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72BB" w:rsidRDefault="00A072BB" w:rsidP="00DB78B3">
      <w:pPr>
        <w:jc w:val="center"/>
        <w:rPr>
          <w:color w:val="00B0F0"/>
          <w:sz w:val="72"/>
          <w:szCs w:val="72"/>
        </w:rPr>
      </w:pPr>
    </w:p>
    <w:p w:rsidR="00A072BB" w:rsidRPr="00031849" w:rsidRDefault="00A072BB" w:rsidP="00DB78B3">
      <w:pPr>
        <w:jc w:val="center"/>
        <w:rPr>
          <w:color w:val="00B0F0"/>
          <w:sz w:val="72"/>
          <w:szCs w:val="72"/>
        </w:rPr>
      </w:pPr>
      <w:r>
        <w:rPr>
          <w:color w:val="00B0F0"/>
          <w:sz w:val="72"/>
          <w:szCs w:val="72"/>
        </w:rPr>
        <w:t>Vnitřní řád</w:t>
      </w:r>
    </w:p>
    <w:p w:rsidR="00A072BB" w:rsidRDefault="00A072BB" w:rsidP="00DB78B3">
      <w:pPr>
        <w:jc w:val="center"/>
        <w:rPr>
          <w:b/>
          <w:sz w:val="36"/>
          <w:szCs w:val="36"/>
          <w:u w:val="single"/>
        </w:rPr>
      </w:pPr>
    </w:p>
    <w:p w:rsidR="00A072BB" w:rsidRPr="00DB78B3" w:rsidRDefault="00A072BB" w:rsidP="00DB78B3">
      <w:pPr>
        <w:jc w:val="center"/>
        <w:rPr>
          <w:b/>
          <w:sz w:val="28"/>
          <w:szCs w:val="28"/>
        </w:rPr>
      </w:pPr>
      <w:r w:rsidRPr="00DB78B3">
        <w:rPr>
          <w:b/>
          <w:sz w:val="36"/>
          <w:szCs w:val="36"/>
        </w:rPr>
        <w:t>Vý</w:t>
      </w:r>
      <w:r>
        <w:rPr>
          <w:b/>
          <w:sz w:val="28"/>
          <w:szCs w:val="28"/>
        </w:rPr>
        <w:t>chovný ústav, střední škola a základní škola Terešov</w:t>
      </w:r>
    </w:p>
    <w:p w:rsidR="00A072BB" w:rsidRDefault="00A072BB" w:rsidP="00DB78B3">
      <w:pPr>
        <w:rPr>
          <w:b/>
          <w:sz w:val="28"/>
          <w:szCs w:val="28"/>
          <w:u w:val="single"/>
        </w:rPr>
      </w:pPr>
    </w:p>
    <w:p w:rsidR="00A072BB" w:rsidRDefault="00A072BB" w:rsidP="00F2305B">
      <w:pPr>
        <w:rPr>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 o:spid="_x0000_s1026" type="#_x0000_t75" style="position:absolute;left:0;text-align:left;margin-left:-16.85pt;margin-top:32.3pt;width:477.6pt;height:360.95pt;z-index:251658240;visibility:visible;mso-wrap-distance-left:51.24pt;mso-wrap-distance-top:44.16pt;mso-wrap-distance-right:55.41pt;mso-wrap-distance-bottom:40.79p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">
            <v:imagedata r:id="rId7" o:title=""/>
            <o:lock v:ext="edit" aspectratio="f"/>
            <w10:wrap type="topAndBottom"/>
          </v:shape>
        </w:pict>
      </w:r>
    </w:p>
    <w:p w:rsidR="00A072BB" w:rsidRDefault="00A072BB" w:rsidP="00583061">
      <w:pPr>
        <w:rPr>
          <w:sz w:val="20"/>
        </w:rPr>
      </w:pPr>
      <w:r w:rsidRPr="00E95187">
        <w:rPr>
          <w:sz w:val="20"/>
        </w:rPr>
        <w:t>Vnitřní řád VÚ a SŠ Terešov je vydán v souladu s § 34 odst. 1 písm. a) zákona č. 109/2002 Sb., o výkonu ústavní nebo ochranné výchovy ve školských zařízeních a o preventivně výchovné péči školských zařízeních. Vnitřní řád upravuje organizaci a činnost VÚ</w:t>
      </w:r>
    </w:p>
    <w:p w:rsidR="00A072BB" w:rsidRDefault="00A072BB" w:rsidP="00583061">
      <w:pPr>
        <w:rPr>
          <w:sz w:val="20"/>
        </w:rPr>
      </w:pPr>
    </w:p>
    <w:p w:rsidR="00A072BB" w:rsidRDefault="00A072BB" w:rsidP="00583061">
      <w:pPr>
        <w:rPr>
          <w:sz w:val="20"/>
        </w:rPr>
      </w:pPr>
    </w:p>
    <w:p w:rsidR="00A072BB" w:rsidRDefault="00A072BB" w:rsidP="00583061">
      <w:pPr>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Aktualizace k 01. 12. 2024</w:t>
      </w:r>
    </w:p>
    <w:p w:rsidR="00A072BB" w:rsidRPr="00701875" w:rsidRDefault="00A072BB" w:rsidP="00F35731">
      <w:pPr>
        <w:rPr>
          <w:rStyle w:val="Emphasis"/>
          <w:b w:val="0"/>
          <w:sz w:val="20"/>
        </w:rPr>
        <w:sectPr w:rsidR="00A072BB" w:rsidRPr="00701875" w:rsidSect="009A2768">
          <w:headerReference w:type="default" r:id="rId8"/>
          <w:footerReference w:type="default" r:id="rId9"/>
          <w:pgSz w:w="11906" w:h="16838"/>
          <w:pgMar w:top="1417" w:right="1417" w:bottom="1417" w:left="1417" w:header="708" w:footer="708" w:gutter="0"/>
          <w:cols w:space="708"/>
          <w:docGrid w:linePitch="360"/>
        </w:sectPr>
      </w:pPr>
    </w:p>
    <w:p w:rsidR="00A072BB" w:rsidRDefault="00A072BB">
      <w:pPr>
        <w:pStyle w:val="TOCHeading"/>
      </w:pPr>
      <w:r>
        <w:t>Obsah</w:t>
      </w:r>
    </w:p>
    <w:p w:rsidR="00A072BB" w:rsidRDefault="00A072BB">
      <w:pPr>
        <w:pStyle w:val="TOC1"/>
        <w:tabs>
          <w:tab w:val="right" w:leader="dot" w:pos="9062"/>
        </w:tabs>
        <w:rPr>
          <w:rFonts w:ascii="Calibri" w:hAnsi="Calibri"/>
          <w:noProof/>
          <w:kern w:val="2"/>
          <w:sz w:val="22"/>
          <w:szCs w:val="22"/>
        </w:rPr>
      </w:pPr>
      <w:r w:rsidRPr="00E95187">
        <w:fldChar w:fldCharType="begin"/>
      </w:r>
      <w:r w:rsidRPr="00E95187">
        <w:instrText xml:space="preserve"> TOC \o "1-3" \h \z \u </w:instrText>
      </w:r>
      <w:r w:rsidRPr="00E95187">
        <w:fldChar w:fldCharType="separate"/>
      </w:r>
      <w:hyperlink w:anchor="_Toc150432246" w:history="1">
        <w:r w:rsidRPr="008C48D6">
          <w:rPr>
            <w:rStyle w:val="Hyperlink"/>
            <w:noProof/>
          </w:rPr>
          <w:t>Charakteristika a struktura zařízení</w:t>
        </w:r>
        <w:r>
          <w:rPr>
            <w:noProof/>
            <w:webHidden/>
          </w:rPr>
          <w:tab/>
        </w:r>
        <w:r>
          <w:rPr>
            <w:noProof/>
            <w:webHidden/>
          </w:rPr>
          <w:fldChar w:fldCharType="begin"/>
        </w:r>
        <w:r>
          <w:rPr>
            <w:noProof/>
            <w:webHidden/>
          </w:rPr>
          <w:instrText xml:space="preserve"> PAGEREF _Toc150432246 \h </w:instrText>
        </w:r>
        <w:r>
          <w:rPr>
            <w:noProof/>
          </w:rPr>
        </w:r>
        <w:r>
          <w:rPr>
            <w:noProof/>
            <w:webHidden/>
          </w:rPr>
          <w:fldChar w:fldCharType="separate"/>
        </w:r>
        <w:r>
          <w:rPr>
            <w:noProof/>
            <w:webHidden/>
          </w:rPr>
          <w:t>3</w:t>
        </w:r>
        <w:r>
          <w:rPr>
            <w:noProof/>
            <w:webHidden/>
          </w:rPr>
          <w:fldChar w:fldCharType="end"/>
        </w:r>
      </w:hyperlink>
    </w:p>
    <w:p w:rsidR="00A072BB" w:rsidRDefault="00A072BB">
      <w:pPr>
        <w:pStyle w:val="TOC2"/>
        <w:tabs>
          <w:tab w:val="left" w:pos="880"/>
          <w:tab w:val="right" w:leader="dot" w:pos="9062"/>
        </w:tabs>
        <w:rPr>
          <w:rFonts w:ascii="Calibri" w:hAnsi="Calibri"/>
          <w:noProof/>
          <w:kern w:val="2"/>
          <w:sz w:val="22"/>
          <w:szCs w:val="22"/>
        </w:rPr>
      </w:pPr>
      <w:hyperlink w:anchor="_Toc150432247" w:history="1">
        <w:r w:rsidRPr="008C48D6">
          <w:rPr>
            <w:rStyle w:val="Hyperlink"/>
            <w:noProof/>
          </w:rPr>
          <w:t>1.1.</w:t>
        </w:r>
        <w:r>
          <w:rPr>
            <w:rFonts w:ascii="Calibri" w:hAnsi="Calibri"/>
            <w:noProof/>
            <w:kern w:val="2"/>
            <w:sz w:val="22"/>
            <w:szCs w:val="22"/>
          </w:rPr>
          <w:tab/>
        </w:r>
        <w:r w:rsidRPr="008C48D6">
          <w:rPr>
            <w:rStyle w:val="Hyperlink"/>
            <w:noProof/>
          </w:rPr>
          <w:t>Název, identifikační údaje</w:t>
        </w:r>
        <w:r>
          <w:rPr>
            <w:noProof/>
            <w:webHidden/>
          </w:rPr>
          <w:tab/>
        </w:r>
        <w:r>
          <w:rPr>
            <w:noProof/>
            <w:webHidden/>
          </w:rPr>
          <w:fldChar w:fldCharType="begin"/>
        </w:r>
        <w:r>
          <w:rPr>
            <w:noProof/>
            <w:webHidden/>
          </w:rPr>
          <w:instrText xml:space="preserve"> PAGEREF _Toc150432247 \h </w:instrText>
        </w:r>
        <w:r>
          <w:rPr>
            <w:noProof/>
          </w:rPr>
        </w:r>
        <w:r>
          <w:rPr>
            <w:noProof/>
            <w:webHidden/>
          </w:rPr>
          <w:fldChar w:fldCharType="separate"/>
        </w:r>
        <w:r>
          <w:rPr>
            <w:noProof/>
            <w:webHidden/>
          </w:rPr>
          <w:t>3</w:t>
        </w:r>
        <w:r>
          <w:rPr>
            <w:noProof/>
            <w:webHidden/>
          </w:rPr>
          <w:fldChar w:fldCharType="end"/>
        </w:r>
      </w:hyperlink>
    </w:p>
    <w:p w:rsidR="00A072BB" w:rsidRDefault="00A072BB">
      <w:pPr>
        <w:pStyle w:val="TOC2"/>
        <w:tabs>
          <w:tab w:val="left" w:pos="880"/>
          <w:tab w:val="right" w:leader="dot" w:pos="9062"/>
        </w:tabs>
        <w:rPr>
          <w:rFonts w:ascii="Calibri" w:hAnsi="Calibri"/>
          <w:noProof/>
          <w:kern w:val="2"/>
          <w:sz w:val="22"/>
          <w:szCs w:val="22"/>
        </w:rPr>
      </w:pPr>
      <w:hyperlink w:anchor="_Toc150432248" w:history="1">
        <w:r w:rsidRPr="008C48D6">
          <w:rPr>
            <w:rStyle w:val="Hyperlink"/>
            <w:noProof/>
          </w:rPr>
          <w:t>1.2.</w:t>
        </w:r>
        <w:r>
          <w:rPr>
            <w:rFonts w:ascii="Calibri" w:hAnsi="Calibri"/>
            <w:noProof/>
            <w:kern w:val="2"/>
            <w:sz w:val="22"/>
            <w:szCs w:val="22"/>
          </w:rPr>
          <w:tab/>
        </w:r>
        <w:r w:rsidRPr="008C48D6">
          <w:rPr>
            <w:rStyle w:val="Hyperlink"/>
            <w:noProof/>
          </w:rPr>
          <w:t>Součásti zařízení, organizační struktura a charakteristika zařízení</w:t>
        </w:r>
        <w:r>
          <w:rPr>
            <w:noProof/>
            <w:webHidden/>
          </w:rPr>
          <w:tab/>
        </w:r>
        <w:r>
          <w:rPr>
            <w:noProof/>
            <w:webHidden/>
          </w:rPr>
          <w:fldChar w:fldCharType="begin"/>
        </w:r>
        <w:r>
          <w:rPr>
            <w:noProof/>
            <w:webHidden/>
          </w:rPr>
          <w:instrText xml:space="preserve"> PAGEREF _Toc150432248 \h </w:instrText>
        </w:r>
        <w:r>
          <w:rPr>
            <w:noProof/>
          </w:rPr>
        </w:r>
        <w:r>
          <w:rPr>
            <w:noProof/>
            <w:webHidden/>
          </w:rPr>
          <w:fldChar w:fldCharType="separate"/>
        </w:r>
        <w:r>
          <w:rPr>
            <w:noProof/>
            <w:webHidden/>
          </w:rPr>
          <w:t>3</w:t>
        </w:r>
        <w:r>
          <w:rPr>
            <w:noProof/>
            <w:webHidden/>
          </w:rPr>
          <w:fldChar w:fldCharType="end"/>
        </w:r>
      </w:hyperlink>
    </w:p>
    <w:p w:rsidR="00A072BB" w:rsidRDefault="00A072BB">
      <w:pPr>
        <w:pStyle w:val="TOC2"/>
        <w:tabs>
          <w:tab w:val="left" w:pos="880"/>
          <w:tab w:val="right" w:leader="dot" w:pos="9062"/>
        </w:tabs>
        <w:rPr>
          <w:rFonts w:ascii="Calibri" w:hAnsi="Calibri"/>
          <w:noProof/>
          <w:kern w:val="2"/>
          <w:sz w:val="22"/>
          <w:szCs w:val="22"/>
        </w:rPr>
      </w:pPr>
      <w:hyperlink w:anchor="_Toc150432249" w:history="1">
        <w:r w:rsidRPr="008C48D6">
          <w:rPr>
            <w:rStyle w:val="Hyperlink"/>
            <w:noProof/>
          </w:rPr>
          <w:t>1.3.</w:t>
        </w:r>
        <w:r>
          <w:rPr>
            <w:rFonts w:ascii="Calibri" w:hAnsi="Calibri"/>
            <w:noProof/>
            <w:kern w:val="2"/>
            <w:sz w:val="22"/>
            <w:szCs w:val="22"/>
          </w:rPr>
          <w:tab/>
        </w:r>
        <w:r w:rsidRPr="008C48D6">
          <w:rPr>
            <w:rStyle w:val="Hyperlink"/>
            <w:noProof/>
          </w:rPr>
          <w:t>Řízení VÚ, SŠ a ZŠ Terešov</w:t>
        </w:r>
        <w:r>
          <w:rPr>
            <w:noProof/>
            <w:webHidden/>
          </w:rPr>
          <w:tab/>
        </w:r>
        <w:r>
          <w:rPr>
            <w:noProof/>
            <w:webHidden/>
          </w:rPr>
          <w:fldChar w:fldCharType="begin"/>
        </w:r>
        <w:r>
          <w:rPr>
            <w:noProof/>
            <w:webHidden/>
          </w:rPr>
          <w:instrText xml:space="preserve"> PAGEREF _Toc150432249 \h </w:instrText>
        </w:r>
        <w:r>
          <w:rPr>
            <w:noProof/>
          </w:rPr>
        </w:r>
        <w:r>
          <w:rPr>
            <w:noProof/>
            <w:webHidden/>
          </w:rPr>
          <w:fldChar w:fldCharType="separate"/>
        </w:r>
        <w:r>
          <w:rPr>
            <w:noProof/>
            <w:webHidden/>
          </w:rPr>
          <w:t>5</w:t>
        </w:r>
        <w:r>
          <w:rPr>
            <w:noProof/>
            <w:webHidden/>
          </w:rPr>
          <w:fldChar w:fldCharType="end"/>
        </w:r>
      </w:hyperlink>
    </w:p>
    <w:p w:rsidR="00A072BB" w:rsidRDefault="00A072BB">
      <w:pPr>
        <w:pStyle w:val="TOC2"/>
        <w:tabs>
          <w:tab w:val="left" w:pos="880"/>
          <w:tab w:val="right" w:leader="dot" w:pos="9062"/>
        </w:tabs>
        <w:rPr>
          <w:rFonts w:ascii="Calibri" w:hAnsi="Calibri"/>
          <w:noProof/>
          <w:kern w:val="2"/>
          <w:sz w:val="22"/>
          <w:szCs w:val="22"/>
        </w:rPr>
      </w:pPr>
      <w:hyperlink w:anchor="_Toc150432250" w:history="1">
        <w:r w:rsidRPr="008C48D6">
          <w:rPr>
            <w:rStyle w:val="Hyperlink"/>
            <w:noProof/>
          </w:rPr>
          <w:t>1.4.</w:t>
        </w:r>
        <w:r>
          <w:rPr>
            <w:rFonts w:ascii="Calibri" w:hAnsi="Calibri"/>
            <w:noProof/>
            <w:kern w:val="2"/>
            <w:sz w:val="22"/>
            <w:szCs w:val="22"/>
          </w:rPr>
          <w:tab/>
        </w:r>
        <w:r w:rsidRPr="008C48D6">
          <w:rPr>
            <w:rStyle w:val="Hyperlink"/>
            <w:noProof/>
          </w:rPr>
          <w:t>Personální zabezpečení</w:t>
        </w:r>
        <w:r>
          <w:rPr>
            <w:noProof/>
            <w:webHidden/>
          </w:rPr>
          <w:tab/>
        </w:r>
        <w:r>
          <w:rPr>
            <w:noProof/>
            <w:webHidden/>
          </w:rPr>
          <w:fldChar w:fldCharType="begin"/>
        </w:r>
        <w:r>
          <w:rPr>
            <w:noProof/>
            <w:webHidden/>
          </w:rPr>
          <w:instrText xml:space="preserve"> PAGEREF _Toc150432250 \h </w:instrText>
        </w:r>
        <w:r>
          <w:rPr>
            <w:noProof/>
          </w:rPr>
        </w:r>
        <w:r>
          <w:rPr>
            <w:noProof/>
            <w:webHidden/>
          </w:rPr>
          <w:fldChar w:fldCharType="separate"/>
        </w:r>
        <w:r>
          <w:rPr>
            <w:noProof/>
            <w:webHidden/>
          </w:rPr>
          <w:t>5</w:t>
        </w:r>
        <w:r>
          <w:rPr>
            <w:noProof/>
            <w:webHidden/>
          </w:rPr>
          <w:fldChar w:fldCharType="end"/>
        </w:r>
      </w:hyperlink>
    </w:p>
    <w:p w:rsidR="00A072BB" w:rsidRDefault="00A072BB">
      <w:pPr>
        <w:pStyle w:val="TOC2"/>
        <w:tabs>
          <w:tab w:val="left" w:pos="880"/>
          <w:tab w:val="right" w:leader="dot" w:pos="9062"/>
        </w:tabs>
        <w:rPr>
          <w:rFonts w:ascii="Calibri" w:hAnsi="Calibri"/>
          <w:noProof/>
          <w:kern w:val="2"/>
          <w:sz w:val="22"/>
          <w:szCs w:val="22"/>
        </w:rPr>
      </w:pPr>
      <w:hyperlink w:anchor="_Toc150432251" w:history="1">
        <w:r w:rsidRPr="008C48D6">
          <w:rPr>
            <w:rStyle w:val="Hyperlink"/>
            <w:noProof/>
          </w:rPr>
          <w:t>1.5.</w:t>
        </w:r>
        <w:r>
          <w:rPr>
            <w:rFonts w:ascii="Calibri" w:hAnsi="Calibri"/>
            <w:noProof/>
            <w:kern w:val="2"/>
            <w:sz w:val="22"/>
            <w:szCs w:val="22"/>
          </w:rPr>
          <w:tab/>
        </w:r>
        <w:r w:rsidRPr="008C48D6">
          <w:rPr>
            <w:rStyle w:val="Hyperlink"/>
            <w:noProof/>
          </w:rPr>
          <w:t>GDPR</w:t>
        </w:r>
        <w:r>
          <w:rPr>
            <w:noProof/>
            <w:webHidden/>
          </w:rPr>
          <w:tab/>
        </w:r>
        <w:r>
          <w:rPr>
            <w:noProof/>
            <w:webHidden/>
          </w:rPr>
          <w:fldChar w:fldCharType="begin"/>
        </w:r>
        <w:r>
          <w:rPr>
            <w:noProof/>
            <w:webHidden/>
          </w:rPr>
          <w:instrText xml:space="preserve"> PAGEREF _Toc150432251 \h </w:instrText>
        </w:r>
        <w:r>
          <w:rPr>
            <w:noProof/>
          </w:rPr>
        </w:r>
        <w:r>
          <w:rPr>
            <w:noProof/>
            <w:webHidden/>
          </w:rPr>
          <w:fldChar w:fldCharType="separate"/>
        </w:r>
        <w:r>
          <w:rPr>
            <w:noProof/>
            <w:webHidden/>
          </w:rPr>
          <w:t>6</w:t>
        </w:r>
        <w:r>
          <w:rPr>
            <w:noProof/>
            <w:webHidden/>
          </w:rPr>
          <w:fldChar w:fldCharType="end"/>
        </w:r>
      </w:hyperlink>
    </w:p>
    <w:p w:rsidR="00A072BB" w:rsidRDefault="00A072BB">
      <w:pPr>
        <w:pStyle w:val="TOC1"/>
        <w:tabs>
          <w:tab w:val="left" w:pos="440"/>
          <w:tab w:val="right" w:leader="dot" w:pos="9062"/>
        </w:tabs>
        <w:rPr>
          <w:rFonts w:ascii="Calibri" w:hAnsi="Calibri"/>
          <w:noProof/>
          <w:kern w:val="2"/>
          <w:sz w:val="22"/>
          <w:szCs w:val="22"/>
        </w:rPr>
      </w:pPr>
      <w:hyperlink w:anchor="_Toc150432252" w:history="1">
        <w:r w:rsidRPr="008C48D6">
          <w:rPr>
            <w:rStyle w:val="Hyperlink"/>
            <w:noProof/>
          </w:rPr>
          <w:t>2.</w:t>
        </w:r>
        <w:r>
          <w:rPr>
            <w:rFonts w:ascii="Calibri" w:hAnsi="Calibri"/>
            <w:noProof/>
            <w:kern w:val="2"/>
            <w:sz w:val="22"/>
            <w:szCs w:val="22"/>
          </w:rPr>
          <w:tab/>
        </w:r>
        <w:r w:rsidRPr="008C48D6">
          <w:rPr>
            <w:rStyle w:val="Hyperlink"/>
            <w:noProof/>
          </w:rPr>
          <w:t>Postup při přijímání, přemísťování a propouštění dětí</w:t>
        </w:r>
        <w:r>
          <w:rPr>
            <w:noProof/>
            <w:webHidden/>
          </w:rPr>
          <w:tab/>
        </w:r>
        <w:r>
          <w:rPr>
            <w:noProof/>
            <w:webHidden/>
          </w:rPr>
          <w:fldChar w:fldCharType="begin"/>
        </w:r>
        <w:r>
          <w:rPr>
            <w:noProof/>
            <w:webHidden/>
          </w:rPr>
          <w:instrText xml:space="preserve"> PAGEREF _Toc150432252 \h </w:instrText>
        </w:r>
        <w:r>
          <w:rPr>
            <w:noProof/>
          </w:rPr>
        </w:r>
        <w:r>
          <w:rPr>
            <w:noProof/>
            <w:webHidden/>
          </w:rPr>
          <w:fldChar w:fldCharType="separate"/>
        </w:r>
        <w:r>
          <w:rPr>
            <w:noProof/>
            <w:webHidden/>
          </w:rPr>
          <w:t>6</w:t>
        </w:r>
        <w:r>
          <w:rPr>
            <w:noProof/>
            <w:webHidden/>
          </w:rPr>
          <w:fldChar w:fldCharType="end"/>
        </w:r>
      </w:hyperlink>
    </w:p>
    <w:p w:rsidR="00A072BB" w:rsidRDefault="00A072BB">
      <w:pPr>
        <w:pStyle w:val="TOC2"/>
        <w:tabs>
          <w:tab w:val="left" w:pos="880"/>
          <w:tab w:val="right" w:leader="dot" w:pos="9062"/>
        </w:tabs>
        <w:rPr>
          <w:rFonts w:ascii="Calibri" w:hAnsi="Calibri"/>
          <w:noProof/>
          <w:kern w:val="2"/>
          <w:sz w:val="22"/>
          <w:szCs w:val="22"/>
        </w:rPr>
      </w:pPr>
      <w:hyperlink w:anchor="_Toc150432253" w:history="1">
        <w:r w:rsidRPr="008C48D6">
          <w:rPr>
            <w:rStyle w:val="Hyperlink"/>
            <w:noProof/>
          </w:rPr>
          <w:t>2.1.</w:t>
        </w:r>
        <w:r>
          <w:rPr>
            <w:rFonts w:ascii="Calibri" w:hAnsi="Calibri"/>
            <w:noProof/>
            <w:kern w:val="2"/>
            <w:sz w:val="22"/>
            <w:szCs w:val="22"/>
          </w:rPr>
          <w:tab/>
        </w:r>
        <w:r w:rsidRPr="008C48D6">
          <w:rPr>
            <w:rStyle w:val="Hyperlink"/>
            <w:noProof/>
          </w:rPr>
          <w:t>Přijímání dětí</w:t>
        </w:r>
        <w:r>
          <w:rPr>
            <w:noProof/>
            <w:webHidden/>
          </w:rPr>
          <w:tab/>
        </w:r>
        <w:r>
          <w:rPr>
            <w:noProof/>
            <w:webHidden/>
          </w:rPr>
          <w:fldChar w:fldCharType="begin"/>
        </w:r>
        <w:r>
          <w:rPr>
            <w:noProof/>
            <w:webHidden/>
          </w:rPr>
          <w:instrText xml:space="preserve"> PAGEREF _Toc150432253 \h </w:instrText>
        </w:r>
        <w:r>
          <w:rPr>
            <w:noProof/>
          </w:rPr>
        </w:r>
        <w:r>
          <w:rPr>
            <w:noProof/>
            <w:webHidden/>
          </w:rPr>
          <w:fldChar w:fldCharType="separate"/>
        </w:r>
        <w:r>
          <w:rPr>
            <w:noProof/>
            <w:webHidden/>
          </w:rPr>
          <w:t>6</w:t>
        </w:r>
        <w:r>
          <w:rPr>
            <w:noProof/>
            <w:webHidden/>
          </w:rPr>
          <w:fldChar w:fldCharType="end"/>
        </w:r>
      </w:hyperlink>
    </w:p>
    <w:p w:rsidR="00A072BB" w:rsidRDefault="00A072BB">
      <w:pPr>
        <w:pStyle w:val="TOC2"/>
        <w:tabs>
          <w:tab w:val="left" w:pos="880"/>
          <w:tab w:val="right" w:leader="dot" w:pos="9062"/>
        </w:tabs>
        <w:rPr>
          <w:rFonts w:ascii="Calibri" w:hAnsi="Calibri"/>
          <w:noProof/>
          <w:kern w:val="2"/>
          <w:sz w:val="22"/>
          <w:szCs w:val="22"/>
        </w:rPr>
      </w:pPr>
      <w:hyperlink w:anchor="_Toc150432254" w:history="1">
        <w:r w:rsidRPr="008C48D6">
          <w:rPr>
            <w:rStyle w:val="Hyperlink"/>
            <w:noProof/>
          </w:rPr>
          <w:t>2.2.</w:t>
        </w:r>
        <w:r>
          <w:rPr>
            <w:rFonts w:ascii="Calibri" w:hAnsi="Calibri"/>
            <w:noProof/>
            <w:kern w:val="2"/>
            <w:sz w:val="22"/>
            <w:szCs w:val="22"/>
          </w:rPr>
          <w:tab/>
        </w:r>
        <w:r w:rsidRPr="008C48D6">
          <w:rPr>
            <w:rStyle w:val="Hyperlink"/>
            <w:noProof/>
          </w:rPr>
          <w:t>Přemístění dětí do jiného zařízení</w:t>
        </w:r>
        <w:r>
          <w:rPr>
            <w:noProof/>
            <w:webHidden/>
          </w:rPr>
          <w:tab/>
        </w:r>
        <w:r>
          <w:rPr>
            <w:noProof/>
            <w:webHidden/>
          </w:rPr>
          <w:fldChar w:fldCharType="begin"/>
        </w:r>
        <w:r>
          <w:rPr>
            <w:noProof/>
            <w:webHidden/>
          </w:rPr>
          <w:instrText xml:space="preserve"> PAGEREF _Toc150432254 \h </w:instrText>
        </w:r>
        <w:r>
          <w:rPr>
            <w:noProof/>
          </w:rPr>
        </w:r>
        <w:r>
          <w:rPr>
            <w:noProof/>
            <w:webHidden/>
          </w:rPr>
          <w:fldChar w:fldCharType="separate"/>
        </w:r>
        <w:r>
          <w:rPr>
            <w:noProof/>
            <w:webHidden/>
          </w:rPr>
          <w:t>7</w:t>
        </w:r>
        <w:r>
          <w:rPr>
            <w:noProof/>
            <w:webHidden/>
          </w:rPr>
          <w:fldChar w:fldCharType="end"/>
        </w:r>
      </w:hyperlink>
    </w:p>
    <w:p w:rsidR="00A072BB" w:rsidRDefault="00A072BB">
      <w:pPr>
        <w:pStyle w:val="TOC2"/>
        <w:tabs>
          <w:tab w:val="left" w:pos="880"/>
          <w:tab w:val="right" w:leader="dot" w:pos="9062"/>
        </w:tabs>
        <w:rPr>
          <w:rFonts w:ascii="Calibri" w:hAnsi="Calibri"/>
          <w:noProof/>
          <w:kern w:val="2"/>
          <w:sz w:val="22"/>
          <w:szCs w:val="22"/>
        </w:rPr>
      </w:pPr>
      <w:hyperlink w:anchor="_Toc150432255" w:history="1">
        <w:r w:rsidRPr="008C48D6">
          <w:rPr>
            <w:rStyle w:val="Hyperlink"/>
            <w:noProof/>
          </w:rPr>
          <w:t>2.3.</w:t>
        </w:r>
        <w:r>
          <w:rPr>
            <w:rFonts w:ascii="Calibri" w:hAnsi="Calibri"/>
            <w:noProof/>
            <w:kern w:val="2"/>
            <w:sz w:val="22"/>
            <w:szCs w:val="22"/>
          </w:rPr>
          <w:tab/>
        </w:r>
        <w:r w:rsidRPr="008C48D6">
          <w:rPr>
            <w:rStyle w:val="Hyperlink"/>
            <w:noProof/>
          </w:rPr>
          <w:t>Propouštění dětí, včetně klientů nezaopatřených</w:t>
        </w:r>
        <w:r>
          <w:rPr>
            <w:noProof/>
            <w:webHidden/>
          </w:rPr>
          <w:tab/>
        </w:r>
        <w:r>
          <w:rPr>
            <w:noProof/>
            <w:webHidden/>
          </w:rPr>
          <w:fldChar w:fldCharType="begin"/>
        </w:r>
        <w:r>
          <w:rPr>
            <w:noProof/>
            <w:webHidden/>
          </w:rPr>
          <w:instrText xml:space="preserve"> PAGEREF _Toc150432255 \h </w:instrText>
        </w:r>
        <w:r>
          <w:rPr>
            <w:noProof/>
          </w:rPr>
        </w:r>
        <w:r>
          <w:rPr>
            <w:noProof/>
            <w:webHidden/>
          </w:rPr>
          <w:fldChar w:fldCharType="separate"/>
        </w:r>
        <w:r>
          <w:rPr>
            <w:noProof/>
            <w:webHidden/>
          </w:rPr>
          <w:t>7</w:t>
        </w:r>
        <w:r>
          <w:rPr>
            <w:noProof/>
            <w:webHidden/>
          </w:rPr>
          <w:fldChar w:fldCharType="end"/>
        </w:r>
      </w:hyperlink>
    </w:p>
    <w:p w:rsidR="00A072BB" w:rsidRDefault="00A072BB">
      <w:pPr>
        <w:pStyle w:val="TOC2"/>
        <w:tabs>
          <w:tab w:val="left" w:pos="880"/>
          <w:tab w:val="right" w:leader="dot" w:pos="9062"/>
        </w:tabs>
        <w:rPr>
          <w:rFonts w:ascii="Calibri" w:hAnsi="Calibri"/>
          <w:noProof/>
          <w:kern w:val="2"/>
          <w:sz w:val="22"/>
          <w:szCs w:val="22"/>
        </w:rPr>
      </w:pPr>
      <w:hyperlink w:anchor="_Toc150432256" w:history="1">
        <w:r w:rsidRPr="008C48D6">
          <w:rPr>
            <w:rStyle w:val="Hyperlink"/>
            <w:noProof/>
          </w:rPr>
          <w:t>2.4.</w:t>
        </w:r>
        <w:r>
          <w:rPr>
            <w:rFonts w:ascii="Calibri" w:hAnsi="Calibri"/>
            <w:noProof/>
            <w:kern w:val="2"/>
            <w:sz w:val="22"/>
            <w:szCs w:val="22"/>
          </w:rPr>
          <w:tab/>
        </w:r>
        <w:r w:rsidRPr="008C48D6">
          <w:rPr>
            <w:rStyle w:val="Hyperlink"/>
            <w:noProof/>
          </w:rPr>
          <w:t>Spolupráce s příslušnými orgány a dalšími subjekty</w:t>
        </w:r>
        <w:r>
          <w:rPr>
            <w:noProof/>
            <w:webHidden/>
          </w:rPr>
          <w:tab/>
        </w:r>
        <w:r>
          <w:rPr>
            <w:noProof/>
            <w:webHidden/>
          </w:rPr>
          <w:fldChar w:fldCharType="begin"/>
        </w:r>
        <w:r>
          <w:rPr>
            <w:noProof/>
            <w:webHidden/>
          </w:rPr>
          <w:instrText xml:space="preserve"> PAGEREF _Toc150432256 \h </w:instrText>
        </w:r>
        <w:r>
          <w:rPr>
            <w:noProof/>
          </w:rPr>
        </w:r>
        <w:r>
          <w:rPr>
            <w:noProof/>
            <w:webHidden/>
          </w:rPr>
          <w:fldChar w:fldCharType="separate"/>
        </w:r>
        <w:r>
          <w:rPr>
            <w:noProof/>
            <w:webHidden/>
          </w:rPr>
          <w:t>8</w:t>
        </w:r>
        <w:r>
          <w:rPr>
            <w:noProof/>
            <w:webHidden/>
          </w:rPr>
          <w:fldChar w:fldCharType="end"/>
        </w:r>
      </w:hyperlink>
    </w:p>
    <w:p w:rsidR="00A072BB" w:rsidRDefault="00A072BB">
      <w:pPr>
        <w:pStyle w:val="TOC1"/>
        <w:tabs>
          <w:tab w:val="left" w:pos="440"/>
          <w:tab w:val="right" w:leader="dot" w:pos="9062"/>
        </w:tabs>
        <w:rPr>
          <w:rFonts w:ascii="Calibri" w:hAnsi="Calibri"/>
          <w:noProof/>
          <w:kern w:val="2"/>
          <w:sz w:val="22"/>
          <w:szCs w:val="22"/>
        </w:rPr>
      </w:pPr>
      <w:hyperlink w:anchor="_Toc150432257" w:history="1">
        <w:r w:rsidRPr="008C48D6">
          <w:rPr>
            <w:rStyle w:val="Hyperlink"/>
            <w:noProof/>
          </w:rPr>
          <w:t>3.</w:t>
        </w:r>
        <w:r>
          <w:rPr>
            <w:rFonts w:ascii="Calibri" w:hAnsi="Calibri"/>
            <w:noProof/>
            <w:kern w:val="2"/>
            <w:sz w:val="22"/>
            <w:szCs w:val="22"/>
          </w:rPr>
          <w:tab/>
        </w:r>
        <w:r w:rsidRPr="008C48D6">
          <w:rPr>
            <w:rStyle w:val="Hyperlink"/>
            <w:noProof/>
          </w:rPr>
          <w:t>Organizace výchovně vzdělávací činnosti</w:t>
        </w:r>
        <w:r>
          <w:rPr>
            <w:noProof/>
            <w:webHidden/>
          </w:rPr>
          <w:tab/>
        </w:r>
        <w:r>
          <w:rPr>
            <w:noProof/>
            <w:webHidden/>
          </w:rPr>
          <w:fldChar w:fldCharType="begin"/>
        </w:r>
        <w:r>
          <w:rPr>
            <w:noProof/>
            <w:webHidden/>
          </w:rPr>
          <w:instrText xml:space="preserve"> PAGEREF _Toc150432257 \h </w:instrText>
        </w:r>
        <w:r>
          <w:rPr>
            <w:noProof/>
          </w:rPr>
        </w:r>
        <w:r>
          <w:rPr>
            <w:noProof/>
            <w:webHidden/>
          </w:rPr>
          <w:fldChar w:fldCharType="separate"/>
        </w:r>
        <w:r>
          <w:rPr>
            <w:noProof/>
            <w:webHidden/>
          </w:rPr>
          <w:t>9</w:t>
        </w:r>
        <w:r>
          <w:rPr>
            <w:noProof/>
            <w:webHidden/>
          </w:rPr>
          <w:fldChar w:fldCharType="end"/>
        </w:r>
      </w:hyperlink>
    </w:p>
    <w:p w:rsidR="00A072BB" w:rsidRDefault="00A072BB">
      <w:pPr>
        <w:pStyle w:val="TOC2"/>
        <w:tabs>
          <w:tab w:val="left" w:pos="880"/>
          <w:tab w:val="right" w:leader="dot" w:pos="9062"/>
        </w:tabs>
        <w:rPr>
          <w:rFonts w:ascii="Calibri" w:hAnsi="Calibri"/>
          <w:noProof/>
          <w:kern w:val="2"/>
          <w:sz w:val="22"/>
          <w:szCs w:val="22"/>
        </w:rPr>
      </w:pPr>
      <w:hyperlink w:anchor="_Toc150432258" w:history="1">
        <w:r w:rsidRPr="008C48D6">
          <w:rPr>
            <w:rStyle w:val="Hyperlink"/>
            <w:noProof/>
          </w:rPr>
          <w:t>3.1.</w:t>
        </w:r>
        <w:r>
          <w:rPr>
            <w:rFonts w:ascii="Calibri" w:hAnsi="Calibri"/>
            <w:noProof/>
            <w:kern w:val="2"/>
            <w:sz w:val="22"/>
            <w:szCs w:val="22"/>
          </w:rPr>
          <w:tab/>
        </w:r>
        <w:r w:rsidRPr="008C48D6">
          <w:rPr>
            <w:rStyle w:val="Hyperlink"/>
            <w:noProof/>
          </w:rPr>
          <w:t>Organizace výchovných činností</w:t>
        </w:r>
        <w:r>
          <w:rPr>
            <w:noProof/>
            <w:webHidden/>
          </w:rPr>
          <w:tab/>
        </w:r>
        <w:r>
          <w:rPr>
            <w:noProof/>
            <w:webHidden/>
          </w:rPr>
          <w:fldChar w:fldCharType="begin"/>
        </w:r>
        <w:r>
          <w:rPr>
            <w:noProof/>
            <w:webHidden/>
          </w:rPr>
          <w:instrText xml:space="preserve"> PAGEREF _Toc150432258 \h </w:instrText>
        </w:r>
        <w:r>
          <w:rPr>
            <w:noProof/>
          </w:rPr>
        </w:r>
        <w:r>
          <w:rPr>
            <w:noProof/>
            <w:webHidden/>
          </w:rPr>
          <w:fldChar w:fldCharType="separate"/>
        </w:r>
        <w:r>
          <w:rPr>
            <w:noProof/>
            <w:webHidden/>
          </w:rPr>
          <w:t>9</w:t>
        </w:r>
        <w:r>
          <w:rPr>
            <w:noProof/>
            <w:webHidden/>
          </w:rPr>
          <w:fldChar w:fldCharType="end"/>
        </w:r>
      </w:hyperlink>
    </w:p>
    <w:p w:rsidR="00A072BB" w:rsidRDefault="00A072BB">
      <w:pPr>
        <w:pStyle w:val="TOC2"/>
        <w:tabs>
          <w:tab w:val="left" w:pos="880"/>
          <w:tab w:val="right" w:leader="dot" w:pos="9062"/>
        </w:tabs>
        <w:rPr>
          <w:rFonts w:ascii="Calibri" w:hAnsi="Calibri"/>
          <w:noProof/>
          <w:kern w:val="2"/>
          <w:sz w:val="22"/>
          <w:szCs w:val="22"/>
        </w:rPr>
      </w:pPr>
      <w:hyperlink w:anchor="_Toc150432259" w:history="1">
        <w:r w:rsidRPr="008C48D6">
          <w:rPr>
            <w:rStyle w:val="Hyperlink"/>
            <w:noProof/>
          </w:rPr>
          <w:t>3.2.</w:t>
        </w:r>
        <w:r>
          <w:rPr>
            <w:rFonts w:ascii="Calibri" w:hAnsi="Calibri"/>
            <w:noProof/>
            <w:kern w:val="2"/>
            <w:sz w:val="22"/>
            <w:szCs w:val="22"/>
          </w:rPr>
          <w:tab/>
        </w:r>
        <w:r w:rsidRPr="008C48D6">
          <w:rPr>
            <w:rStyle w:val="Hyperlink"/>
            <w:noProof/>
          </w:rPr>
          <w:t>Organizace vzdělávání dětí</w:t>
        </w:r>
        <w:r>
          <w:rPr>
            <w:noProof/>
            <w:webHidden/>
          </w:rPr>
          <w:tab/>
        </w:r>
        <w:r>
          <w:rPr>
            <w:noProof/>
            <w:webHidden/>
          </w:rPr>
          <w:fldChar w:fldCharType="begin"/>
        </w:r>
        <w:r>
          <w:rPr>
            <w:noProof/>
            <w:webHidden/>
          </w:rPr>
          <w:instrText xml:space="preserve"> PAGEREF _Toc150432259 \h </w:instrText>
        </w:r>
        <w:r>
          <w:rPr>
            <w:noProof/>
          </w:rPr>
        </w:r>
        <w:r>
          <w:rPr>
            <w:noProof/>
            <w:webHidden/>
          </w:rPr>
          <w:fldChar w:fldCharType="separate"/>
        </w:r>
        <w:r>
          <w:rPr>
            <w:noProof/>
            <w:webHidden/>
          </w:rPr>
          <w:t>9</w:t>
        </w:r>
        <w:r>
          <w:rPr>
            <w:noProof/>
            <w:webHidden/>
          </w:rPr>
          <w:fldChar w:fldCharType="end"/>
        </w:r>
      </w:hyperlink>
    </w:p>
    <w:p w:rsidR="00A072BB" w:rsidRDefault="00A072BB">
      <w:pPr>
        <w:pStyle w:val="TOC2"/>
        <w:tabs>
          <w:tab w:val="left" w:pos="880"/>
          <w:tab w:val="right" w:leader="dot" w:pos="9062"/>
        </w:tabs>
        <w:rPr>
          <w:rFonts w:ascii="Calibri" w:hAnsi="Calibri"/>
          <w:noProof/>
          <w:kern w:val="2"/>
          <w:sz w:val="22"/>
          <w:szCs w:val="22"/>
        </w:rPr>
      </w:pPr>
      <w:hyperlink w:anchor="_Toc150432260" w:history="1">
        <w:r w:rsidRPr="008C48D6">
          <w:rPr>
            <w:rStyle w:val="Hyperlink"/>
            <w:noProof/>
          </w:rPr>
          <w:t>3.3.</w:t>
        </w:r>
        <w:r>
          <w:rPr>
            <w:rFonts w:ascii="Calibri" w:hAnsi="Calibri"/>
            <w:noProof/>
            <w:kern w:val="2"/>
            <w:sz w:val="22"/>
            <w:szCs w:val="22"/>
          </w:rPr>
          <w:tab/>
        </w:r>
        <w:r w:rsidRPr="008C48D6">
          <w:rPr>
            <w:rStyle w:val="Hyperlink"/>
            <w:noProof/>
          </w:rPr>
          <w:t>Povinnosti žáků ZŠ a SŠ</w:t>
        </w:r>
        <w:r>
          <w:rPr>
            <w:noProof/>
            <w:webHidden/>
          </w:rPr>
          <w:tab/>
        </w:r>
        <w:r>
          <w:rPr>
            <w:noProof/>
            <w:webHidden/>
          </w:rPr>
          <w:fldChar w:fldCharType="begin"/>
        </w:r>
        <w:r>
          <w:rPr>
            <w:noProof/>
            <w:webHidden/>
          </w:rPr>
          <w:instrText xml:space="preserve"> PAGEREF _Toc150432260 \h </w:instrText>
        </w:r>
        <w:r>
          <w:rPr>
            <w:noProof/>
          </w:rPr>
        </w:r>
        <w:r>
          <w:rPr>
            <w:noProof/>
            <w:webHidden/>
          </w:rPr>
          <w:fldChar w:fldCharType="separate"/>
        </w:r>
        <w:r>
          <w:rPr>
            <w:noProof/>
            <w:webHidden/>
          </w:rPr>
          <w:t>10</w:t>
        </w:r>
        <w:r>
          <w:rPr>
            <w:noProof/>
            <w:webHidden/>
          </w:rPr>
          <w:fldChar w:fldCharType="end"/>
        </w:r>
      </w:hyperlink>
    </w:p>
    <w:p w:rsidR="00A072BB" w:rsidRDefault="00A072BB">
      <w:pPr>
        <w:pStyle w:val="TOC2"/>
        <w:tabs>
          <w:tab w:val="left" w:pos="880"/>
          <w:tab w:val="right" w:leader="dot" w:pos="9062"/>
        </w:tabs>
        <w:rPr>
          <w:rFonts w:ascii="Calibri" w:hAnsi="Calibri"/>
          <w:noProof/>
          <w:kern w:val="2"/>
          <w:sz w:val="22"/>
          <w:szCs w:val="22"/>
        </w:rPr>
      </w:pPr>
      <w:hyperlink w:anchor="_Toc150432261" w:history="1">
        <w:r w:rsidRPr="008C48D6">
          <w:rPr>
            <w:rStyle w:val="Hyperlink"/>
            <w:noProof/>
          </w:rPr>
          <w:t>3.4.</w:t>
        </w:r>
        <w:r>
          <w:rPr>
            <w:rFonts w:ascii="Calibri" w:hAnsi="Calibri"/>
            <w:noProof/>
            <w:kern w:val="2"/>
            <w:sz w:val="22"/>
            <w:szCs w:val="22"/>
          </w:rPr>
          <w:tab/>
        </w:r>
        <w:r w:rsidRPr="008C48D6">
          <w:rPr>
            <w:rStyle w:val="Hyperlink"/>
            <w:noProof/>
          </w:rPr>
          <w:t>Předávání žáků</w:t>
        </w:r>
        <w:r>
          <w:rPr>
            <w:noProof/>
            <w:webHidden/>
          </w:rPr>
          <w:tab/>
        </w:r>
        <w:r>
          <w:rPr>
            <w:noProof/>
            <w:webHidden/>
          </w:rPr>
          <w:fldChar w:fldCharType="begin"/>
        </w:r>
        <w:r>
          <w:rPr>
            <w:noProof/>
            <w:webHidden/>
          </w:rPr>
          <w:instrText xml:space="preserve"> PAGEREF _Toc150432261 \h </w:instrText>
        </w:r>
        <w:r>
          <w:rPr>
            <w:noProof/>
          </w:rPr>
        </w:r>
        <w:r>
          <w:rPr>
            <w:noProof/>
            <w:webHidden/>
          </w:rPr>
          <w:fldChar w:fldCharType="separate"/>
        </w:r>
        <w:r>
          <w:rPr>
            <w:noProof/>
            <w:webHidden/>
          </w:rPr>
          <w:t>10</w:t>
        </w:r>
        <w:r>
          <w:rPr>
            <w:noProof/>
            <w:webHidden/>
          </w:rPr>
          <w:fldChar w:fldCharType="end"/>
        </w:r>
      </w:hyperlink>
    </w:p>
    <w:p w:rsidR="00A072BB" w:rsidRDefault="00A072BB">
      <w:pPr>
        <w:pStyle w:val="TOC2"/>
        <w:tabs>
          <w:tab w:val="left" w:pos="880"/>
          <w:tab w:val="right" w:leader="dot" w:pos="9062"/>
        </w:tabs>
        <w:rPr>
          <w:rFonts w:ascii="Calibri" w:hAnsi="Calibri"/>
          <w:noProof/>
          <w:kern w:val="2"/>
          <w:sz w:val="22"/>
          <w:szCs w:val="22"/>
        </w:rPr>
      </w:pPr>
      <w:hyperlink w:anchor="_Toc150432262" w:history="1">
        <w:r w:rsidRPr="008C48D6">
          <w:rPr>
            <w:rStyle w:val="Hyperlink"/>
            <w:noProof/>
          </w:rPr>
          <w:t>3.5.</w:t>
        </w:r>
        <w:r>
          <w:rPr>
            <w:rFonts w:ascii="Calibri" w:hAnsi="Calibri"/>
            <w:noProof/>
            <w:kern w:val="2"/>
            <w:sz w:val="22"/>
            <w:szCs w:val="22"/>
          </w:rPr>
          <w:tab/>
        </w:r>
        <w:r w:rsidRPr="008C48D6">
          <w:rPr>
            <w:rStyle w:val="Hyperlink"/>
            <w:noProof/>
          </w:rPr>
          <w:t>Organizace zájmových a volnočasových aktivit.</w:t>
        </w:r>
        <w:r>
          <w:rPr>
            <w:noProof/>
            <w:webHidden/>
          </w:rPr>
          <w:tab/>
        </w:r>
        <w:r>
          <w:rPr>
            <w:noProof/>
            <w:webHidden/>
          </w:rPr>
          <w:fldChar w:fldCharType="begin"/>
        </w:r>
        <w:r>
          <w:rPr>
            <w:noProof/>
            <w:webHidden/>
          </w:rPr>
          <w:instrText xml:space="preserve"> PAGEREF _Toc150432262 \h </w:instrText>
        </w:r>
        <w:r>
          <w:rPr>
            <w:noProof/>
          </w:rPr>
        </w:r>
        <w:r>
          <w:rPr>
            <w:noProof/>
            <w:webHidden/>
          </w:rPr>
          <w:fldChar w:fldCharType="separate"/>
        </w:r>
        <w:r>
          <w:rPr>
            <w:noProof/>
            <w:webHidden/>
          </w:rPr>
          <w:t>11</w:t>
        </w:r>
        <w:r>
          <w:rPr>
            <w:noProof/>
            <w:webHidden/>
          </w:rPr>
          <w:fldChar w:fldCharType="end"/>
        </w:r>
      </w:hyperlink>
    </w:p>
    <w:p w:rsidR="00A072BB" w:rsidRDefault="00A072BB">
      <w:pPr>
        <w:pStyle w:val="TOC2"/>
        <w:tabs>
          <w:tab w:val="left" w:pos="880"/>
          <w:tab w:val="right" w:leader="dot" w:pos="9062"/>
        </w:tabs>
        <w:rPr>
          <w:rFonts w:ascii="Calibri" w:hAnsi="Calibri"/>
          <w:noProof/>
          <w:kern w:val="2"/>
          <w:sz w:val="22"/>
          <w:szCs w:val="22"/>
        </w:rPr>
      </w:pPr>
      <w:hyperlink w:anchor="_Toc150432263" w:history="1">
        <w:r w:rsidRPr="008C48D6">
          <w:rPr>
            <w:rStyle w:val="Hyperlink"/>
            <w:noProof/>
          </w:rPr>
          <w:t>3.6.</w:t>
        </w:r>
        <w:r>
          <w:rPr>
            <w:rFonts w:ascii="Calibri" w:hAnsi="Calibri"/>
            <w:noProof/>
            <w:kern w:val="2"/>
            <w:sz w:val="22"/>
            <w:szCs w:val="22"/>
          </w:rPr>
          <w:tab/>
        </w:r>
        <w:r w:rsidRPr="008C48D6">
          <w:rPr>
            <w:rStyle w:val="Hyperlink"/>
            <w:noProof/>
          </w:rPr>
          <w:t>Systém prevence rizikového chování</w:t>
        </w:r>
        <w:r>
          <w:rPr>
            <w:noProof/>
            <w:webHidden/>
          </w:rPr>
          <w:tab/>
        </w:r>
        <w:r>
          <w:rPr>
            <w:noProof/>
            <w:webHidden/>
          </w:rPr>
          <w:fldChar w:fldCharType="begin"/>
        </w:r>
        <w:r>
          <w:rPr>
            <w:noProof/>
            <w:webHidden/>
          </w:rPr>
          <w:instrText xml:space="preserve"> PAGEREF _Toc150432263 \h </w:instrText>
        </w:r>
        <w:r>
          <w:rPr>
            <w:noProof/>
          </w:rPr>
        </w:r>
        <w:r>
          <w:rPr>
            <w:noProof/>
            <w:webHidden/>
          </w:rPr>
          <w:fldChar w:fldCharType="separate"/>
        </w:r>
        <w:r>
          <w:rPr>
            <w:noProof/>
            <w:webHidden/>
          </w:rPr>
          <w:t>11</w:t>
        </w:r>
        <w:r>
          <w:rPr>
            <w:noProof/>
            <w:webHidden/>
          </w:rPr>
          <w:fldChar w:fldCharType="end"/>
        </w:r>
      </w:hyperlink>
    </w:p>
    <w:p w:rsidR="00A072BB" w:rsidRDefault="00A072BB">
      <w:pPr>
        <w:pStyle w:val="TOC1"/>
        <w:tabs>
          <w:tab w:val="left" w:pos="440"/>
          <w:tab w:val="right" w:leader="dot" w:pos="9062"/>
        </w:tabs>
        <w:rPr>
          <w:rFonts w:ascii="Calibri" w:hAnsi="Calibri"/>
          <w:noProof/>
          <w:kern w:val="2"/>
          <w:sz w:val="22"/>
          <w:szCs w:val="22"/>
        </w:rPr>
      </w:pPr>
      <w:hyperlink w:anchor="_Toc150432264" w:history="1">
        <w:r w:rsidRPr="008C48D6">
          <w:rPr>
            <w:rStyle w:val="Hyperlink"/>
            <w:noProof/>
          </w:rPr>
          <w:t>4.</w:t>
        </w:r>
        <w:r>
          <w:rPr>
            <w:rFonts w:ascii="Calibri" w:hAnsi="Calibri"/>
            <w:noProof/>
            <w:kern w:val="2"/>
            <w:sz w:val="22"/>
            <w:szCs w:val="22"/>
          </w:rPr>
          <w:tab/>
        </w:r>
        <w:r w:rsidRPr="008C48D6">
          <w:rPr>
            <w:rStyle w:val="Hyperlink"/>
            <w:noProof/>
          </w:rPr>
          <w:t>Organizace péče o děti v zařízení</w:t>
        </w:r>
        <w:r>
          <w:rPr>
            <w:noProof/>
            <w:webHidden/>
          </w:rPr>
          <w:tab/>
        </w:r>
        <w:r>
          <w:rPr>
            <w:noProof/>
            <w:webHidden/>
          </w:rPr>
          <w:fldChar w:fldCharType="begin"/>
        </w:r>
        <w:r>
          <w:rPr>
            <w:noProof/>
            <w:webHidden/>
          </w:rPr>
          <w:instrText xml:space="preserve"> PAGEREF _Toc150432264 \h </w:instrText>
        </w:r>
        <w:r>
          <w:rPr>
            <w:noProof/>
          </w:rPr>
        </w:r>
        <w:r>
          <w:rPr>
            <w:noProof/>
            <w:webHidden/>
          </w:rPr>
          <w:fldChar w:fldCharType="separate"/>
        </w:r>
        <w:r>
          <w:rPr>
            <w:noProof/>
            <w:webHidden/>
          </w:rPr>
          <w:t>12</w:t>
        </w:r>
        <w:r>
          <w:rPr>
            <w:noProof/>
            <w:webHidden/>
          </w:rPr>
          <w:fldChar w:fldCharType="end"/>
        </w:r>
      </w:hyperlink>
    </w:p>
    <w:p w:rsidR="00A072BB" w:rsidRDefault="00A072BB">
      <w:pPr>
        <w:pStyle w:val="TOC2"/>
        <w:tabs>
          <w:tab w:val="left" w:pos="880"/>
          <w:tab w:val="right" w:leader="dot" w:pos="9062"/>
        </w:tabs>
        <w:rPr>
          <w:rFonts w:ascii="Calibri" w:hAnsi="Calibri"/>
          <w:noProof/>
          <w:kern w:val="2"/>
          <w:sz w:val="22"/>
          <w:szCs w:val="22"/>
        </w:rPr>
      </w:pPr>
      <w:hyperlink w:anchor="_Toc150432265" w:history="1">
        <w:r w:rsidRPr="008C48D6">
          <w:rPr>
            <w:rStyle w:val="Hyperlink"/>
            <w:noProof/>
          </w:rPr>
          <w:t>4.1.</w:t>
        </w:r>
        <w:r>
          <w:rPr>
            <w:rFonts w:ascii="Calibri" w:hAnsi="Calibri"/>
            <w:noProof/>
            <w:kern w:val="2"/>
            <w:sz w:val="22"/>
            <w:szCs w:val="22"/>
          </w:rPr>
          <w:tab/>
        </w:r>
        <w:r w:rsidRPr="008C48D6">
          <w:rPr>
            <w:rStyle w:val="Hyperlink"/>
            <w:noProof/>
          </w:rPr>
          <w:t>Zařazení dítěte do skupiny</w:t>
        </w:r>
        <w:r>
          <w:rPr>
            <w:noProof/>
            <w:webHidden/>
          </w:rPr>
          <w:tab/>
        </w:r>
        <w:r>
          <w:rPr>
            <w:noProof/>
            <w:webHidden/>
          </w:rPr>
          <w:fldChar w:fldCharType="begin"/>
        </w:r>
        <w:r>
          <w:rPr>
            <w:noProof/>
            <w:webHidden/>
          </w:rPr>
          <w:instrText xml:space="preserve"> PAGEREF _Toc150432265 \h </w:instrText>
        </w:r>
        <w:r>
          <w:rPr>
            <w:noProof/>
          </w:rPr>
        </w:r>
        <w:r>
          <w:rPr>
            <w:noProof/>
            <w:webHidden/>
          </w:rPr>
          <w:fldChar w:fldCharType="separate"/>
        </w:r>
        <w:r>
          <w:rPr>
            <w:noProof/>
            <w:webHidden/>
          </w:rPr>
          <w:t>12</w:t>
        </w:r>
        <w:r>
          <w:rPr>
            <w:noProof/>
            <w:webHidden/>
          </w:rPr>
          <w:fldChar w:fldCharType="end"/>
        </w:r>
      </w:hyperlink>
    </w:p>
    <w:p w:rsidR="00A072BB" w:rsidRDefault="00A072BB">
      <w:pPr>
        <w:pStyle w:val="TOC2"/>
        <w:tabs>
          <w:tab w:val="left" w:pos="880"/>
          <w:tab w:val="right" w:leader="dot" w:pos="9062"/>
        </w:tabs>
        <w:rPr>
          <w:rFonts w:ascii="Calibri" w:hAnsi="Calibri"/>
          <w:noProof/>
          <w:kern w:val="2"/>
          <w:sz w:val="22"/>
          <w:szCs w:val="22"/>
        </w:rPr>
      </w:pPr>
      <w:hyperlink w:anchor="_Toc150432266" w:history="1">
        <w:r w:rsidRPr="008C48D6">
          <w:rPr>
            <w:rStyle w:val="Hyperlink"/>
            <w:noProof/>
          </w:rPr>
          <w:t>4.2.</w:t>
        </w:r>
        <w:r>
          <w:rPr>
            <w:rFonts w:ascii="Calibri" w:hAnsi="Calibri"/>
            <w:noProof/>
            <w:kern w:val="2"/>
            <w:sz w:val="22"/>
            <w:szCs w:val="22"/>
          </w:rPr>
          <w:tab/>
        </w:r>
        <w:r w:rsidRPr="008C48D6">
          <w:rPr>
            <w:rStyle w:val="Hyperlink"/>
            <w:noProof/>
          </w:rPr>
          <w:t>Kritéria a podmínky pro umístění klientů do bytové jednotky</w:t>
        </w:r>
        <w:r>
          <w:rPr>
            <w:noProof/>
            <w:webHidden/>
          </w:rPr>
          <w:tab/>
        </w:r>
        <w:r>
          <w:rPr>
            <w:noProof/>
            <w:webHidden/>
          </w:rPr>
          <w:fldChar w:fldCharType="begin"/>
        </w:r>
        <w:r>
          <w:rPr>
            <w:noProof/>
            <w:webHidden/>
          </w:rPr>
          <w:instrText xml:space="preserve"> PAGEREF _Toc150432266 \h </w:instrText>
        </w:r>
        <w:r>
          <w:rPr>
            <w:noProof/>
          </w:rPr>
        </w:r>
        <w:r>
          <w:rPr>
            <w:noProof/>
            <w:webHidden/>
          </w:rPr>
          <w:fldChar w:fldCharType="separate"/>
        </w:r>
        <w:r>
          <w:rPr>
            <w:noProof/>
            <w:webHidden/>
          </w:rPr>
          <w:t>12</w:t>
        </w:r>
        <w:r>
          <w:rPr>
            <w:noProof/>
            <w:webHidden/>
          </w:rPr>
          <w:fldChar w:fldCharType="end"/>
        </w:r>
      </w:hyperlink>
    </w:p>
    <w:p w:rsidR="00A072BB" w:rsidRDefault="00A072BB">
      <w:pPr>
        <w:pStyle w:val="TOC2"/>
        <w:tabs>
          <w:tab w:val="left" w:pos="880"/>
          <w:tab w:val="right" w:leader="dot" w:pos="9062"/>
        </w:tabs>
        <w:rPr>
          <w:rFonts w:ascii="Calibri" w:hAnsi="Calibri"/>
          <w:noProof/>
          <w:kern w:val="2"/>
          <w:sz w:val="22"/>
          <w:szCs w:val="22"/>
        </w:rPr>
      </w:pPr>
      <w:hyperlink w:anchor="_Toc150432267" w:history="1">
        <w:r w:rsidRPr="008C48D6">
          <w:rPr>
            <w:rStyle w:val="Hyperlink"/>
            <w:noProof/>
          </w:rPr>
          <w:t>4.3.</w:t>
        </w:r>
        <w:r>
          <w:rPr>
            <w:rFonts w:ascii="Calibri" w:hAnsi="Calibri"/>
            <w:noProof/>
            <w:kern w:val="2"/>
            <w:sz w:val="22"/>
            <w:szCs w:val="22"/>
          </w:rPr>
          <w:tab/>
        </w:r>
        <w:r w:rsidRPr="008C48D6">
          <w:rPr>
            <w:rStyle w:val="Hyperlink"/>
            <w:noProof/>
          </w:rPr>
          <w:t>Ubytování klientů</w:t>
        </w:r>
        <w:r>
          <w:rPr>
            <w:noProof/>
            <w:webHidden/>
          </w:rPr>
          <w:tab/>
        </w:r>
        <w:r>
          <w:rPr>
            <w:noProof/>
            <w:webHidden/>
          </w:rPr>
          <w:fldChar w:fldCharType="begin"/>
        </w:r>
        <w:r>
          <w:rPr>
            <w:noProof/>
            <w:webHidden/>
          </w:rPr>
          <w:instrText xml:space="preserve"> PAGEREF _Toc150432267 \h </w:instrText>
        </w:r>
        <w:r>
          <w:rPr>
            <w:noProof/>
          </w:rPr>
        </w:r>
        <w:r>
          <w:rPr>
            <w:noProof/>
            <w:webHidden/>
          </w:rPr>
          <w:fldChar w:fldCharType="separate"/>
        </w:r>
        <w:r>
          <w:rPr>
            <w:noProof/>
            <w:webHidden/>
          </w:rPr>
          <w:t>12</w:t>
        </w:r>
        <w:r>
          <w:rPr>
            <w:noProof/>
            <w:webHidden/>
          </w:rPr>
          <w:fldChar w:fldCharType="end"/>
        </w:r>
      </w:hyperlink>
    </w:p>
    <w:p w:rsidR="00A072BB" w:rsidRDefault="00A072BB">
      <w:pPr>
        <w:pStyle w:val="TOC2"/>
        <w:tabs>
          <w:tab w:val="left" w:pos="880"/>
          <w:tab w:val="right" w:leader="dot" w:pos="9062"/>
        </w:tabs>
        <w:rPr>
          <w:rFonts w:ascii="Calibri" w:hAnsi="Calibri"/>
          <w:noProof/>
          <w:kern w:val="2"/>
          <w:sz w:val="22"/>
          <w:szCs w:val="22"/>
        </w:rPr>
      </w:pPr>
      <w:hyperlink w:anchor="_Toc150432268" w:history="1">
        <w:r w:rsidRPr="008C48D6">
          <w:rPr>
            <w:rStyle w:val="Hyperlink"/>
            <w:noProof/>
          </w:rPr>
          <w:t>4.4.</w:t>
        </w:r>
        <w:r>
          <w:rPr>
            <w:rFonts w:ascii="Calibri" w:hAnsi="Calibri"/>
            <w:noProof/>
            <w:kern w:val="2"/>
            <w:sz w:val="22"/>
            <w:szCs w:val="22"/>
          </w:rPr>
          <w:tab/>
        </w:r>
        <w:r w:rsidRPr="008C48D6">
          <w:rPr>
            <w:rStyle w:val="Hyperlink"/>
            <w:noProof/>
          </w:rPr>
          <w:t>Materiální zabezpečení</w:t>
        </w:r>
        <w:r>
          <w:rPr>
            <w:noProof/>
            <w:webHidden/>
          </w:rPr>
          <w:tab/>
        </w:r>
        <w:r>
          <w:rPr>
            <w:noProof/>
            <w:webHidden/>
          </w:rPr>
          <w:fldChar w:fldCharType="begin"/>
        </w:r>
        <w:r>
          <w:rPr>
            <w:noProof/>
            <w:webHidden/>
          </w:rPr>
          <w:instrText xml:space="preserve"> PAGEREF _Toc150432268 \h </w:instrText>
        </w:r>
        <w:r>
          <w:rPr>
            <w:noProof/>
          </w:rPr>
        </w:r>
        <w:r>
          <w:rPr>
            <w:noProof/>
            <w:webHidden/>
          </w:rPr>
          <w:fldChar w:fldCharType="separate"/>
        </w:r>
        <w:r>
          <w:rPr>
            <w:noProof/>
            <w:webHidden/>
          </w:rPr>
          <w:t>12</w:t>
        </w:r>
        <w:r>
          <w:rPr>
            <w:noProof/>
            <w:webHidden/>
          </w:rPr>
          <w:fldChar w:fldCharType="end"/>
        </w:r>
      </w:hyperlink>
    </w:p>
    <w:p w:rsidR="00A072BB" w:rsidRDefault="00A072BB">
      <w:pPr>
        <w:pStyle w:val="TOC2"/>
        <w:tabs>
          <w:tab w:val="left" w:pos="880"/>
          <w:tab w:val="right" w:leader="dot" w:pos="9062"/>
        </w:tabs>
        <w:rPr>
          <w:rFonts w:ascii="Calibri" w:hAnsi="Calibri"/>
          <w:noProof/>
          <w:kern w:val="2"/>
          <w:sz w:val="22"/>
          <w:szCs w:val="22"/>
        </w:rPr>
      </w:pPr>
      <w:hyperlink w:anchor="_Toc150432269" w:history="1">
        <w:r w:rsidRPr="008C48D6">
          <w:rPr>
            <w:rStyle w:val="Hyperlink"/>
            <w:noProof/>
          </w:rPr>
          <w:t>4.5.</w:t>
        </w:r>
        <w:r>
          <w:rPr>
            <w:rFonts w:ascii="Calibri" w:hAnsi="Calibri"/>
            <w:noProof/>
            <w:kern w:val="2"/>
            <w:sz w:val="22"/>
            <w:szCs w:val="22"/>
          </w:rPr>
          <w:tab/>
        </w:r>
        <w:r w:rsidRPr="008C48D6">
          <w:rPr>
            <w:rStyle w:val="Hyperlink"/>
            <w:noProof/>
          </w:rPr>
          <w:t>Finanční prostředky dětí</w:t>
        </w:r>
        <w:r>
          <w:rPr>
            <w:noProof/>
            <w:webHidden/>
          </w:rPr>
          <w:tab/>
        </w:r>
        <w:r>
          <w:rPr>
            <w:noProof/>
            <w:webHidden/>
          </w:rPr>
          <w:fldChar w:fldCharType="begin"/>
        </w:r>
        <w:r>
          <w:rPr>
            <w:noProof/>
            <w:webHidden/>
          </w:rPr>
          <w:instrText xml:space="preserve"> PAGEREF _Toc150432269 \h </w:instrText>
        </w:r>
        <w:r>
          <w:rPr>
            <w:noProof/>
          </w:rPr>
        </w:r>
        <w:r>
          <w:rPr>
            <w:noProof/>
            <w:webHidden/>
          </w:rPr>
          <w:fldChar w:fldCharType="separate"/>
        </w:r>
        <w:r>
          <w:rPr>
            <w:noProof/>
            <w:webHidden/>
          </w:rPr>
          <w:t>13</w:t>
        </w:r>
        <w:r>
          <w:rPr>
            <w:noProof/>
            <w:webHidden/>
          </w:rPr>
          <w:fldChar w:fldCharType="end"/>
        </w:r>
      </w:hyperlink>
    </w:p>
    <w:p w:rsidR="00A072BB" w:rsidRDefault="00A072BB">
      <w:pPr>
        <w:pStyle w:val="TOC2"/>
        <w:tabs>
          <w:tab w:val="left" w:pos="880"/>
          <w:tab w:val="right" w:leader="dot" w:pos="9062"/>
        </w:tabs>
        <w:rPr>
          <w:rFonts w:ascii="Calibri" w:hAnsi="Calibri"/>
          <w:noProof/>
          <w:kern w:val="2"/>
          <w:sz w:val="22"/>
          <w:szCs w:val="22"/>
        </w:rPr>
      </w:pPr>
      <w:hyperlink w:anchor="_Toc150432270" w:history="1">
        <w:r w:rsidRPr="008C48D6">
          <w:rPr>
            <w:rStyle w:val="Hyperlink"/>
            <w:noProof/>
          </w:rPr>
          <w:t>4.6.</w:t>
        </w:r>
        <w:r>
          <w:rPr>
            <w:rFonts w:ascii="Calibri" w:hAnsi="Calibri"/>
            <w:noProof/>
            <w:kern w:val="2"/>
            <w:sz w:val="22"/>
            <w:szCs w:val="22"/>
          </w:rPr>
          <w:tab/>
        </w:r>
        <w:r w:rsidRPr="008C48D6">
          <w:rPr>
            <w:rStyle w:val="Hyperlink"/>
            <w:noProof/>
          </w:rPr>
          <w:t>Systém stravování</w:t>
        </w:r>
        <w:r>
          <w:rPr>
            <w:noProof/>
            <w:webHidden/>
          </w:rPr>
          <w:tab/>
        </w:r>
        <w:r>
          <w:rPr>
            <w:noProof/>
            <w:webHidden/>
          </w:rPr>
          <w:fldChar w:fldCharType="begin"/>
        </w:r>
        <w:r>
          <w:rPr>
            <w:noProof/>
            <w:webHidden/>
          </w:rPr>
          <w:instrText xml:space="preserve"> PAGEREF _Toc150432270 \h </w:instrText>
        </w:r>
        <w:r>
          <w:rPr>
            <w:noProof/>
          </w:rPr>
        </w:r>
        <w:r>
          <w:rPr>
            <w:noProof/>
            <w:webHidden/>
          </w:rPr>
          <w:fldChar w:fldCharType="separate"/>
        </w:r>
        <w:r>
          <w:rPr>
            <w:noProof/>
            <w:webHidden/>
          </w:rPr>
          <w:t>13</w:t>
        </w:r>
        <w:r>
          <w:rPr>
            <w:noProof/>
            <w:webHidden/>
          </w:rPr>
          <w:fldChar w:fldCharType="end"/>
        </w:r>
      </w:hyperlink>
    </w:p>
    <w:p w:rsidR="00A072BB" w:rsidRDefault="00A072BB">
      <w:pPr>
        <w:pStyle w:val="TOC2"/>
        <w:tabs>
          <w:tab w:val="left" w:pos="880"/>
          <w:tab w:val="right" w:leader="dot" w:pos="9062"/>
        </w:tabs>
        <w:rPr>
          <w:rFonts w:ascii="Calibri" w:hAnsi="Calibri"/>
          <w:noProof/>
          <w:kern w:val="2"/>
          <w:sz w:val="22"/>
          <w:szCs w:val="22"/>
        </w:rPr>
      </w:pPr>
      <w:hyperlink w:anchor="_Toc150432271" w:history="1">
        <w:r w:rsidRPr="008C48D6">
          <w:rPr>
            <w:rStyle w:val="Hyperlink"/>
            <w:noProof/>
          </w:rPr>
          <w:t>4.7.</w:t>
        </w:r>
        <w:r>
          <w:rPr>
            <w:rFonts w:ascii="Calibri" w:hAnsi="Calibri"/>
            <w:noProof/>
            <w:kern w:val="2"/>
            <w:sz w:val="22"/>
            <w:szCs w:val="22"/>
          </w:rPr>
          <w:tab/>
        </w:r>
        <w:r w:rsidRPr="008C48D6">
          <w:rPr>
            <w:rStyle w:val="Hyperlink"/>
            <w:noProof/>
          </w:rPr>
          <w:t>Postup v případě dočasného omezení nebo přerušení péče v zařízení</w:t>
        </w:r>
        <w:r>
          <w:rPr>
            <w:noProof/>
            <w:webHidden/>
          </w:rPr>
          <w:tab/>
        </w:r>
        <w:r>
          <w:rPr>
            <w:noProof/>
            <w:webHidden/>
          </w:rPr>
          <w:fldChar w:fldCharType="begin"/>
        </w:r>
        <w:r>
          <w:rPr>
            <w:noProof/>
            <w:webHidden/>
          </w:rPr>
          <w:instrText xml:space="preserve"> PAGEREF _Toc150432271 \h </w:instrText>
        </w:r>
        <w:r>
          <w:rPr>
            <w:noProof/>
          </w:rPr>
        </w:r>
        <w:r>
          <w:rPr>
            <w:noProof/>
            <w:webHidden/>
          </w:rPr>
          <w:fldChar w:fldCharType="separate"/>
        </w:r>
        <w:r>
          <w:rPr>
            <w:noProof/>
            <w:webHidden/>
          </w:rPr>
          <w:t>14</w:t>
        </w:r>
        <w:r>
          <w:rPr>
            <w:noProof/>
            <w:webHidden/>
          </w:rPr>
          <w:fldChar w:fldCharType="end"/>
        </w:r>
      </w:hyperlink>
    </w:p>
    <w:p w:rsidR="00A072BB" w:rsidRDefault="00A072BB">
      <w:pPr>
        <w:pStyle w:val="TOC2"/>
        <w:tabs>
          <w:tab w:val="left" w:pos="880"/>
          <w:tab w:val="right" w:leader="dot" w:pos="9062"/>
        </w:tabs>
        <w:rPr>
          <w:rFonts w:ascii="Calibri" w:hAnsi="Calibri"/>
          <w:noProof/>
          <w:kern w:val="2"/>
          <w:sz w:val="22"/>
          <w:szCs w:val="22"/>
        </w:rPr>
      </w:pPr>
      <w:hyperlink w:anchor="_Toc150432272" w:history="1">
        <w:r w:rsidRPr="008C48D6">
          <w:rPr>
            <w:rStyle w:val="Hyperlink"/>
            <w:noProof/>
          </w:rPr>
          <w:t>4.8.</w:t>
        </w:r>
        <w:r>
          <w:rPr>
            <w:rFonts w:ascii="Calibri" w:hAnsi="Calibri"/>
            <w:noProof/>
            <w:kern w:val="2"/>
            <w:sz w:val="22"/>
            <w:szCs w:val="22"/>
          </w:rPr>
          <w:tab/>
        </w:r>
        <w:r w:rsidRPr="008C48D6">
          <w:rPr>
            <w:rStyle w:val="Hyperlink"/>
            <w:noProof/>
          </w:rPr>
          <w:t>Postup v případě útěku dítěte ze zařízení</w:t>
        </w:r>
        <w:r>
          <w:rPr>
            <w:noProof/>
            <w:webHidden/>
          </w:rPr>
          <w:tab/>
        </w:r>
        <w:r>
          <w:rPr>
            <w:noProof/>
            <w:webHidden/>
          </w:rPr>
          <w:fldChar w:fldCharType="begin"/>
        </w:r>
        <w:r>
          <w:rPr>
            <w:noProof/>
            <w:webHidden/>
          </w:rPr>
          <w:instrText xml:space="preserve"> PAGEREF _Toc150432272 \h </w:instrText>
        </w:r>
        <w:r>
          <w:rPr>
            <w:noProof/>
          </w:rPr>
        </w:r>
        <w:r>
          <w:rPr>
            <w:noProof/>
            <w:webHidden/>
          </w:rPr>
          <w:fldChar w:fldCharType="separate"/>
        </w:r>
        <w:r>
          <w:rPr>
            <w:noProof/>
            <w:webHidden/>
          </w:rPr>
          <w:t>14</w:t>
        </w:r>
        <w:r>
          <w:rPr>
            <w:noProof/>
            <w:webHidden/>
          </w:rPr>
          <w:fldChar w:fldCharType="end"/>
        </w:r>
      </w:hyperlink>
    </w:p>
    <w:p w:rsidR="00A072BB" w:rsidRDefault="00A072BB">
      <w:pPr>
        <w:pStyle w:val="TOC1"/>
        <w:tabs>
          <w:tab w:val="left" w:pos="440"/>
          <w:tab w:val="right" w:leader="dot" w:pos="9062"/>
        </w:tabs>
        <w:rPr>
          <w:rFonts w:ascii="Calibri" w:hAnsi="Calibri"/>
          <w:noProof/>
          <w:kern w:val="2"/>
          <w:sz w:val="22"/>
          <w:szCs w:val="22"/>
        </w:rPr>
      </w:pPr>
      <w:hyperlink w:anchor="_Toc150432273" w:history="1">
        <w:r w:rsidRPr="008C48D6">
          <w:rPr>
            <w:rStyle w:val="Hyperlink"/>
            <w:noProof/>
          </w:rPr>
          <w:t>5.</w:t>
        </w:r>
        <w:r>
          <w:rPr>
            <w:rFonts w:ascii="Calibri" w:hAnsi="Calibri"/>
            <w:noProof/>
            <w:kern w:val="2"/>
            <w:sz w:val="22"/>
            <w:szCs w:val="22"/>
          </w:rPr>
          <w:tab/>
        </w:r>
        <w:r w:rsidRPr="008C48D6">
          <w:rPr>
            <w:rStyle w:val="Hyperlink"/>
            <w:noProof/>
          </w:rPr>
          <w:t>Práva a povinnosti dětí</w:t>
        </w:r>
        <w:r>
          <w:rPr>
            <w:noProof/>
            <w:webHidden/>
          </w:rPr>
          <w:tab/>
        </w:r>
        <w:r>
          <w:rPr>
            <w:noProof/>
            <w:webHidden/>
          </w:rPr>
          <w:fldChar w:fldCharType="begin"/>
        </w:r>
        <w:r>
          <w:rPr>
            <w:noProof/>
            <w:webHidden/>
          </w:rPr>
          <w:instrText xml:space="preserve"> PAGEREF _Toc150432273 \h </w:instrText>
        </w:r>
        <w:r>
          <w:rPr>
            <w:noProof/>
          </w:rPr>
        </w:r>
        <w:r>
          <w:rPr>
            <w:noProof/>
            <w:webHidden/>
          </w:rPr>
          <w:fldChar w:fldCharType="separate"/>
        </w:r>
        <w:r>
          <w:rPr>
            <w:noProof/>
            <w:webHidden/>
          </w:rPr>
          <w:t>15</w:t>
        </w:r>
        <w:r>
          <w:rPr>
            <w:noProof/>
            <w:webHidden/>
          </w:rPr>
          <w:fldChar w:fldCharType="end"/>
        </w:r>
      </w:hyperlink>
    </w:p>
    <w:p w:rsidR="00A072BB" w:rsidRDefault="00A072BB">
      <w:pPr>
        <w:pStyle w:val="TOC2"/>
        <w:tabs>
          <w:tab w:val="left" w:pos="880"/>
          <w:tab w:val="right" w:leader="dot" w:pos="9062"/>
        </w:tabs>
        <w:rPr>
          <w:rFonts w:ascii="Calibri" w:hAnsi="Calibri"/>
          <w:noProof/>
          <w:kern w:val="2"/>
          <w:sz w:val="22"/>
          <w:szCs w:val="22"/>
        </w:rPr>
      </w:pPr>
      <w:hyperlink w:anchor="_Toc150432274" w:history="1">
        <w:r w:rsidRPr="008C48D6">
          <w:rPr>
            <w:rStyle w:val="Hyperlink"/>
            <w:noProof/>
          </w:rPr>
          <w:t>5.1.</w:t>
        </w:r>
        <w:r>
          <w:rPr>
            <w:rFonts w:ascii="Calibri" w:hAnsi="Calibri"/>
            <w:noProof/>
            <w:kern w:val="2"/>
            <w:sz w:val="22"/>
            <w:szCs w:val="22"/>
          </w:rPr>
          <w:tab/>
        </w:r>
        <w:r w:rsidRPr="008C48D6">
          <w:rPr>
            <w:rStyle w:val="Hyperlink"/>
            <w:noProof/>
          </w:rPr>
          <w:t>Práva dětí</w:t>
        </w:r>
        <w:r>
          <w:rPr>
            <w:noProof/>
            <w:webHidden/>
          </w:rPr>
          <w:tab/>
        </w:r>
        <w:r>
          <w:rPr>
            <w:noProof/>
            <w:webHidden/>
          </w:rPr>
          <w:fldChar w:fldCharType="begin"/>
        </w:r>
        <w:r>
          <w:rPr>
            <w:noProof/>
            <w:webHidden/>
          </w:rPr>
          <w:instrText xml:space="preserve"> PAGEREF _Toc150432274 \h </w:instrText>
        </w:r>
        <w:r>
          <w:rPr>
            <w:noProof/>
          </w:rPr>
        </w:r>
        <w:r>
          <w:rPr>
            <w:noProof/>
            <w:webHidden/>
          </w:rPr>
          <w:fldChar w:fldCharType="separate"/>
        </w:r>
        <w:r>
          <w:rPr>
            <w:noProof/>
            <w:webHidden/>
          </w:rPr>
          <w:t>15</w:t>
        </w:r>
        <w:r>
          <w:rPr>
            <w:noProof/>
            <w:webHidden/>
          </w:rPr>
          <w:fldChar w:fldCharType="end"/>
        </w:r>
      </w:hyperlink>
    </w:p>
    <w:p w:rsidR="00A072BB" w:rsidRDefault="00A072BB">
      <w:pPr>
        <w:pStyle w:val="TOC2"/>
        <w:tabs>
          <w:tab w:val="left" w:pos="880"/>
          <w:tab w:val="right" w:leader="dot" w:pos="9062"/>
        </w:tabs>
        <w:rPr>
          <w:rFonts w:ascii="Calibri" w:hAnsi="Calibri"/>
          <w:noProof/>
          <w:kern w:val="2"/>
          <w:sz w:val="22"/>
          <w:szCs w:val="22"/>
        </w:rPr>
      </w:pPr>
      <w:hyperlink w:anchor="_Toc150432275" w:history="1">
        <w:r w:rsidRPr="008C48D6">
          <w:rPr>
            <w:rStyle w:val="Hyperlink"/>
            <w:rFonts w:eastAsia="SimSun"/>
            <w:noProof/>
          </w:rPr>
          <w:t>5.2.</w:t>
        </w:r>
        <w:r>
          <w:rPr>
            <w:rFonts w:ascii="Calibri" w:hAnsi="Calibri"/>
            <w:noProof/>
            <w:kern w:val="2"/>
            <w:sz w:val="22"/>
            <w:szCs w:val="22"/>
          </w:rPr>
          <w:tab/>
        </w:r>
        <w:r w:rsidRPr="008C48D6">
          <w:rPr>
            <w:rStyle w:val="Hyperlink"/>
            <w:rFonts w:eastAsia="SimSun"/>
            <w:noProof/>
          </w:rPr>
          <w:t>Povinnosti dětí</w:t>
        </w:r>
        <w:r>
          <w:rPr>
            <w:noProof/>
            <w:webHidden/>
          </w:rPr>
          <w:tab/>
        </w:r>
        <w:r>
          <w:rPr>
            <w:noProof/>
            <w:webHidden/>
          </w:rPr>
          <w:fldChar w:fldCharType="begin"/>
        </w:r>
        <w:r>
          <w:rPr>
            <w:noProof/>
            <w:webHidden/>
          </w:rPr>
          <w:instrText xml:space="preserve"> PAGEREF _Toc150432275 \h </w:instrText>
        </w:r>
        <w:r>
          <w:rPr>
            <w:noProof/>
          </w:rPr>
        </w:r>
        <w:r>
          <w:rPr>
            <w:noProof/>
            <w:webHidden/>
          </w:rPr>
          <w:fldChar w:fldCharType="separate"/>
        </w:r>
        <w:r>
          <w:rPr>
            <w:noProof/>
            <w:webHidden/>
          </w:rPr>
          <w:t>16</w:t>
        </w:r>
        <w:r>
          <w:rPr>
            <w:noProof/>
            <w:webHidden/>
          </w:rPr>
          <w:fldChar w:fldCharType="end"/>
        </w:r>
      </w:hyperlink>
    </w:p>
    <w:p w:rsidR="00A072BB" w:rsidRDefault="00A072BB">
      <w:pPr>
        <w:pStyle w:val="TOC2"/>
        <w:tabs>
          <w:tab w:val="left" w:pos="880"/>
          <w:tab w:val="right" w:leader="dot" w:pos="9062"/>
        </w:tabs>
        <w:rPr>
          <w:rFonts w:ascii="Calibri" w:hAnsi="Calibri"/>
          <w:noProof/>
          <w:kern w:val="2"/>
          <w:sz w:val="22"/>
          <w:szCs w:val="22"/>
        </w:rPr>
      </w:pPr>
      <w:hyperlink w:anchor="_Toc150432276" w:history="1">
        <w:r w:rsidRPr="008C48D6">
          <w:rPr>
            <w:rStyle w:val="Hyperlink"/>
            <w:noProof/>
          </w:rPr>
          <w:t>5.3.</w:t>
        </w:r>
        <w:r>
          <w:rPr>
            <w:rFonts w:ascii="Calibri" w:hAnsi="Calibri"/>
            <w:noProof/>
            <w:kern w:val="2"/>
            <w:sz w:val="22"/>
            <w:szCs w:val="22"/>
          </w:rPr>
          <w:tab/>
        </w:r>
        <w:r w:rsidRPr="008C48D6">
          <w:rPr>
            <w:rStyle w:val="Hyperlink"/>
            <w:noProof/>
          </w:rPr>
          <w:t>Práva a povinnosti nezaopatřených osob</w:t>
        </w:r>
        <w:r>
          <w:rPr>
            <w:noProof/>
            <w:webHidden/>
          </w:rPr>
          <w:tab/>
        </w:r>
        <w:r>
          <w:rPr>
            <w:noProof/>
            <w:webHidden/>
          </w:rPr>
          <w:fldChar w:fldCharType="begin"/>
        </w:r>
        <w:r>
          <w:rPr>
            <w:noProof/>
            <w:webHidden/>
          </w:rPr>
          <w:instrText xml:space="preserve"> PAGEREF _Toc150432276 \h </w:instrText>
        </w:r>
        <w:r>
          <w:rPr>
            <w:noProof/>
          </w:rPr>
        </w:r>
        <w:r>
          <w:rPr>
            <w:noProof/>
            <w:webHidden/>
          </w:rPr>
          <w:fldChar w:fldCharType="separate"/>
        </w:r>
        <w:r>
          <w:rPr>
            <w:noProof/>
            <w:webHidden/>
          </w:rPr>
          <w:t>17</w:t>
        </w:r>
        <w:r>
          <w:rPr>
            <w:noProof/>
            <w:webHidden/>
          </w:rPr>
          <w:fldChar w:fldCharType="end"/>
        </w:r>
      </w:hyperlink>
    </w:p>
    <w:p w:rsidR="00A072BB" w:rsidRDefault="00A072BB">
      <w:pPr>
        <w:pStyle w:val="TOC2"/>
        <w:tabs>
          <w:tab w:val="left" w:pos="880"/>
          <w:tab w:val="right" w:leader="dot" w:pos="9062"/>
        </w:tabs>
        <w:rPr>
          <w:rFonts w:ascii="Calibri" w:hAnsi="Calibri"/>
          <w:noProof/>
          <w:kern w:val="2"/>
          <w:sz w:val="22"/>
          <w:szCs w:val="22"/>
        </w:rPr>
      </w:pPr>
      <w:hyperlink w:anchor="_Toc150432277" w:history="1">
        <w:r w:rsidRPr="008C48D6">
          <w:rPr>
            <w:rStyle w:val="Hyperlink"/>
            <w:noProof/>
          </w:rPr>
          <w:t>5.4.</w:t>
        </w:r>
        <w:r>
          <w:rPr>
            <w:rFonts w:ascii="Calibri" w:hAnsi="Calibri"/>
            <w:noProof/>
            <w:kern w:val="2"/>
            <w:sz w:val="22"/>
            <w:szCs w:val="22"/>
          </w:rPr>
          <w:tab/>
        </w:r>
        <w:r w:rsidRPr="008C48D6">
          <w:rPr>
            <w:rStyle w:val="Hyperlink"/>
            <w:noProof/>
          </w:rPr>
          <w:t>Systém hodnocení a opatření ve výchově</w:t>
        </w:r>
        <w:r>
          <w:rPr>
            <w:noProof/>
            <w:webHidden/>
          </w:rPr>
          <w:tab/>
        </w:r>
        <w:r>
          <w:rPr>
            <w:noProof/>
            <w:webHidden/>
          </w:rPr>
          <w:fldChar w:fldCharType="begin"/>
        </w:r>
        <w:r>
          <w:rPr>
            <w:noProof/>
            <w:webHidden/>
          </w:rPr>
          <w:instrText xml:space="preserve"> PAGEREF _Toc150432277 \h </w:instrText>
        </w:r>
        <w:r>
          <w:rPr>
            <w:noProof/>
          </w:rPr>
        </w:r>
        <w:r>
          <w:rPr>
            <w:noProof/>
            <w:webHidden/>
          </w:rPr>
          <w:fldChar w:fldCharType="separate"/>
        </w:r>
        <w:r>
          <w:rPr>
            <w:noProof/>
            <w:webHidden/>
          </w:rPr>
          <w:t>17</w:t>
        </w:r>
        <w:r>
          <w:rPr>
            <w:noProof/>
            <w:webHidden/>
          </w:rPr>
          <w:fldChar w:fldCharType="end"/>
        </w:r>
      </w:hyperlink>
    </w:p>
    <w:p w:rsidR="00A072BB" w:rsidRDefault="00A072BB">
      <w:pPr>
        <w:pStyle w:val="TOC2"/>
        <w:tabs>
          <w:tab w:val="left" w:pos="880"/>
          <w:tab w:val="right" w:leader="dot" w:pos="9062"/>
        </w:tabs>
        <w:rPr>
          <w:rFonts w:ascii="Calibri" w:hAnsi="Calibri"/>
          <w:noProof/>
          <w:kern w:val="2"/>
          <w:sz w:val="22"/>
          <w:szCs w:val="22"/>
        </w:rPr>
      </w:pPr>
      <w:hyperlink w:anchor="_Toc150432279" w:history="1">
        <w:r w:rsidRPr="008C48D6">
          <w:rPr>
            <w:rStyle w:val="Hyperlink"/>
            <w:noProof/>
          </w:rPr>
          <w:t>5.5.</w:t>
        </w:r>
        <w:r>
          <w:rPr>
            <w:rFonts w:ascii="Calibri" w:hAnsi="Calibri"/>
            <w:noProof/>
            <w:kern w:val="2"/>
            <w:sz w:val="22"/>
            <w:szCs w:val="22"/>
          </w:rPr>
          <w:tab/>
        </w:r>
        <w:r w:rsidRPr="008C48D6">
          <w:rPr>
            <w:rStyle w:val="Hyperlink"/>
            <w:noProof/>
          </w:rPr>
          <w:t>Opatření ve výchově</w:t>
        </w:r>
        <w:r>
          <w:rPr>
            <w:noProof/>
            <w:webHidden/>
          </w:rPr>
          <w:tab/>
        </w:r>
        <w:r>
          <w:rPr>
            <w:noProof/>
            <w:webHidden/>
          </w:rPr>
          <w:fldChar w:fldCharType="begin"/>
        </w:r>
        <w:r>
          <w:rPr>
            <w:noProof/>
            <w:webHidden/>
          </w:rPr>
          <w:instrText xml:space="preserve"> PAGEREF _Toc150432279 \h </w:instrText>
        </w:r>
        <w:r>
          <w:rPr>
            <w:noProof/>
          </w:rPr>
        </w:r>
        <w:r>
          <w:rPr>
            <w:noProof/>
            <w:webHidden/>
          </w:rPr>
          <w:fldChar w:fldCharType="separate"/>
        </w:r>
        <w:r>
          <w:rPr>
            <w:noProof/>
            <w:webHidden/>
          </w:rPr>
          <w:t>18</w:t>
        </w:r>
        <w:r>
          <w:rPr>
            <w:noProof/>
            <w:webHidden/>
          </w:rPr>
          <w:fldChar w:fldCharType="end"/>
        </w:r>
      </w:hyperlink>
    </w:p>
    <w:p w:rsidR="00A072BB" w:rsidRDefault="00A072BB">
      <w:pPr>
        <w:pStyle w:val="TOC2"/>
        <w:tabs>
          <w:tab w:val="left" w:pos="880"/>
          <w:tab w:val="right" w:leader="dot" w:pos="9062"/>
        </w:tabs>
        <w:rPr>
          <w:rFonts w:ascii="Calibri" w:hAnsi="Calibri"/>
          <w:noProof/>
          <w:kern w:val="2"/>
          <w:sz w:val="22"/>
          <w:szCs w:val="22"/>
        </w:rPr>
      </w:pPr>
      <w:hyperlink w:anchor="_Toc150432280" w:history="1">
        <w:r w:rsidRPr="008C48D6">
          <w:rPr>
            <w:rStyle w:val="Hyperlink"/>
            <w:noProof/>
          </w:rPr>
          <w:t>5.6.</w:t>
        </w:r>
        <w:r>
          <w:rPr>
            <w:rFonts w:ascii="Calibri" w:hAnsi="Calibri"/>
            <w:noProof/>
            <w:kern w:val="2"/>
            <w:sz w:val="22"/>
            <w:szCs w:val="22"/>
          </w:rPr>
          <w:tab/>
        </w:r>
        <w:r w:rsidRPr="008C48D6">
          <w:rPr>
            <w:rStyle w:val="Hyperlink"/>
            <w:noProof/>
          </w:rPr>
          <w:t>Kapesné, osobní dary a věcná pomoc</w:t>
        </w:r>
        <w:r>
          <w:rPr>
            <w:noProof/>
            <w:webHidden/>
          </w:rPr>
          <w:tab/>
        </w:r>
        <w:r>
          <w:rPr>
            <w:noProof/>
            <w:webHidden/>
          </w:rPr>
          <w:fldChar w:fldCharType="begin"/>
        </w:r>
        <w:r>
          <w:rPr>
            <w:noProof/>
            <w:webHidden/>
          </w:rPr>
          <w:instrText xml:space="preserve"> PAGEREF _Toc150432280 \h </w:instrText>
        </w:r>
        <w:r>
          <w:rPr>
            <w:noProof/>
          </w:rPr>
        </w:r>
        <w:r>
          <w:rPr>
            <w:noProof/>
            <w:webHidden/>
          </w:rPr>
          <w:fldChar w:fldCharType="separate"/>
        </w:r>
        <w:r>
          <w:rPr>
            <w:noProof/>
            <w:webHidden/>
          </w:rPr>
          <w:t>19</w:t>
        </w:r>
        <w:r>
          <w:rPr>
            <w:noProof/>
            <w:webHidden/>
          </w:rPr>
          <w:fldChar w:fldCharType="end"/>
        </w:r>
      </w:hyperlink>
    </w:p>
    <w:p w:rsidR="00A072BB" w:rsidRDefault="00A072BB">
      <w:pPr>
        <w:pStyle w:val="TOC2"/>
        <w:tabs>
          <w:tab w:val="left" w:pos="880"/>
          <w:tab w:val="right" w:leader="dot" w:pos="9062"/>
        </w:tabs>
        <w:rPr>
          <w:rFonts w:ascii="Calibri" w:hAnsi="Calibri"/>
          <w:noProof/>
          <w:kern w:val="2"/>
          <w:sz w:val="22"/>
          <w:szCs w:val="22"/>
        </w:rPr>
      </w:pPr>
      <w:hyperlink w:anchor="_Toc150432281" w:history="1">
        <w:r w:rsidRPr="008C48D6">
          <w:rPr>
            <w:rStyle w:val="Hyperlink"/>
            <w:noProof/>
          </w:rPr>
          <w:t>5.7.</w:t>
        </w:r>
        <w:r>
          <w:rPr>
            <w:rFonts w:ascii="Calibri" w:hAnsi="Calibri"/>
            <w:noProof/>
            <w:kern w:val="2"/>
            <w:sz w:val="22"/>
            <w:szCs w:val="22"/>
          </w:rPr>
          <w:tab/>
        </w:r>
        <w:r w:rsidRPr="008C48D6">
          <w:rPr>
            <w:rStyle w:val="Hyperlink"/>
            <w:noProof/>
          </w:rPr>
          <w:t>Organizace dne (pracovní dny)</w:t>
        </w:r>
        <w:r>
          <w:rPr>
            <w:noProof/>
            <w:webHidden/>
          </w:rPr>
          <w:tab/>
        </w:r>
        <w:r>
          <w:rPr>
            <w:noProof/>
            <w:webHidden/>
          </w:rPr>
          <w:fldChar w:fldCharType="begin"/>
        </w:r>
        <w:r>
          <w:rPr>
            <w:noProof/>
            <w:webHidden/>
          </w:rPr>
          <w:instrText xml:space="preserve"> PAGEREF _Toc150432281 \h </w:instrText>
        </w:r>
        <w:r>
          <w:rPr>
            <w:noProof/>
          </w:rPr>
        </w:r>
        <w:r>
          <w:rPr>
            <w:noProof/>
            <w:webHidden/>
          </w:rPr>
          <w:fldChar w:fldCharType="separate"/>
        </w:r>
        <w:r>
          <w:rPr>
            <w:noProof/>
            <w:webHidden/>
          </w:rPr>
          <w:t>20</w:t>
        </w:r>
        <w:r>
          <w:rPr>
            <w:noProof/>
            <w:webHidden/>
          </w:rPr>
          <w:fldChar w:fldCharType="end"/>
        </w:r>
      </w:hyperlink>
    </w:p>
    <w:p w:rsidR="00A072BB" w:rsidRDefault="00A072BB">
      <w:pPr>
        <w:pStyle w:val="TOC2"/>
        <w:tabs>
          <w:tab w:val="left" w:pos="880"/>
          <w:tab w:val="right" w:leader="dot" w:pos="9062"/>
        </w:tabs>
        <w:rPr>
          <w:rFonts w:ascii="Calibri" w:hAnsi="Calibri"/>
          <w:noProof/>
          <w:kern w:val="2"/>
          <w:sz w:val="22"/>
          <w:szCs w:val="22"/>
        </w:rPr>
      </w:pPr>
      <w:hyperlink w:anchor="_Toc150432282" w:history="1">
        <w:r w:rsidRPr="008C48D6">
          <w:rPr>
            <w:rStyle w:val="Hyperlink"/>
            <w:noProof/>
          </w:rPr>
          <w:t>5.8.</w:t>
        </w:r>
        <w:r>
          <w:rPr>
            <w:rFonts w:ascii="Calibri" w:hAnsi="Calibri"/>
            <w:noProof/>
            <w:kern w:val="2"/>
            <w:sz w:val="22"/>
            <w:szCs w:val="22"/>
          </w:rPr>
          <w:tab/>
        </w:r>
        <w:r w:rsidRPr="008C48D6">
          <w:rPr>
            <w:rStyle w:val="Hyperlink"/>
            <w:noProof/>
          </w:rPr>
          <w:t>Organizace dne (víkendy, prázdniny, státní svátky)</w:t>
        </w:r>
        <w:r>
          <w:rPr>
            <w:noProof/>
            <w:webHidden/>
          </w:rPr>
          <w:tab/>
        </w:r>
        <w:r>
          <w:rPr>
            <w:noProof/>
            <w:webHidden/>
          </w:rPr>
          <w:fldChar w:fldCharType="begin"/>
        </w:r>
        <w:r>
          <w:rPr>
            <w:noProof/>
            <w:webHidden/>
          </w:rPr>
          <w:instrText xml:space="preserve"> PAGEREF _Toc150432282 \h </w:instrText>
        </w:r>
        <w:r>
          <w:rPr>
            <w:noProof/>
          </w:rPr>
        </w:r>
        <w:r>
          <w:rPr>
            <w:noProof/>
            <w:webHidden/>
          </w:rPr>
          <w:fldChar w:fldCharType="separate"/>
        </w:r>
        <w:r>
          <w:rPr>
            <w:noProof/>
            <w:webHidden/>
          </w:rPr>
          <w:t>20</w:t>
        </w:r>
        <w:r>
          <w:rPr>
            <w:noProof/>
            <w:webHidden/>
          </w:rPr>
          <w:fldChar w:fldCharType="end"/>
        </w:r>
      </w:hyperlink>
    </w:p>
    <w:p w:rsidR="00A072BB" w:rsidRDefault="00A072BB">
      <w:pPr>
        <w:pStyle w:val="TOC2"/>
        <w:tabs>
          <w:tab w:val="left" w:pos="880"/>
          <w:tab w:val="right" w:leader="dot" w:pos="9062"/>
        </w:tabs>
        <w:rPr>
          <w:rFonts w:ascii="Calibri" w:hAnsi="Calibri"/>
          <w:noProof/>
          <w:kern w:val="2"/>
          <w:sz w:val="22"/>
          <w:szCs w:val="22"/>
        </w:rPr>
      </w:pPr>
      <w:hyperlink w:anchor="_Toc150432283" w:history="1">
        <w:r w:rsidRPr="008C48D6">
          <w:rPr>
            <w:rStyle w:val="Hyperlink"/>
            <w:noProof/>
          </w:rPr>
          <w:t>5.9.</w:t>
        </w:r>
        <w:r>
          <w:rPr>
            <w:rFonts w:ascii="Calibri" w:hAnsi="Calibri"/>
            <w:noProof/>
            <w:kern w:val="2"/>
            <w:sz w:val="22"/>
            <w:szCs w:val="22"/>
          </w:rPr>
          <w:tab/>
        </w:r>
        <w:r w:rsidRPr="008C48D6">
          <w:rPr>
            <w:rStyle w:val="Hyperlink"/>
            <w:noProof/>
          </w:rPr>
          <w:t>Pobyt dětí mimo zařízení (vycházky, pobyt u rodičů či jiných osob, přechodné ubytování mimo zařízení)</w:t>
        </w:r>
        <w:r>
          <w:rPr>
            <w:noProof/>
            <w:webHidden/>
          </w:rPr>
          <w:tab/>
        </w:r>
        <w:r>
          <w:rPr>
            <w:noProof/>
            <w:webHidden/>
          </w:rPr>
          <w:fldChar w:fldCharType="begin"/>
        </w:r>
        <w:r>
          <w:rPr>
            <w:noProof/>
            <w:webHidden/>
          </w:rPr>
          <w:instrText xml:space="preserve"> PAGEREF _Toc150432283 \h </w:instrText>
        </w:r>
        <w:r>
          <w:rPr>
            <w:noProof/>
          </w:rPr>
        </w:r>
        <w:r>
          <w:rPr>
            <w:noProof/>
            <w:webHidden/>
          </w:rPr>
          <w:fldChar w:fldCharType="separate"/>
        </w:r>
        <w:r>
          <w:rPr>
            <w:noProof/>
            <w:webHidden/>
          </w:rPr>
          <w:t>21</w:t>
        </w:r>
        <w:r>
          <w:rPr>
            <w:noProof/>
            <w:webHidden/>
          </w:rPr>
          <w:fldChar w:fldCharType="end"/>
        </w:r>
      </w:hyperlink>
    </w:p>
    <w:p w:rsidR="00A072BB" w:rsidRDefault="00A072BB">
      <w:pPr>
        <w:pStyle w:val="TOC2"/>
        <w:tabs>
          <w:tab w:val="left" w:pos="1100"/>
          <w:tab w:val="right" w:leader="dot" w:pos="9062"/>
        </w:tabs>
        <w:rPr>
          <w:rFonts w:ascii="Calibri" w:hAnsi="Calibri"/>
          <w:noProof/>
          <w:kern w:val="2"/>
          <w:sz w:val="22"/>
          <w:szCs w:val="22"/>
        </w:rPr>
      </w:pPr>
      <w:hyperlink w:anchor="_Toc150432284" w:history="1">
        <w:r w:rsidRPr="008C48D6">
          <w:rPr>
            <w:rStyle w:val="Hyperlink"/>
            <w:noProof/>
          </w:rPr>
          <w:t>5.10.</w:t>
        </w:r>
        <w:r>
          <w:rPr>
            <w:rFonts w:ascii="Calibri" w:hAnsi="Calibri"/>
            <w:noProof/>
            <w:kern w:val="2"/>
            <w:sz w:val="22"/>
            <w:szCs w:val="22"/>
          </w:rPr>
          <w:tab/>
        </w:r>
        <w:r w:rsidRPr="008C48D6">
          <w:rPr>
            <w:rStyle w:val="Hyperlink"/>
            <w:noProof/>
          </w:rPr>
          <w:t>Kontakty dětí s rodiči a jinými osobami (návštěvy, písemné a telefonické kontakty, předávání věcí)</w:t>
        </w:r>
        <w:r>
          <w:rPr>
            <w:noProof/>
            <w:webHidden/>
          </w:rPr>
          <w:tab/>
        </w:r>
        <w:r>
          <w:rPr>
            <w:noProof/>
            <w:webHidden/>
          </w:rPr>
          <w:fldChar w:fldCharType="begin"/>
        </w:r>
        <w:r>
          <w:rPr>
            <w:noProof/>
            <w:webHidden/>
          </w:rPr>
          <w:instrText xml:space="preserve"> PAGEREF _Toc150432284 \h </w:instrText>
        </w:r>
        <w:r>
          <w:rPr>
            <w:noProof/>
          </w:rPr>
        </w:r>
        <w:r>
          <w:rPr>
            <w:noProof/>
            <w:webHidden/>
          </w:rPr>
          <w:fldChar w:fldCharType="separate"/>
        </w:r>
        <w:r>
          <w:rPr>
            <w:noProof/>
            <w:webHidden/>
          </w:rPr>
          <w:t>22</w:t>
        </w:r>
        <w:r>
          <w:rPr>
            <w:noProof/>
            <w:webHidden/>
          </w:rPr>
          <w:fldChar w:fldCharType="end"/>
        </w:r>
      </w:hyperlink>
    </w:p>
    <w:p w:rsidR="00A072BB" w:rsidRDefault="00A072BB">
      <w:pPr>
        <w:pStyle w:val="TOC2"/>
        <w:tabs>
          <w:tab w:val="left" w:pos="1100"/>
          <w:tab w:val="right" w:leader="dot" w:pos="9062"/>
        </w:tabs>
        <w:rPr>
          <w:rFonts w:ascii="Calibri" w:hAnsi="Calibri"/>
          <w:noProof/>
          <w:kern w:val="2"/>
          <w:sz w:val="22"/>
          <w:szCs w:val="22"/>
        </w:rPr>
      </w:pPr>
      <w:hyperlink w:anchor="_Toc150432285" w:history="1">
        <w:r w:rsidRPr="008C48D6">
          <w:rPr>
            <w:rStyle w:val="Hyperlink"/>
            <w:noProof/>
          </w:rPr>
          <w:t>5.11.</w:t>
        </w:r>
        <w:r>
          <w:rPr>
            <w:rFonts w:ascii="Calibri" w:hAnsi="Calibri"/>
            <w:noProof/>
            <w:kern w:val="2"/>
            <w:sz w:val="22"/>
            <w:szCs w:val="22"/>
          </w:rPr>
          <w:tab/>
        </w:r>
        <w:r w:rsidRPr="008C48D6">
          <w:rPr>
            <w:rStyle w:val="Hyperlink"/>
            <w:noProof/>
          </w:rPr>
          <w:t>Spoluspráva klientů</w:t>
        </w:r>
        <w:r>
          <w:rPr>
            <w:noProof/>
            <w:webHidden/>
          </w:rPr>
          <w:tab/>
        </w:r>
        <w:r>
          <w:rPr>
            <w:noProof/>
            <w:webHidden/>
          </w:rPr>
          <w:fldChar w:fldCharType="begin"/>
        </w:r>
        <w:r>
          <w:rPr>
            <w:noProof/>
            <w:webHidden/>
          </w:rPr>
          <w:instrText xml:space="preserve"> PAGEREF _Toc150432285 \h </w:instrText>
        </w:r>
        <w:r>
          <w:rPr>
            <w:noProof/>
          </w:rPr>
        </w:r>
        <w:r>
          <w:rPr>
            <w:noProof/>
            <w:webHidden/>
          </w:rPr>
          <w:fldChar w:fldCharType="separate"/>
        </w:r>
        <w:r>
          <w:rPr>
            <w:noProof/>
            <w:webHidden/>
          </w:rPr>
          <w:t>23</w:t>
        </w:r>
        <w:r>
          <w:rPr>
            <w:noProof/>
            <w:webHidden/>
          </w:rPr>
          <w:fldChar w:fldCharType="end"/>
        </w:r>
      </w:hyperlink>
    </w:p>
    <w:p w:rsidR="00A072BB" w:rsidRDefault="00A072BB">
      <w:pPr>
        <w:pStyle w:val="TOC2"/>
        <w:tabs>
          <w:tab w:val="left" w:pos="1100"/>
          <w:tab w:val="right" w:leader="dot" w:pos="9062"/>
        </w:tabs>
        <w:rPr>
          <w:rFonts w:ascii="Calibri" w:hAnsi="Calibri"/>
          <w:noProof/>
          <w:kern w:val="2"/>
          <w:sz w:val="22"/>
          <w:szCs w:val="22"/>
        </w:rPr>
      </w:pPr>
      <w:hyperlink w:anchor="_Toc150432286" w:history="1">
        <w:r w:rsidRPr="008C48D6">
          <w:rPr>
            <w:rStyle w:val="Hyperlink"/>
            <w:noProof/>
          </w:rPr>
          <w:t>5.11.</w:t>
        </w:r>
        <w:r>
          <w:rPr>
            <w:rFonts w:ascii="Calibri" w:hAnsi="Calibri"/>
            <w:noProof/>
            <w:kern w:val="2"/>
            <w:sz w:val="22"/>
            <w:szCs w:val="22"/>
          </w:rPr>
          <w:tab/>
        </w:r>
        <w:r w:rsidRPr="008C48D6">
          <w:rPr>
            <w:rStyle w:val="Hyperlink"/>
            <w:noProof/>
          </w:rPr>
          <w:t>Podmínky zacházení s majetkem VÚ, SŠ a ZŠ Terešov ze strany klientů</w:t>
        </w:r>
        <w:r>
          <w:rPr>
            <w:noProof/>
            <w:webHidden/>
          </w:rPr>
          <w:tab/>
        </w:r>
        <w:r>
          <w:rPr>
            <w:noProof/>
            <w:webHidden/>
          </w:rPr>
          <w:fldChar w:fldCharType="begin"/>
        </w:r>
        <w:r>
          <w:rPr>
            <w:noProof/>
            <w:webHidden/>
          </w:rPr>
          <w:instrText xml:space="preserve"> PAGEREF _Toc150432286 \h </w:instrText>
        </w:r>
        <w:r>
          <w:rPr>
            <w:noProof/>
          </w:rPr>
        </w:r>
        <w:r>
          <w:rPr>
            <w:noProof/>
            <w:webHidden/>
          </w:rPr>
          <w:fldChar w:fldCharType="separate"/>
        </w:r>
        <w:r>
          <w:rPr>
            <w:noProof/>
            <w:webHidden/>
          </w:rPr>
          <w:t>23</w:t>
        </w:r>
        <w:r>
          <w:rPr>
            <w:noProof/>
            <w:webHidden/>
          </w:rPr>
          <w:fldChar w:fldCharType="end"/>
        </w:r>
      </w:hyperlink>
    </w:p>
    <w:p w:rsidR="00A072BB" w:rsidRDefault="00A072BB">
      <w:pPr>
        <w:pStyle w:val="TOC2"/>
        <w:tabs>
          <w:tab w:val="left" w:pos="1100"/>
          <w:tab w:val="right" w:leader="dot" w:pos="9062"/>
        </w:tabs>
        <w:rPr>
          <w:rFonts w:ascii="Calibri" w:hAnsi="Calibri"/>
          <w:noProof/>
          <w:kern w:val="2"/>
          <w:sz w:val="22"/>
          <w:szCs w:val="22"/>
        </w:rPr>
      </w:pPr>
      <w:hyperlink w:anchor="_Toc150432287" w:history="1">
        <w:r w:rsidRPr="008C48D6">
          <w:rPr>
            <w:rStyle w:val="Hyperlink"/>
            <w:noProof/>
          </w:rPr>
          <w:t>5.12.</w:t>
        </w:r>
        <w:r>
          <w:rPr>
            <w:rFonts w:ascii="Calibri" w:hAnsi="Calibri"/>
            <w:noProof/>
            <w:kern w:val="2"/>
            <w:sz w:val="22"/>
            <w:szCs w:val="22"/>
          </w:rPr>
          <w:tab/>
        </w:r>
        <w:r w:rsidRPr="008C48D6">
          <w:rPr>
            <w:rStyle w:val="Hyperlink"/>
            <w:noProof/>
          </w:rPr>
          <w:t>Zvláštní režim pro klienty vzdělávající se mimo VÚ, SŠ a ZŠ Terešov</w:t>
        </w:r>
        <w:r>
          <w:rPr>
            <w:noProof/>
            <w:webHidden/>
          </w:rPr>
          <w:tab/>
        </w:r>
        <w:r>
          <w:rPr>
            <w:noProof/>
            <w:webHidden/>
          </w:rPr>
          <w:fldChar w:fldCharType="begin"/>
        </w:r>
        <w:r>
          <w:rPr>
            <w:noProof/>
            <w:webHidden/>
          </w:rPr>
          <w:instrText xml:space="preserve"> PAGEREF _Toc150432287 \h </w:instrText>
        </w:r>
        <w:r>
          <w:rPr>
            <w:noProof/>
          </w:rPr>
        </w:r>
        <w:r>
          <w:rPr>
            <w:noProof/>
            <w:webHidden/>
          </w:rPr>
          <w:fldChar w:fldCharType="separate"/>
        </w:r>
        <w:r>
          <w:rPr>
            <w:noProof/>
            <w:webHidden/>
          </w:rPr>
          <w:t>24</w:t>
        </w:r>
        <w:r>
          <w:rPr>
            <w:noProof/>
            <w:webHidden/>
          </w:rPr>
          <w:fldChar w:fldCharType="end"/>
        </w:r>
      </w:hyperlink>
    </w:p>
    <w:p w:rsidR="00A072BB" w:rsidRDefault="00A072BB">
      <w:pPr>
        <w:pStyle w:val="TOC2"/>
        <w:tabs>
          <w:tab w:val="left" w:pos="1100"/>
          <w:tab w:val="right" w:leader="dot" w:pos="9062"/>
        </w:tabs>
        <w:rPr>
          <w:rFonts w:ascii="Calibri" w:hAnsi="Calibri"/>
          <w:noProof/>
          <w:kern w:val="2"/>
          <w:sz w:val="22"/>
          <w:szCs w:val="22"/>
        </w:rPr>
      </w:pPr>
      <w:hyperlink w:anchor="_Toc150432288" w:history="1">
        <w:r w:rsidRPr="008C48D6">
          <w:rPr>
            <w:rStyle w:val="Hyperlink"/>
            <w:noProof/>
          </w:rPr>
          <w:t>5.13.</w:t>
        </w:r>
        <w:r>
          <w:rPr>
            <w:rFonts w:ascii="Calibri" w:hAnsi="Calibri"/>
            <w:noProof/>
            <w:kern w:val="2"/>
            <w:sz w:val="22"/>
            <w:szCs w:val="22"/>
          </w:rPr>
          <w:tab/>
        </w:r>
        <w:r w:rsidRPr="008C48D6">
          <w:rPr>
            <w:rStyle w:val="Hyperlink"/>
            <w:noProof/>
          </w:rPr>
          <w:t>Smluvní pobyt zletilých klientů v zařízení</w:t>
        </w:r>
        <w:r>
          <w:rPr>
            <w:noProof/>
            <w:webHidden/>
          </w:rPr>
          <w:tab/>
        </w:r>
        <w:r>
          <w:rPr>
            <w:noProof/>
            <w:webHidden/>
          </w:rPr>
          <w:fldChar w:fldCharType="begin"/>
        </w:r>
        <w:r>
          <w:rPr>
            <w:noProof/>
            <w:webHidden/>
          </w:rPr>
          <w:instrText xml:space="preserve"> PAGEREF _Toc150432288 \h </w:instrText>
        </w:r>
        <w:r>
          <w:rPr>
            <w:noProof/>
          </w:rPr>
        </w:r>
        <w:r>
          <w:rPr>
            <w:noProof/>
            <w:webHidden/>
          </w:rPr>
          <w:fldChar w:fldCharType="separate"/>
        </w:r>
        <w:r>
          <w:rPr>
            <w:noProof/>
            <w:webHidden/>
          </w:rPr>
          <w:t>24</w:t>
        </w:r>
        <w:r>
          <w:rPr>
            <w:noProof/>
            <w:webHidden/>
          </w:rPr>
          <w:fldChar w:fldCharType="end"/>
        </w:r>
      </w:hyperlink>
    </w:p>
    <w:p w:rsidR="00A072BB" w:rsidRDefault="00A072BB">
      <w:pPr>
        <w:pStyle w:val="TOC2"/>
        <w:tabs>
          <w:tab w:val="left" w:pos="1100"/>
          <w:tab w:val="right" w:leader="dot" w:pos="9062"/>
        </w:tabs>
        <w:rPr>
          <w:rFonts w:ascii="Calibri" w:hAnsi="Calibri"/>
          <w:noProof/>
          <w:kern w:val="2"/>
          <w:sz w:val="22"/>
          <w:szCs w:val="22"/>
        </w:rPr>
      </w:pPr>
      <w:hyperlink w:anchor="_Toc150432289" w:history="1">
        <w:r w:rsidRPr="008C48D6">
          <w:rPr>
            <w:rStyle w:val="Hyperlink"/>
            <w:noProof/>
          </w:rPr>
          <w:t>5.14.</w:t>
        </w:r>
        <w:r>
          <w:rPr>
            <w:rFonts w:ascii="Calibri" w:hAnsi="Calibri"/>
            <w:noProof/>
            <w:kern w:val="2"/>
            <w:sz w:val="22"/>
            <w:szCs w:val="22"/>
          </w:rPr>
          <w:tab/>
        </w:r>
        <w:r w:rsidRPr="008C48D6">
          <w:rPr>
            <w:rStyle w:val="Hyperlink"/>
            <w:noProof/>
          </w:rPr>
          <w:t>Postup při podávání a vyřizování stížností a návrhů řediteli zařízení, pedagogickým pracovníkům zařízení a dalším osobám a orgánům</w:t>
        </w:r>
        <w:r>
          <w:rPr>
            <w:noProof/>
            <w:webHidden/>
          </w:rPr>
          <w:tab/>
        </w:r>
        <w:r>
          <w:rPr>
            <w:noProof/>
            <w:webHidden/>
          </w:rPr>
          <w:fldChar w:fldCharType="begin"/>
        </w:r>
        <w:r>
          <w:rPr>
            <w:noProof/>
            <w:webHidden/>
          </w:rPr>
          <w:instrText xml:space="preserve"> PAGEREF _Toc150432289 \h </w:instrText>
        </w:r>
        <w:r>
          <w:rPr>
            <w:noProof/>
          </w:rPr>
        </w:r>
        <w:r>
          <w:rPr>
            <w:noProof/>
            <w:webHidden/>
          </w:rPr>
          <w:fldChar w:fldCharType="separate"/>
        </w:r>
        <w:r>
          <w:rPr>
            <w:noProof/>
            <w:webHidden/>
          </w:rPr>
          <w:t>25</w:t>
        </w:r>
        <w:r>
          <w:rPr>
            <w:noProof/>
            <w:webHidden/>
          </w:rPr>
          <w:fldChar w:fldCharType="end"/>
        </w:r>
      </w:hyperlink>
    </w:p>
    <w:p w:rsidR="00A072BB" w:rsidRDefault="00A072BB">
      <w:pPr>
        <w:pStyle w:val="TOC1"/>
        <w:tabs>
          <w:tab w:val="left" w:pos="440"/>
          <w:tab w:val="right" w:leader="dot" w:pos="9062"/>
        </w:tabs>
        <w:rPr>
          <w:rFonts w:ascii="Calibri" w:hAnsi="Calibri"/>
          <w:noProof/>
          <w:kern w:val="2"/>
          <w:sz w:val="22"/>
          <w:szCs w:val="22"/>
        </w:rPr>
      </w:pPr>
      <w:hyperlink w:anchor="_Toc150432290" w:history="1">
        <w:r w:rsidRPr="008C48D6">
          <w:rPr>
            <w:rStyle w:val="Hyperlink"/>
            <w:noProof/>
          </w:rPr>
          <w:t>6.</w:t>
        </w:r>
        <w:r>
          <w:rPr>
            <w:rFonts w:ascii="Calibri" w:hAnsi="Calibri"/>
            <w:noProof/>
            <w:kern w:val="2"/>
            <w:sz w:val="22"/>
            <w:szCs w:val="22"/>
          </w:rPr>
          <w:tab/>
        </w:r>
        <w:r w:rsidRPr="008C48D6">
          <w:rPr>
            <w:rStyle w:val="Hyperlink"/>
            <w:noProof/>
          </w:rPr>
          <w:t>Práva a povinnosti osob zodpovědných za výchovu dítěte</w:t>
        </w:r>
        <w:r>
          <w:rPr>
            <w:noProof/>
            <w:webHidden/>
          </w:rPr>
          <w:tab/>
        </w:r>
        <w:r>
          <w:rPr>
            <w:noProof/>
            <w:webHidden/>
          </w:rPr>
          <w:fldChar w:fldCharType="begin"/>
        </w:r>
        <w:r>
          <w:rPr>
            <w:noProof/>
            <w:webHidden/>
          </w:rPr>
          <w:instrText xml:space="preserve"> PAGEREF _Toc150432290 \h </w:instrText>
        </w:r>
        <w:r>
          <w:rPr>
            <w:noProof/>
          </w:rPr>
        </w:r>
        <w:r>
          <w:rPr>
            <w:noProof/>
            <w:webHidden/>
          </w:rPr>
          <w:fldChar w:fldCharType="separate"/>
        </w:r>
        <w:r>
          <w:rPr>
            <w:noProof/>
            <w:webHidden/>
          </w:rPr>
          <w:t>25</w:t>
        </w:r>
        <w:r>
          <w:rPr>
            <w:noProof/>
            <w:webHidden/>
          </w:rPr>
          <w:fldChar w:fldCharType="end"/>
        </w:r>
      </w:hyperlink>
    </w:p>
    <w:p w:rsidR="00A072BB" w:rsidRDefault="00A072BB">
      <w:pPr>
        <w:pStyle w:val="TOC1"/>
        <w:tabs>
          <w:tab w:val="left" w:pos="440"/>
          <w:tab w:val="right" w:leader="dot" w:pos="9062"/>
        </w:tabs>
        <w:rPr>
          <w:rFonts w:ascii="Calibri" w:hAnsi="Calibri"/>
          <w:noProof/>
          <w:kern w:val="2"/>
          <w:sz w:val="22"/>
          <w:szCs w:val="22"/>
        </w:rPr>
      </w:pPr>
      <w:hyperlink w:anchor="_Toc150432291" w:history="1">
        <w:r w:rsidRPr="008C48D6">
          <w:rPr>
            <w:rStyle w:val="Hyperlink"/>
            <w:noProof/>
          </w:rPr>
          <w:t>7.</w:t>
        </w:r>
        <w:r>
          <w:rPr>
            <w:rFonts w:ascii="Calibri" w:hAnsi="Calibri"/>
            <w:noProof/>
            <w:kern w:val="2"/>
            <w:sz w:val="22"/>
            <w:szCs w:val="22"/>
          </w:rPr>
          <w:tab/>
        </w:r>
        <w:r w:rsidRPr="008C48D6">
          <w:rPr>
            <w:rStyle w:val="Hyperlink"/>
            <w:noProof/>
          </w:rPr>
          <w:t>Úhrada nákladů na péči o děti v zařízení</w:t>
        </w:r>
        <w:r>
          <w:rPr>
            <w:noProof/>
            <w:webHidden/>
          </w:rPr>
          <w:tab/>
        </w:r>
        <w:r>
          <w:rPr>
            <w:noProof/>
            <w:webHidden/>
          </w:rPr>
          <w:fldChar w:fldCharType="begin"/>
        </w:r>
        <w:r>
          <w:rPr>
            <w:noProof/>
            <w:webHidden/>
          </w:rPr>
          <w:instrText xml:space="preserve"> PAGEREF _Toc150432291 \h </w:instrText>
        </w:r>
        <w:r>
          <w:rPr>
            <w:noProof/>
          </w:rPr>
        </w:r>
        <w:r>
          <w:rPr>
            <w:noProof/>
            <w:webHidden/>
          </w:rPr>
          <w:fldChar w:fldCharType="separate"/>
        </w:r>
        <w:r>
          <w:rPr>
            <w:noProof/>
            <w:webHidden/>
          </w:rPr>
          <w:t>26</w:t>
        </w:r>
        <w:r>
          <w:rPr>
            <w:noProof/>
            <w:webHidden/>
          </w:rPr>
          <w:fldChar w:fldCharType="end"/>
        </w:r>
      </w:hyperlink>
    </w:p>
    <w:p w:rsidR="00A072BB" w:rsidRDefault="00A072BB">
      <w:pPr>
        <w:pStyle w:val="TOC2"/>
        <w:tabs>
          <w:tab w:val="left" w:pos="880"/>
          <w:tab w:val="right" w:leader="dot" w:pos="9062"/>
        </w:tabs>
        <w:rPr>
          <w:rFonts w:ascii="Calibri" w:hAnsi="Calibri"/>
          <w:noProof/>
          <w:kern w:val="2"/>
          <w:sz w:val="22"/>
          <w:szCs w:val="22"/>
        </w:rPr>
      </w:pPr>
      <w:hyperlink w:anchor="_Toc150432292" w:history="1">
        <w:r w:rsidRPr="008C48D6">
          <w:rPr>
            <w:rStyle w:val="Hyperlink"/>
            <w:noProof/>
          </w:rPr>
          <w:t>7.1.</w:t>
        </w:r>
        <w:r>
          <w:rPr>
            <w:rFonts w:ascii="Calibri" w:hAnsi="Calibri"/>
            <w:noProof/>
            <w:kern w:val="2"/>
            <w:sz w:val="22"/>
            <w:szCs w:val="22"/>
          </w:rPr>
          <w:tab/>
        </w:r>
        <w:r w:rsidRPr="008C48D6">
          <w:rPr>
            <w:rStyle w:val="Hyperlink"/>
            <w:noProof/>
          </w:rPr>
          <w:t>Náklady na péči o dítě</w:t>
        </w:r>
        <w:r>
          <w:rPr>
            <w:noProof/>
            <w:webHidden/>
          </w:rPr>
          <w:tab/>
        </w:r>
        <w:r>
          <w:rPr>
            <w:noProof/>
            <w:webHidden/>
          </w:rPr>
          <w:fldChar w:fldCharType="begin"/>
        </w:r>
        <w:r>
          <w:rPr>
            <w:noProof/>
            <w:webHidden/>
          </w:rPr>
          <w:instrText xml:space="preserve"> PAGEREF _Toc150432292 \h </w:instrText>
        </w:r>
        <w:r>
          <w:rPr>
            <w:noProof/>
          </w:rPr>
        </w:r>
        <w:r>
          <w:rPr>
            <w:noProof/>
            <w:webHidden/>
          </w:rPr>
          <w:fldChar w:fldCharType="separate"/>
        </w:r>
        <w:r>
          <w:rPr>
            <w:noProof/>
            <w:webHidden/>
          </w:rPr>
          <w:t>26</w:t>
        </w:r>
        <w:r>
          <w:rPr>
            <w:noProof/>
            <w:webHidden/>
          </w:rPr>
          <w:fldChar w:fldCharType="end"/>
        </w:r>
      </w:hyperlink>
    </w:p>
    <w:p w:rsidR="00A072BB" w:rsidRDefault="00A072BB">
      <w:pPr>
        <w:pStyle w:val="TOC1"/>
        <w:tabs>
          <w:tab w:val="left" w:pos="440"/>
          <w:tab w:val="right" w:leader="dot" w:pos="9062"/>
        </w:tabs>
        <w:rPr>
          <w:rFonts w:ascii="Calibri" w:hAnsi="Calibri"/>
          <w:noProof/>
          <w:kern w:val="2"/>
          <w:sz w:val="22"/>
          <w:szCs w:val="22"/>
        </w:rPr>
      </w:pPr>
      <w:hyperlink w:anchor="_Toc150432293" w:history="1">
        <w:r w:rsidRPr="008C48D6">
          <w:rPr>
            <w:rStyle w:val="Hyperlink"/>
            <w:noProof/>
          </w:rPr>
          <w:t>8.</w:t>
        </w:r>
        <w:r>
          <w:rPr>
            <w:rFonts w:ascii="Calibri" w:hAnsi="Calibri"/>
            <w:noProof/>
            <w:kern w:val="2"/>
            <w:sz w:val="22"/>
            <w:szCs w:val="22"/>
          </w:rPr>
          <w:tab/>
        </w:r>
        <w:r w:rsidRPr="008C48D6">
          <w:rPr>
            <w:rStyle w:val="Hyperlink"/>
            <w:noProof/>
          </w:rPr>
          <w:t>Postup zařízení při zajištění bezpečnosti a ochraně zdraví</w:t>
        </w:r>
        <w:r>
          <w:rPr>
            <w:noProof/>
            <w:webHidden/>
          </w:rPr>
          <w:tab/>
        </w:r>
        <w:r>
          <w:rPr>
            <w:noProof/>
            <w:webHidden/>
          </w:rPr>
          <w:fldChar w:fldCharType="begin"/>
        </w:r>
        <w:r>
          <w:rPr>
            <w:noProof/>
            <w:webHidden/>
          </w:rPr>
          <w:instrText xml:space="preserve"> PAGEREF _Toc150432293 \h </w:instrText>
        </w:r>
        <w:r>
          <w:rPr>
            <w:noProof/>
          </w:rPr>
        </w:r>
        <w:r>
          <w:rPr>
            <w:noProof/>
            <w:webHidden/>
          </w:rPr>
          <w:fldChar w:fldCharType="separate"/>
        </w:r>
        <w:r>
          <w:rPr>
            <w:noProof/>
            <w:webHidden/>
          </w:rPr>
          <w:t>26</w:t>
        </w:r>
        <w:r>
          <w:rPr>
            <w:noProof/>
            <w:webHidden/>
          </w:rPr>
          <w:fldChar w:fldCharType="end"/>
        </w:r>
      </w:hyperlink>
    </w:p>
    <w:p w:rsidR="00A072BB" w:rsidRDefault="00A072BB">
      <w:pPr>
        <w:pStyle w:val="TOC2"/>
        <w:tabs>
          <w:tab w:val="left" w:pos="880"/>
          <w:tab w:val="right" w:leader="dot" w:pos="9062"/>
        </w:tabs>
        <w:rPr>
          <w:rFonts w:ascii="Calibri" w:hAnsi="Calibri"/>
          <w:noProof/>
          <w:kern w:val="2"/>
          <w:sz w:val="22"/>
          <w:szCs w:val="22"/>
        </w:rPr>
      </w:pPr>
      <w:hyperlink w:anchor="_Toc150432294" w:history="1">
        <w:r w:rsidRPr="008C48D6">
          <w:rPr>
            <w:rStyle w:val="Hyperlink"/>
            <w:noProof/>
          </w:rPr>
          <w:t>8.1.</w:t>
        </w:r>
        <w:r>
          <w:rPr>
            <w:rFonts w:ascii="Calibri" w:hAnsi="Calibri"/>
            <w:noProof/>
            <w:kern w:val="2"/>
            <w:sz w:val="22"/>
            <w:szCs w:val="22"/>
          </w:rPr>
          <w:tab/>
        </w:r>
        <w:r w:rsidRPr="008C48D6">
          <w:rPr>
            <w:rStyle w:val="Hyperlink"/>
            <w:noProof/>
          </w:rPr>
          <w:t>Zdravotní prevence a bezpečnost klientů</w:t>
        </w:r>
        <w:r>
          <w:rPr>
            <w:noProof/>
            <w:webHidden/>
          </w:rPr>
          <w:tab/>
        </w:r>
        <w:r>
          <w:rPr>
            <w:noProof/>
            <w:webHidden/>
          </w:rPr>
          <w:fldChar w:fldCharType="begin"/>
        </w:r>
        <w:r>
          <w:rPr>
            <w:noProof/>
            <w:webHidden/>
          </w:rPr>
          <w:instrText xml:space="preserve"> PAGEREF _Toc150432294 \h </w:instrText>
        </w:r>
        <w:r>
          <w:rPr>
            <w:noProof/>
          </w:rPr>
        </w:r>
        <w:r>
          <w:rPr>
            <w:noProof/>
            <w:webHidden/>
          </w:rPr>
          <w:fldChar w:fldCharType="separate"/>
        </w:r>
        <w:r>
          <w:rPr>
            <w:noProof/>
            <w:webHidden/>
          </w:rPr>
          <w:t>26</w:t>
        </w:r>
        <w:r>
          <w:rPr>
            <w:noProof/>
            <w:webHidden/>
          </w:rPr>
          <w:fldChar w:fldCharType="end"/>
        </w:r>
      </w:hyperlink>
    </w:p>
    <w:p w:rsidR="00A072BB" w:rsidRDefault="00A072BB">
      <w:pPr>
        <w:pStyle w:val="TOC2"/>
        <w:tabs>
          <w:tab w:val="left" w:pos="880"/>
          <w:tab w:val="right" w:leader="dot" w:pos="9062"/>
        </w:tabs>
        <w:rPr>
          <w:rFonts w:ascii="Calibri" w:hAnsi="Calibri"/>
          <w:noProof/>
          <w:kern w:val="2"/>
          <w:sz w:val="22"/>
          <w:szCs w:val="22"/>
        </w:rPr>
      </w:pPr>
      <w:hyperlink w:anchor="_Toc150432295" w:history="1">
        <w:r w:rsidRPr="008C48D6">
          <w:rPr>
            <w:rStyle w:val="Hyperlink"/>
            <w:noProof/>
          </w:rPr>
          <w:t>8.2.</w:t>
        </w:r>
        <w:r>
          <w:rPr>
            <w:rFonts w:ascii="Calibri" w:hAnsi="Calibri"/>
            <w:noProof/>
            <w:kern w:val="2"/>
            <w:sz w:val="22"/>
            <w:szCs w:val="22"/>
          </w:rPr>
          <w:tab/>
        </w:r>
        <w:r w:rsidRPr="008C48D6">
          <w:rPr>
            <w:rStyle w:val="Hyperlink"/>
            <w:noProof/>
          </w:rPr>
          <w:t>Prevence rizik při pracovních činnostech</w:t>
        </w:r>
        <w:r>
          <w:rPr>
            <w:noProof/>
            <w:webHidden/>
          </w:rPr>
          <w:tab/>
        </w:r>
        <w:r>
          <w:rPr>
            <w:noProof/>
            <w:webHidden/>
          </w:rPr>
          <w:fldChar w:fldCharType="begin"/>
        </w:r>
        <w:r>
          <w:rPr>
            <w:noProof/>
            <w:webHidden/>
          </w:rPr>
          <w:instrText xml:space="preserve"> PAGEREF _Toc150432295 \h </w:instrText>
        </w:r>
        <w:r>
          <w:rPr>
            <w:noProof/>
          </w:rPr>
        </w:r>
        <w:r>
          <w:rPr>
            <w:noProof/>
            <w:webHidden/>
          </w:rPr>
          <w:fldChar w:fldCharType="separate"/>
        </w:r>
        <w:r>
          <w:rPr>
            <w:noProof/>
            <w:webHidden/>
          </w:rPr>
          <w:t>26</w:t>
        </w:r>
        <w:r>
          <w:rPr>
            <w:noProof/>
            <w:webHidden/>
          </w:rPr>
          <w:fldChar w:fldCharType="end"/>
        </w:r>
      </w:hyperlink>
    </w:p>
    <w:p w:rsidR="00A072BB" w:rsidRDefault="00A072BB">
      <w:pPr>
        <w:pStyle w:val="TOC2"/>
        <w:tabs>
          <w:tab w:val="left" w:pos="880"/>
          <w:tab w:val="right" w:leader="dot" w:pos="9062"/>
        </w:tabs>
        <w:rPr>
          <w:rFonts w:ascii="Calibri" w:hAnsi="Calibri"/>
          <w:noProof/>
          <w:kern w:val="2"/>
          <w:sz w:val="22"/>
          <w:szCs w:val="22"/>
        </w:rPr>
      </w:pPr>
      <w:hyperlink w:anchor="_Toc150432296" w:history="1">
        <w:r w:rsidRPr="008C48D6">
          <w:rPr>
            <w:rStyle w:val="Hyperlink"/>
            <w:noProof/>
          </w:rPr>
          <w:t>8.3.</w:t>
        </w:r>
        <w:r>
          <w:rPr>
            <w:rFonts w:ascii="Calibri" w:hAnsi="Calibri"/>
            <w:noProof/>
            <w:kern w:val="2"/>
            <w:sz w:val="22"/>
            <w:szCs w:val="22"/>
          </w:rPr>
          <w:tab/>
        </w:r>
        <w:r w:rsidRPr="008C48D6">
          <w:rPr>
            <w:rStyle w:val="Hyperlink"/>
            <w:noProof/>
          </w:rPr>
          <w:t>Hygienická a zdravotní péče</w:t>
        </w:r>
        <w:r>
          <w:rPr>
            <w:noProof/>
            <w:webHidden/>
          </w:rPr>
          <w:tab/>
        </w:r>
        <w:r>
          <w:rPr>
            <w:noProof/>
            <w:webHidden/>
          </w:rPr>
          <w:fldChar w:fldCharType="begin"/>
        </w:r>
        <w:r>
          <w:rPr>
            <w:noProof/>
            <w:webHidden/>
          </w:rPr>
          <w:instrText xml:space="preserve"> PAGEREF _Toc150432296 \h </w:instrText>
        </w:r>
        <w:r>
          <w:rPr>
            <w:noProof/>
          </w:rPr>
        </w:r>
        <w:r>
          <w:rPr>
            <w:noProof/>
            <w:webHidden/>
          </w:rPr>
          <w:fldChar w:fldCharType="separate"/>
        </w:r>
        <w:r>
          <w:rPr>
            <w:noProof/>
            <w:webHidden/>
          </w:rPr>
          <w:t>27</w:t>
        </w:r>
        <w:r>
          <w:rPr>
            <w:noProof/>
            <w:webHidden/>
          </w:rPr>
          <w:fldChar w:fldCharType="end"/>
        </w:r>
      </w:hyperlink>
    </w:p>
    <w:p w:rsidR="00A072BB" w:rsidRDefault="00A072BB">
      <w:pPr>
        <w:pStyle w:val="TOC2"/>
        <w:tabs>
          <w:tab w:val="left" w:pos="880"/>
          <w:tab w:val="right" w:leader="dot" w:pos="9062"/>
        </w:tabs>
        <w:rPr>
          <w:rFonts w:ascii="Calibri" w:hAnsi="Calibri"/>
          <w:noProof/>
          <w:kern w:val="2"/>
          <w:sz w:val="22"/>
          <w:szCs w:val="22"/>
        </w:rPr>
      </w:pPr>
      <w:hyperlink w:anchor="_Toc150432297" w:history="1">
        <w:r w:rsidRPr="008C48D6">
          <w:rPr>
            <w:rStyle w:val="Hyperlink"/>
            <w:noProof/>
          </w:rPr>
          <w:t>8.4.</w:t>
        </w:r>
        <w:r>
          <w:rPr>
            <w:rFonts w:ascii="Calibri" w:hAnsi="Calibri"/>
            <w:noProof/>
            <w:kern w:val="2"/>
            <w:sz w:val="22"/>
            <w:szCs w:val="22"/>
          </w:rPr>
          <w:tab/>
        </w:r>
        <w:r w:rsidRPr="008C48D6">
          <w:rPr>
            <w:rStyle w:val="Hyperlink"/>
            <w:noProof/>
          </w:rPr>
          <w:t>Postup při úrazech klientů</w:t>
        </w:r>
        <w:r>
          <w:rPr>
            <w:noProof/>
            <w:webHidden/>
          </w:rPr>
          <w:tab/>
        </w:r>
        <w:r>
          <w:rPr>
            <w:noProof/>
            <w:webHidden/>
          </w:rPr>
          <w:fldChar w:fldCharType="begin"/>
        </w:r>
        <w:r>
          <w:rPr>
            <w:noProof/>
            <w:webHidden/>
          </w:rPr>
          <w:instrText xml:space="preserve"> PAGEREF _Toc150432297 \h </w:instrText>
        </w:r>
        <w:r>
          <w:rPr>
            <w:noProof/>
          </w:rPr>
        </w:r>
        <w:r>
          <w:rPr>
            <w:noProof/>
            <w:webHidden/>
          </w:rPr>
          <w:fldChar w:fldCharType="separate"/>
        </w:r>
        <w:r>
          <w:rPr>
            <w:noProof/>
            <w:webHidden/>
          </w:rPr>
          <w:t>27</w:t>
        </w:r>
        <w:r>
          <w:rPr>
            <w:noProof/>
            <w:webHidden/>
          </w:rPr>
          <w:fldChar w:fldCharType="end"/>
        </w:r>
      </w:hyperlink>
    </w:p>
    <w:p w:rsidR="00A072BB" w:rsidRDefault="00A072BB">
      <w:pPr>
        <w:pStyle w:val="TOC2"/>
        <w:tabs>
          <w:tab w:val="left" w:pos="880"/>
          <w:tab w:val="right" w:leader="dot" w:pos="9062"/>
        </w:tabs>
        <w:rPr>
          <w:rFonts w:ascii="Calibri" w:hAnsi="Calibri"/>
          <w:noProof/>
          <w:kern w:val="2"/>
          <w:sz w:val="22"/>
          <w:szCs w:val="22"/>
        </w:rPr>
      </w:pPr>
      <w:hyperlink w:anchor="_Toc150432298" w:history="1">
        <w:r w:rsidRPr="008C48D6">
          <w:rPr>
            <w:rStyle w:val="Hyperlink"/>
            <w:noProof/>
          </w:rPr>
          <w:t>8.5.</w:t>
        </w:r>
        <w:r>
          <w:rPr>
            <w:rFonts w:ascii="Calibri" w:hAnsi="Calibri"/>
            <w:noProof/>
            <w:kern w:val="2"/>
            <w:sz w:val="22"/>
            <w:szCs w:val="22"/>
          </w:rPr>
          <w:tab/>
        </w:r>
        <w:r w:rsidRPr="008C48D6">
          <w:rPr>
            <w:rStyle w:val="Hyperlink"/>
            <w:noProof/>
          </w:rPr>
          <w:t>Postup při onemocnění dětí</w:t>
        </w:r>
        <w:r>
          <w:rPr>
            <w:noProof/>
            <w:webHidden/>
          </w:rPr>
          <w:tab/>
        </w:r>
        <w:r>
          <w:rPr>
            <w:noProof/>
            <w:webHidden/>
          </w:rPr>
          <w:fldChar w:fldCharType="begin"/>
        </w:r>
        <w:r>
          <w:rPr>
            <w:noProof/>
            <w:webHidden/>
          </w:rPr>
          <w:instrText xml:space="preserve"> PAGEREF _Toc150432298 \h </w:instrText>
        </w:r>
        <w:r>
          <w:rPr>
            <w:noProof/>
          </w:rPr>
        </w:r>
        <w:r>
          <w:rPr>
            <w:noProof/>
            <w:webHidden/>
          </w:rPr>
          <w:fldChar w:fldCharType="separate"/>
        </w:r>
        <w:r>
          <w:rPr>
            <w:noProof/>
            <w:webHidden/>
          </w:rPr>
          <w:t>28</w:t>
        </w:r>
        <w:r>
          <w:rPr>
            <w:noProof/>
            <w:webHidden/>
          </w:rPr>
          <w:fldChar w:fldCharType="end"/>
        </w:r>
      </w:hyperlink>
    </w:p>
    <w:p w:rsidR="00A072BB" w:rsidRDefault="00A072BB">
      <w:pPr>
        <w:pStyle w:val="TOC2"/>
        <w:tabs>
          <w:tab w:val="left" w:pos="880"/>
          <w:tab w:val="right" w:leader="dot" w:pos="9062"/>
        </w:tabs>
        <w:rPr>
          <w:rFonts w:ascii="Calibri" w:hAnsi="Calibri"/>
          <w:noProof/>
          <w:kern w:val="2"/>
          <w:sz w:val="22"/>
          <w:szCs w:val="22"/>
        </w:rPr>
      </w:pPr>
      <w:hyperlink w:anchor="_Toc150432299" w:history="1">
        <w:r w:rsidRPr="008C48D6">
          <w:rPr>
            <w:rStyle w:val="Hyperlink"/>
            <w:noProof/>
          </w:rPr>
          <w:t>8.6.</w:t>
        </w:r>
        <w:r>
          <w:rPr>
            <w:rFonts w:ascii="Calibri" w:hAnsi="Calibri"/>
            <w:noProof/>
            <w:kern w:val="2"/>
            <w:sz w:val="22"/>
            <w:szCs w:val="22"/>
          </w:rPr>
          <w:tab/>
        </w:r>
        <w:r w:rsidRPr="008C48D6">
          <w:rPr>
            <w:rStyle w:val="Hyperlink"/>
            <w:noProof/>
          </w:rPr>
          <w:t>Postup při intoxikaci dítěte alkoholem nebo jinými návykovými látkami, postup při sebepoškození dítěte nebo při sebevražedném pokusu, postup při agresivitě dítěte, kterou ohrožuje zdraví a životy jiných nebo vlastní</w:t>
        </w:r>
        <w:r>
          <w:rPr>
            <w:noProof/>
            <w:webHidden/>
          </w:rPr>
          <w:tab/>
        </w:r>
        <w:r>
          <w:rPr>
            <w:noProof/>
            <w:webHidden/>
          </w:rPr>
          <w:fldChar w:fldCharType="begin"/>
        </w:r>
        <w:r>
          <w:rPr>
            <w:noProof/>
            <w:webHidden/>
          </w:rPr>
          <w:instrText xml:space="preserve"> PAGEREF _Toc150432299 \h </w:instrText>
        </w:r>
        <w:r>
          <w:rPr>
            <w:noProof/>
          </w:rPr>
        </w:r>
        <w:r>
          <w:rPr>
            <w:noProof/>
            <w:webHidden/>
          </w:rPr>
          <w:fldChar w:fldCharType="separate"/>
        </w:r>
        <w:r>
          <w:rPr>
            <w:noProof/>
            <w:webHidden/>
          </w:rPr>
          <w:t>28</w:t>
        </w:r>
        <w:r>
          <w:rPr>
            <w:noProof/>
            <w:webHidden/>
          </w:rPr>
          <w:fldChar w:fldCharType="end"/>
        </w:r>
      </w:hyperlink>
    </w:p>
    <w:p w:rsidR="00A072BB" w:rsidRDefault="00A072BB">
      <w:pPr>
        <w:pStyle w:val="TOC1"/>
        <w:tabs>
          <w:tab w:val="left" w:pos="440"/>
          <w:tab w:val="right" w:leader="dot" w:pos="9062"/>
        </w:tabs>
        <w:rPr>
          <w:rFonts w:ascii="Calibri" w:hAnsi="Calibri"/>
          <w:noProof/>
          <w:kern w:val="2"/>
          <w:sz w:val="22"/>
          <w:szCs w:val="22"/>
        </w:rPr>
      </w:pPr>
      <w:hyperlink w:anchor="_Toc150432300" w:history="1">
        <w:r w:rsidRPr="008C48D6">
          <w:rPr>
            <w:rStyle w:val="Hyperlink"/>
            <w:noProof/>
          </w:rPr>
          <w:t>9.</w:t>
        </w:r>
        <w:r>
          <w:rPr>
            <w:rFonts w:ascii="Calibri" w:hAnsi="Calibri"/>
            <w:noProof/>
            <w:kern w:val="2"/>
            <w:sz w:val="22"/>
            <w:szCs w:val="22"/>
          </w:rPr>
          <w:tab/>
        </w:r>
        <w:r w:rsidRPr="008C48D6">
          <w:rPr>
            <w:rStyle w:val="Hyperlink"/>
            <w:noProof/>
          </w:rPr>
          <w:t>Závěrečné ustanovení:</w:t>
        </w:r>
        <w:r>
          <w:rPr>
            <w:noProof/>
            <w:webHidden/>
          </w:rPr>
          <w:tab/>
        </w:r>
        <w:r>
          <w:rPr>
            <w:noProof/>
            <w:webHidden/>
          </w:rPr>
          <w:fldChar w:fldCharType="begin"/>
        </w:r>
        <w:r>
          <w:rPr>
            <w:noProof/>
            <w:webHidden/>
          </w:rPr>
          <w:instrText xml:space="preserve"> PAGEREF _Toc150432300 \h </w:instrText>
        </w:r>
        <w:r>
          <w:rPr>
            <w:noProof/>
          </w:rPr>
        </w:r>
        <w:r>
          <w:rPr>
            <w:noProof/>
            <w:webHidden/>
          </w:rPr>
          <w:fldChar w:fldCharType="separate"/>
        </w:r>
        <w:r>
          <w:rPr>
            <w:noProof/>
            <w:webHidden/>
          </w:rPr>
          <w:t>29</w:t>
        </w:r>
        <w:r>
          <w:rPr>
            <w:noProof/>
            <w:webHidden/>
          </w:rPr>
          <w:fldChar w:fldCharType="end"/>
        </w:r>
      </w:hyperlink>
    </w:p>
    <w:p w:rsidR="00A072BB" w:rsidRDefault="00A072BB">
      <w:r w:rsidRPr="00E95187">
        <w:fldChar w:fldCharType="end"/>
      </w:r>
    </w:p>
    <w:p w:rsidR="00A072BB" w:rsidRDefault="00A072BB" w:rsidP="009766CA">
      <w:pPr>
        <w:pStyle w:val="Heading1"/>
        <w:ind w:left="720"/>
        <w:rPr>
          <w:rStyle w:val="Emphasis"/>
          <w:iCs/>
        </w:rPr>
        <w:sectPr w:rsidR="00A072BB" w:rsidSect="007A19DA">
          <w:footerReference w:type="default" r:id="rId10"/>
          <w:pgSz w:w="11906" w:h="16838"/>
          <w:pgMar w:top="1417" w:right="1417" w:bottom="1417" w:left="1417" w:header="708" w:footer="708" w:gutter="0"/>
          <w:pgNumType w:start="2"/>
          <w:cols w:space="708"/>
          <w:docGrid w:linePitch="360"/>
        </w:sectPr>
      </w:pPr>
    </w:p>
    <w:p w:rsidR="00A072BB" w:rsidRPr="00583061" w:rsidRDefault="00A072BB" w:rsidP="00F35731">
      <w:pPr>
        <w:rPr>
          <w:b/>
          <w:iCs/>
          <w:sz w:val="28"/>
        </w:rPr>
      </w:pPr>
    </w:p>
    <w:p w:rsidR="00A072BB" w:rsidRDefault="00A072BB" w:rsidP="007D0284">
      <w:pPr>
        <w:pStyle w:val="Heading1"/>
      </w:pPr>
      <w:bookmarkStart w:id="0" w:name="_Toc150432246"/>
      <w:r w:rsidRPr="00334620">
        <w:t>Charakteristi</w:t>
      </w:r>
      <w:r>
        <w:t>ka a struktura zařízení</w:t>
      </w:r>
      <w:bookmarkEnd w:id="0"/>
    </w:p>
    <w:p w:rsidR="00A072BB" w:rsidRPr="00583061" w:rsidRDefault="00A072BB" w:rsidP="00583061"/>
    <w:p w:rsidR="00A072BB" w:rsidRPr="00A43ECA" w:rsidRDefault="00A072BB">
      <w:pPr>
        <w:pStyle w:val="Heading2"/>
        <w:numPr>
          <w:ilvl w:val="1"/>
          <w:numId w:val="7"/>
        </w:numPr>
      </w:pPr>
      <w:bookmarkStart w:id="1" w:name="_Toc150432247"/>
      <w:r>
        <w:t>Název, identifikační údaje</w:t>
      </w:r>
      <w:bookmarkEnd w:id="1"/>
    </w:p>
    <w:p w:rsidR="00A072BB" w:rsidRDefault="00A072BB" w:rsidP="00F5614B">
      <w:pPr>
        <w:tabs>
          <w:tab w:val="left" w:pos="1290"/>
        </w:tabs>
      </w:pPr>
      <w:r>
        <w:tab/>
      </w:r>
    </w:p>
    <w:p w:rsidR="00A072BB" w:rsidRDefault="00A072BB" w:rsidP="00F5614B">
      <w:pPr>
        <w:tabs>
          <w:tab w:val="left" w:pos="1290"/>
        </w:tabs>
      </w:pPr>
      <w:r w:rsidRPr="00F5614B">
        <w:t>Přesný název ústavu:</w:t>
      </w:r>
      <w:r>
        <w:tab/>
      </w:r>
      <w:r>
        <w:tab/>
      </w:r>
      <w:r>
        <w:tab/>
        <w:t xml:space="preserve">Výchovný ústav, střední škola a základní škola Terešov </w:t>
      </w:r>
    </w:p>
    <w:p w:rsidR="00A072BB" w:rsidRDefault="00A072BB" w:rsidP="00F35731"/>
    <w:p w:rsidR="00A072BB" w:rsidRDefault="00A072BB" w:rsidP="00B2190C">
      <w:r>
        <w:t>Adresa:</w:t>
      </w:r>
      <w:r>
        <w:tab/>
      </w:r>
      <w:r>
        <w:tab/>
      </w:r>
      <w:r>
        <w:tab/>
      </w:r>
      <w:r>
        <w:tab/>
        <w:t xml:space="preserve">Výchovný ústav, střední škola a základní škola Terešov, Terešov 1, </w:t>
      </w:r>
    </w:p>
    <w:p w:rsidR="00A072BB" w:rsidRDefault="00A072BB" w:rsidP="00B2190C">
      <w:pPr>
        <w:ind w:left="2832" w:firstLine="708"/>
      </w:pPr>
      <w:r>
        <w:t>338 08 Zbiroh</w:t>
      </w:r>
    </w:p>
    <w:p w:rsidR="00A072BB" w:rsidRDefault="00A072BB" w:rsidP="00B2190C">
      <w:pPr>
        <w:ind w:left="2832" w:firstLine="708"/>
      </w:pPr>
    </w:p>
    <w:p w:rsidR="00A072BB" w:rsidRPr="00E95187" w:rsidRDefault="00A072BB" w:rsidP="00B2190C">
      <w:r w:rsidRPr="00E95187">
        <w:t>Zřizovatel:</w:t>
      </w:r>
      <w:r w:rsidRPr="00E95187">
        <w:tab/>
      </w:r>
      <w:r w:rsidRPr="00E95187">
        <w:tab/>
      </w:r>
      <w:r w:rsidRPr="00E95187">
        <w:tab/>
      </w:r>
      <w:r w:rsidRPr="00E95187">
        <w:tab/>
        <w:t>Ministerstvo školství, mládeže a tělovýchovy ČR,</w:t>
      </w:r>
    </w:p>
    <w:p w:rsidR="00A072BB" w:rsidRDefault="00A072BB" w:rsidP="00B2190C">
      <w:r w:rsidRPr="00E95187">
        <w:tab/>
      </w:r>
      <w:r w:rsidRPr="00E95187">
        <w:tab/>
      </w:r>
      <w:r w:rsidRPr="00E95187">
        <w:tab/>
      </w:r>
      <w:r w:rsidRPr="00E95187">
        <w:tab/>
      </w:r>
      <w:r w:rsidRPr="00E95187">
        <w:tab/>
        <w:t>Karmelitská, 118 12 Praha 1</w:t>
      </w:r>
    </w:p>
    <w:p w:rsidR="00A072BB" w:rsidRDefault="00A072BB" w:rsidP="00B2190C">
      <w:r>
        <w:t>tel. ředitele:</w:t>
      </w:r>
      <w:r>
        <w:tab/>
      </w:r>
      <w:r>
        <w:tab/>
      </w:r>
      <w:r>
        <w:tab/>
      </w:r>
      <w:r>
        <w:tab/>
        <w:t>371 796 570</w:t>
      </w:r>
    </w:p>
    <w:p w:rsidR="00A072BB" w:rsidRDefault="00A072BB" w:rsidP="00B2190C">
      <w:r>
        <w:t xml:space="preserve">                                             </w:t>
      </w:r>
      <w:r>
        <w:tab/>
      </w:r>
    </w:p>
    <w:p w:rsidR="00A072BB" w:rsidRDefault="00A072BB" w:rsidP="00B2190C">
      <w:r>
        <w:t>ekonom:</w:t>
      </w:r>
      <w:r>
        <w:tab/>
      </w:r>
      <w:r>
        <w:tab/>
      </w:r>
      <w:r>
        <w:tab/>
      </w:r>
      <w:r>
        <w:tab/>
        <w:t xml:space="preserve">371 796  575   </w:t>
      </w:r>
    </w:p>
    <w:p w:rsidR="00A072BB" w:rsidRDefault="00A072BB" w:rsidP="00F35731">
      <w:pPr>
        <w:ind w:left="720"/>
      </w:pPr>
      <w:r>
        <w:t xml:space="preserve">                              </w:t>
      </w:r>
    </w:p>
    <w:p w:rsidR="00A072BB" w:rsidRDefault="00A072BB" w:rsidP="00B2190C">
      <w:r>
        <w:t>email:</w:t>
      </w:r>
      <w:r>
        <w:tab/>
      </w:r>
      <w:r>
        <w:tab/>
      </w:r>
      <w:r>
        <w:tab/>
      </w:r>
      <w:r>
        <w:tab/>
      </w:r>
      <w:r>
        <w:tab/>
      </w:r>
      <w:hyperlink r:id="rId11" w:history="1">
        <w:r w:rsidRPr="005B53BE">
          <w:rPr>
            <w:rStyle w:val="Hyperlink"/>
          </w:rPr>
          <w:t>teresov.vum@seznam.cz</w:t>
        </w:r>
      </w:hyperlink>
      <w:r>
        <w:t xml:space="preserve">, </w:t>
      </w:r>
      <w:hyperlink r:id="rId12" w:history="1">
        <w:r w:rsidRPr="005B53BE">
          <w:rPr>
            <w:rStyle w:val="Hyperlink"/>
          </w:rPr>
          <w:t>info@vuteresov.cz</w:t>
        </w:r>
      </w:hyperlink>
    </w:p>
    <w:p w:rsidR="00A072BB" w:rsidRDefault="00A072BB" w:rsidP="00B2190C"/>
    <w:p w:rsidR="00A072BB" w:rsidRDefault="00A072BB" w:rsidP="00B2190C">
      <w:r>
        <w:t xml:space="preserve">fax: </w:t>
      </w:r>
      <w:r>
        <w:tab/>
      </w:r>
      <w:r>
        <w:tab/>
      </w:r>
      <w:r>
        <w:tab/>
      </w:r>
      <w:r>
        <w:tab/>
      </w:r>
      <w:r>
        <w:tab/>
        <w:t xml:space="preserve">371 796 747         </w:t>
      </w:r>
      <w:r>
        <w:tab/>
      </w:r>
      <w:r>
        <w:tab/>
      </w:r>
      <w:r>
        <w:tab/>
      </w:r>
      <w:r>
        <w:tab/>
      </w:r>
      <w:r>
        <w:tab/>
      </w:r>
      <w:r>
        <w:tab/>
        <w:t xml:space="preserve">       </w:t>
      </w:r>
    </w:p>
    <w:p w:rsidR="00A072BB" w:rsidRDefault="00A072BB" w:rsidP="00B2190C">
      <w:r>
        <w:t>web:</w:t>
      </w:r>
      <w:r>
        <w:tab/>
      </w:r>
      <w:r>
        <w:tab/>
      </w:r>
      <w:r>
        <w:tab/>
      </w:r>
      <w:r>
        <w:tab/>
      </w:r>
      <w:r>
        <w:tab/>
        <w:t>www: vuteresov.cz</w:t>
      </w:r>
    </w:p>
    <w:p w:rsidR="00A072BB" w:rsidRDefault="00A072BB" w:rsidP="00546B23"/>
    <w:p w:rsidR="00A072BB" w:rsidRDefault="00A072BB" w:rsidP="00546B23">
      <w:r>
        <w:t xml:space="preserve">Identifikátor zařízení: </w:t>
      </w:r>
      <w:r>
        <w:tab/>
      </w:r>
      <w:r>
        <w:tab/>
        <w:t xml:space="preserve">60028747                              </w:t>
      </w:r>
    </w:p>
    <w:p w:rsidR="00A072BB" w:rsidRDefault="00A072BB" w:rsidP="00546B23"/>
    <w:p w:rsidR="00A072BB" w:rsidRDefault="00A072BB" w:rsidP="00546B23">
      <w:r>
        <w:t xml:space="preserve">IČO: </w:t>
      </w:r>
      <w:r>
        <w:tab/>
      </w:r>
      <w:r>
        <w:tab/>
      </w:r>
      <w:r>
        <w:tab/>
      </w:r>
      <w:r>
        <w:tab/>
      </w:r>
      <w:r>
        <w:tab/>
        <w:t>48380253</w:t>
      </w:r>
    </w:p>
    <w:p w:rsidR="00A072BB" w:rsidRDefault="00A072BB" w:rsidP="00F35731"/>
    <w:p w:rsidR="00A072BB" w:rsidRDefault="00A072BB" w:rsidP="00F35731">
      <w:r>
        <w:t>Ústav má právní subjektivitu, je příspěvkovou organizací.</w:t>
      </w:r>
    </w:p>
    <w:p w:rsidR="00A072BB" w:rsidRDefault="00A072BB" w:rsidP="00F35731"/>
    <w:p w:rsidR="00A072BB" w:rsidRDefault="00A072BB">
      <w:pPr>
        <w:pStyle w:val="Heading2"/>
        <w:numPr>
          <w:ilvl w:val="1"/>
          <w:numId w:val="14"/>
        </w:numPr>
      </w:pPr>
      <w:bookmarkStart w:id="2" w:name="_Toc150432248"/>
      <w:r>
        <w:t>Součásti zařízení, organizační struktura a charakteristika zařízení</w:t>
      </w:r>
      <w:bookmarkEnd w:id="2"/>
    </w:p>
    <w:p w:rsidR="00A072BB" w:rsidRDefault="00A072BB" w:rsidP="00A43ECA"/>
    <w:p w:rsidR="00A072BB" w:rsidRDefault="00A072BB" w:rsidP="00A43ECA">
      <w:r>
        <w:t>Školské zařízení se skládá ze tří částí:</w:t>
      </w:r>
    </w:p>
    <w:p w:rsidR="00A072BB" w:rsidRPr="00E95187" w:rsidRDefault="00A072BB">
      <w:pPr>
        <w:numPr>
          <w:ilvl w:val="0"/>
          <w:numId w:val="9"/>
        </w:numPr>
      </w:pPr>
      <w:r w:rsidRPr="00E95187">
        <w:t xml:space="preserve">Výchovný ústav     </w:t>
      </w:r>
      <w:r w:rsidRPr="00E95187">
        <w:tab/>
        <w:t>- kapacita  32 lůžek</w:t>
      </w:r>
      <w:r w:rsidRPr="00E95187">
        <w:tab/>
      </w:r>
    </w:p>
    <w:p w:rsidR="00A072BB" w:rsidRPr="00E95187" w:rsidRDefault="00A072BB">
      <w:pPr>
        <w:numPr>
          <w:ilvl w:val="0"/>
          <w:numId w:val="9"/>
        </w:numPr>
      </w:pPr>
      <w:r w:rsidRPr="00E95187">
        <w:t xml:space="preserve">Střední školu    </w:t>
      </w:r>
      <w:r w:rsidRPr="00E95187">
        <w:tab/>
        <w:t>- kapacita  32 žáků</w:t>
      </w:r>
      <w:r w:rsidRPr="00E95187">
        <w:tab/>
      </w:r>
    </w:p>
    <w:p w:rsidR="00A072BB" w:rsidRPr="00E95187" w:rsidRDefault="00A072BB">
      <w:pPr>
        <w:numPr>
          <w:ilvl w:val="0"/>
          <w:numId w:val="9"/>
        </w:numPr>
      </w:pPr>
      <w:r w:rsidRPr="00E95187">
        <w:t xml:space="preserve">Základní škola         </w:t>
      </w:r>
      <w:r w:rsidRPr="00E95187">
        <w:tab/>
        <w:t>- kapacita  10 žáků</w:t>
      </w:r>
      <w:r w:rsidRPr="00E95187">
        <w:tab/>
      </w:r>
    </w:p>
    <w:p w:rsidR="00A072BB" w:rsidRPr="00E95187" w:rsidRDefault="00A072BB">
      <w:pPr>
        <w:numPr>
          <w:ilvl w:val="0"/>
          <w:numId w:val="9"/>
        </w:numPr>
      </w:pPr>
      <w:r w:rsidRPr="00E95187">
        <w:t>Školní jídelna</w:t>
      </w:r>
      <w:r w:rsidRPr="00E95187">
        <w:tab/>
      </w:r>
      <w:r w:rsidRPr="00E95187">
        <w:tab/>
        <w:t>- kapacita 60 jídel</w:t>
      </w:r>
    </w:p>
    <w:p w:rsidR="00A072BB" w:rsidRDefault="00A072BB" w:rsidP="00F35731"/>
    <w:p w:rsidR="00A072BB" w:rsidRDefault="00A072BB" w:rsidP="009A39EE">
      <w:pPr>
        <w:ind w:left="660"/>
      </w:pPr>
      <w:r>
        <w:t xml:space="preserve">     </w:t>
      </w:r>
    </w:p>
    <w:p w:rsidR="00A072BB" w:rsidRPr="00E95187" w:rsidRDefault="00A072BB">
      <w:pPr>
        <w:numPr>
          <w:ilvl w:val="0"/>
          <w:numId w:val="8"/>
        </w:numPr>
      </w:pPr>
      <w:r w:rsidRPr="00E95187">
        <w:t>Výchovný ústav</w:t>
      </w:r>
    </w:p>
    <w:p w:rsidR="00A072BB" w:rsidRPr="00E95187" w:rsidRDefault="00A072BB" w:rsidP="009A39EE">
      <w:pPr>
        <w:rPr>
          <w:szCs w:val="24"/>
        </w:rPr>
      </w:pPr>
      <w:r w:rsidRPr="00E95187">
        <w:t>Výchovný ústav Terešov je školským zařízením pro výkon ústavní výchovy</w:t>
      </w:r>
      <w:r>
        <w:t xml:space="preserve"> pro chlapce ve věku 15 - 18let s ukončenou </w:t>
      </w:r>
      <w:r w:rsidRPr="009A39EE">
        <w:rPr>
          <w:szCs w:val="24"/>
        </w:rPr>
        <w:t>povinnou školní docházkou, u nichž soud nařídil předběžné opatření nebo ústavní výchovu.</w:t>
      </w:r>
      <w:r>
        <w:rPr>
          <w:szCs w:val="24"/>
        </w:rPr>
        <w:t xml:space="preserve"> </w:t>
      </w:r>
      <w:r>
        <w:t xml:space="preserve">Výjimečně lze do výchovného ústavu umístit i dítě s nařízenou ústavní výchovou starší 14 let. </w:t>
      </w:r>
      <w:r w:rsidRPr="00E95187">
        <w:rPr>
          <w:szCs w:val="24"/>
        </w:rPr>
        <w:t>Ústavní výchova může být prodloužena do 19 let na základě soudního rozhodnutí. O prodloužení pobytu ve VÚ může zažádat sám klient až do konce studia, respektive přípravy na budoucí povolání., a to na základě dohody uzavřené mezi klientem a zařízením.</w:t>
      </w:r>
    </w:p>
    <w:p w:rsidR="00A072BB" w:rsidRPr="00F46ABA" w:rsidRDefault="00A072BB" w:rsidP="009A39EE">
      <w:r w:rsidRPr="00E95187">
        <w:rPr>
          <w:szCs w:val="24"/>
        </w:rPr>
        <w:t>Jedná se o zařízení s celoročním nepřetržitým provozem. Provoz může být dočasně omezen nebo přerušen jen ze závažných důvodů na základě souhlasu MŠMT ČR a za předpokladu, že péče o děti je řádně zajištěna. Péči o děti je povinen zajistit zřizovatel zařízení.</w:t>
      </w:r>
    </w:p>
    <w:p w:rsidR="00A072BB" w:rsidRPr="00E95187" w:rsidRDefault="00A072BB" w:rsidP="009A39EE">
      <w:pPr>
        <w:rPr>
          <w:caps/>
          <w:szCs w:val="24"/>
        </w:rPr>
      </w:pPr>
      <w:r w:rsidRPr="00E95187">
        <w:rPr>
          <w:szCs w:val="24"/>
        </w:rPr>
        <w:t xml:space="preserve">Celková kapacita zařízení je 32 dětí. Děti jsou umístěny ve čtyřech výchovných skupinách, každá skupina tvoří zpravidla jednu třídu.   </w:t>
      </w:r>
    </w:p>
    <w:p w:rsidR="00A072BB" w:rsidRPr="00E95187" w:rsidRDefault="00A072BB" w:rsidP="00F35731">
      <w:pPr>
        <w:rPr>
          <w:caps/>
          <w:szCs w:val="24"/>
        </w:rPr>
      </w:pPr>
      <w:r w:rsidRPr="00E95187">
        <w:t xml:space="preserve">Výchovná a převýchovná činnost se organizuje podle celoročního plánu práce, který schvaluje pedagogická rada ústavu a je realizována podle Školního vzdělávacího programu pro školské zařízení (dále jen ŠVP ŠZ).  </w:t>
      </w:r>
    </w:p>
    <w:p w:rsidR="00A072BB" w:rsidRPr="00E95187" w:rsidRDefault="00A072BB" w:rsidP="00F35731">
      <w:r w:rsidRPr="00E95187">
        <w:t>Očekávané výstupy klientů z těchto dokumentů konkretizují pedagogičtí pracovníci v týdenních plánech výchovné činnosti a v denních přípravách. Základním písemným dokumentem utvářejícím vztahy mezi dětmi a výchovnými pracovníky ústavu je Vnitřní řád VÚ, SŠ a ZŠ Terešov, se kterým jsou v úplnosti seznámeni všichni zaměstnanci zařízení i klienti VÚ a který musí být beze zbytku dodržován.</w:t>
      </w:r>
    </w:p>
    <w:p w:rsidR="00A072BB" w:rsidRPr="00E95187" w:rsidRDefault="00A072BB" w:rsidP="005B0C12">
      <w:r w:rsidRPr="00E95187">
        <w:t xml:space="preserve">     </w:t>
      </w:r>
    </w:p>
    <w:p w:rsidR="00A072BB" w:rsidRPr="00E95187" w:rsidRDefault="00A072BB" w:rsidP="00F35731">
      <w:r w:rsidRPr="00E95187">
        <w:t>Výchovná činnost je zajišťována vychovateli ve výchovných skupinách. Část dětí ze skupiny je přidělena do individuální péče jednomu (kmenovému) vychovateli. Kmenový vychovatel zodpovídá za tvorbu pedagogické dokumentace (plán převýchovy, denní zprávy, průběžné zprávy, závěrečná zpráva, PROD). Péči o děti v nočních hodinách zajišťují asistenti vychovatele. Za koordinaci činnosti odpovídá vedoucí vychovatel.</w:t>
      </w:r>
    </w:p>
    <w:p w:rsidR="00A072BB" w:rsidRPr="00E95187" w:rsidRDefault="00A072BB" w:rsidP="00F35731"/>
    <w:p w:rsidR="00A072BB" w:rsidRPr="00E95187" w:rsidRDefault="00A072BB" w:rsidP="003B606C">
      <w:r w:rsidRPr="00E95187">
        <w:t>Vychovatel mající hlavní službu odpovídá v době nepřítomnosti vedení ústavu za provoz zařízení. Důležité a neodkladné záležitosti hlásí řediteli ústavu.</w:t>
      </w:r>
    </w:p>
    <w:p w:rsidR="00A072BB" w:rsidRPr="00E95187" w:rsidRDefault="00A072BB" w:rsidP="00D14657">
      <w:r w:rsidRPr="00E95187">
        <w:t>Provozně technická pracoviště zajišťují pradlena - skladnice, uklízečka a dva údržbáři.</w:t>
      </w:r>
    </w:p>
    <w:p w:rsidR="00A072BB" w:rsidRPr="00E95187" w:rsidRDefault="00A072BB" w:rsidP="00D14657"/>
    <w:p w:rsidR="00A072BB" w:rsidRPr="00E95187" w:rsidRDefault="00A072BB" w:rsidP="00D14657">
      <w:r w:rsidRPr="00E95187">
        <w:t>Ekonomický úsek zajišťuje vedoucí ekonom a referent správy majetku.</w:t>
      </w:r>
    </w:p>
    <w:p w:rsidR="00A072BB" w:rsidRPr="00E95187" w:rsidRDefault="00A072BB" w:rsidP="00D14657"/>
    <w:p w:rsidR="00A072BB" w:rsidRPr="00E95187" w:rsidRDefault="00A072BB" w:rsidP="00D14657">
      <w:r w:rsidRPr="00E95187">
        <w:t>Za sociální a zdravotní stránku zodpovídá sociální pracovnice.</w:t>
      </w:r>
    </w:p>
    <w:p w:rsidR="00A072BB" w:rsidRPr="00E95187" w:rsidRDefault="00A072BB" w:rsidP="003B606C"/>
    <w:p w:rsidR="00A072BB" w:rsidRPr="00E95187" w:rsidRDefault="00A072BB">
      <w:pPr>
        <w:numPr>
          <w:ilvl w:val="0"/>
          <w:numId w:val="8"/>
        </w:numPr>
      </w:pPr>
      <w:r w:rsidRPr="00E95187">
        <w:t>Střední škola</w:t>
      </w:r>
    </w:p>
    <w:p w:rsidR="00A072BB" w:rsidRDefault="00A072BB" w:rsidP="001273A3">
      <w:pPr>
        <w:ind w:left="720"/>
      </w:pPr>
    </w:p>
    <w:p w:rsidR="00A072BB" w:rsidRDefault="00A072BB" w:rsidP="001273A3">
      <w:r>
        <w:t>Učební obor:</w:t>
      </w:r>
      <w:r>
        <w:tab/>
      </w:r>
      <w:r>
        <w:tab/>
      </w:r>
      <w:r>
        <w:tab/>
      </w:r>
      <w:r>
        <w:tab/>
      </w:r>
      <w:r>
        <w:tab/>
      </w:r>
      <w:r>
        <w:tab/>
        <w:t>23-51-E/01 Strojírenské práce</w:t>
      </w:r>
    </w:p>
    <w:p w:rsidR="00A072BB" w:rsidRDefault="00A072BB" w:rsidP="001273A3">
      <w:r>
        <w:t>Název školního vzdělávacího programu:</w:t>
      </w:r>
      <w:r>
        <w:tab/>
      </w:r>
      <w:r>
        <w:tab/>
        <w:t>Strojírenská výroba – Zámečník</w:t>
      </w:r>
    </w:p>
    <w:p w:rsidR="00A072BB" w:rsidRDefault="00A072BB" w:rsidP="001273A3">
      <w:r>
        <w:t>Forma studia:</w:t>
      </w:r>
      <w:r>
        <w:tab/>
      </w:r>
      <w:r>
        <w:tab/>
      </w:r>
      <w:r>
        <w:tab/>
      </w:r>
      <w:r>
        <w:tab/>
      </w:r>
      <w:r>
        <w:tab/>
      </w:r>
      <w:r>
        <w:tab/>
        <w:t xml:space="preserve">denní                                      </w:t>
      </w:r>
      <w:r>
        <w:tab/>
      </w:r>
    </w:p>
    <w:p w:rsidR="00A072BB" w:rsidRDefault="00A072BB" w:rsidP="001273A3">
      <w:r>
        <w:t xml:space="preserve">Délka studia: </w:t>
      </w:r>
      <w:r>
        <w:tab/>
      </w:r>
      <w:r>
        <w:tab/>
      </w:r>
      <w:r>
        <w:tab/>
      </w:r>
      <w:r>
        <w:tab/>
      </w:r>
      <w:r>
        <w:tab/>
      </w:r>
      <w:r>
        <w:tab/>
        <w:t>3 roky</w:t>
      </w:r>
      <w:r w:rsidRPr="005B0C12">
        <w:t xml:space="preserve"> </w:t>
      </w:r>
    </w:p>
    <w:p w:rsidR="00A072BB" w:rsidRDefault="00A072BB" w:rsidP="001273A3"/>
    <w:p w:rsidR="00A072BB" w:rsidRDefault="00A072BB" w:rsidP="001273A3">
      <w:r>
        <w:t>Teoretickou a praktickou výuku ve škole zajišťují učitelé jednotlivých předmětů. Každá třída má svého třídního učitele. Koordinací činnosti mezi učiteli je pověřen zástupce ředitele.</w:t>
      </w:r>
    </w:p>
    <w:p w:rsidR="00A072BB" w:rsidRDefault="00A072BB" w:rsidP="003B606C">
      <w:pPr>
        <w:ind w:left="360"/>
      </w:pPr>
    </w:p>
    <w:p w:rsidR="00A072BB" w:rsidRPr="00E95187" w:rsidRDefault="00A072BB">
      <w:pPr>
        <w:numPr>
          <w:ilvl w:val="0"/>
          <w:numId w:val="8"/>
        </w:numPr>
      </w:pPr>
      <w:r w:rsidRPr="00E95187">
        <w:t>Základní škola</w:t>
      </w:r>
    </w:p>
    <w:p w:rsidR="00A072BB" w:rsidRPr="00E95187" w:rsidRDefault="00A072BB" w:rsidP="003B606C">
      <w:pPr>
        <w:rPr>
          <w:i/>
        </w:rPr>
      </w:pPr>
      <w:r w:rsidRPr="00E95187">
        <w:t xml:space="preserve">Základní škola je určena pro výuku žáků s nařízenou ústavní výchovou, kteří dokončují devátým rokem období povinné školní docházky (dále PŠD). V rámci základního vzdělávání jsou přijímáni žáci ukončující období PŠD vzděláváním v osmém a devátém ročníku. ZŠ poskytuje vzdělávání dětí podle rámcového vzdělávacího programu pro základní vzdělávání (RVP ZV), z něhož vychází aktuální školní vzdělávací program </w:t>
      </w:r>
      <w:r w:rsidRPr="00E95187">
        <w:rPr>
          <w:i/>
        </w:rPr>
        <w:t>„Škola pro život“.</w:t>
      </w:r>
    </w:p>
    <w:p w:rsidR="00A072BB" w:rsidRPr="00E95187" w:rsidRDefault="00A072BB" w:rsidP="003B606C"/>
    <w:p w:rsidR="00A072BB" w:rsidRPr="00E95187" w:rsidRDefault="00A072BB" w:rsidP="003B606C">
      <w:r w:rsidRPr="00E95187">
        <w:t>Výuku v ZŠ zajišťují učitelé, spec. pedagog a psycholog, který zaštiťuje psychologickou podporu všem klientům VÚ. Kapacita ZŠ je stanovena na maximálně deset žáků v základní škole. Koordinací činnosti mezi učiteli a vychovateli je pověřen zástupce ředitele.</w:t>
      </w:r>
    </w:p>
    <w:p w:rsidR="00A072BB" w:rsidRPr="00E95187" w:rsidRDefault="00A072BB" w:rsidP="00572926">
      <w:r w:rsidRPr="00E95187">
        <w:t xml:space="preserve">    </w:t>
      </w:r>
    </w:p>
    <w:p w:rsidR="00A072BB" w:rsidRPr="00E95187" w:rsidRDefault="00A072BB">
      <w:pPr>
        <w:numPr>
          <w:ilvl w:val="0"/>
          <w:numId w:val="8"/>
        </w:numPr>
      </w:pPr>
      <w:r w:rsidRPr="00E95187">
        <w:t>Školní jídelna</w:t>
      </w:r>
    </w:p>
    <w:p w:rsidR="00A072BB" w:rsidRDefault="00A072BB" w:rsidP="00260E20"/>
    <w:p w:rsidR="00A072BB" w:rsidRDefault="00A072BB" w:rsidP="00F35731">
      <w:r>
        <w:t>Součástí ústavu je školní jídelna. Provoz ve školní jídelně zajišťují 3 kuchařky a vedoucí školní jídelny.</w:t>
      </w:r>
    </w:p>
    <w:p w:rsidR="00A072BB" w:rsidRDefault="00A072BB" w:rsidP="00F35731"/>
    <w:p w:rsidR="00A072BB" w:rsidRDefault="00A072BB" w:rsidP="00F35731">
      <w:pPr>
        <w:ind w:left="720"/>
      </w:pPr>
    </w:p>
    <w:p w:rsidR="00A072BB" w:rsidRDefault="00A072BB" w:rsidP="00F35731">
      <w:r>
        <w:t>Všichni výchovní, administrativní a provozní zaměstnanci jsou povinni podílet se na výchovně vzdělávacím procesu.</w:t>
      </w:r>
    </w:p>
    <w:p w:rsidR="00A072BB" w:rsidRDefault="00A072BB" w:rsidP="00F35731"/>
    <w:p w:rsidR="00A072BB" w:rsidRPr="00E95187" w:rsidRDefault="00A072BB">
      <w:pPr>
        <w:pStyle w:val="Heading2"/>
        <w:numPr>
          <w:ilvl w:val="1"/>
          <w:numId w:val="16"/>
        </w:numPr>
      </w:pPr>
      <w:bookmarkStart w:id="3" w:name="_Toc150432249"/>
      <w:r w:rsidRPr="00E95187">
        <w:t>Řízení VÚ, SŠ a ZŠ Terešov</w:t>
      </w:r>
      <w:bookmarkEnd w:id="3"/>
    </w:p>
    <w:p w:rsidR="00A072BB" w:rsidRPr="00E95187" w:rsidRDefault="00A072BB" w:rsidP="00F05266"/>
    <w:p w:rsidR="00A072BB" w:rsidRPr="00E95187" w:rsidRDefault="00A072BB">
      <w:pPr>
        <w:numPr>
          <w:ilvl w:val="0"/>
          <w:numId w:val="10"/>
        </w:numPr>
      </w:pPr>
      <w:r w:rsidRPr="00E95187">
        <w:t>V čele zařízení stojí ředitel, který má v pedagogickém úseku dva zástupce:</w:t>
      </w:r>
    </w:p>
    <w:p w:rsidR="00A072BB" w:rsidRPr="00E95187" w:rsidRDefault="00A072BB">
      <w:pPr>
        <w:numPr>
          <w:ilvl w:val="0"/>
          <w:numId w:val="11"/>
        </w:numPr>
      </w:pPr>
      <w:r w:rsidRPr="00E95187">
        <w:t>zástupce ředitele, statutární zástupce</w:t>
      </w:r>
    </w:p>
    <w:p w:rsidR="00A072BB" w:rsidRPr="00E95187" w:rsidRDefault="00A072BB">
      <w:pPr>
        <w:numPr>
          <w:ilvl w:val="0"/>
          <w:numId w:val="11"/>
        </w:numPr>
      </w:pPr>
      <w:r w:rsidRPr="00E95187">
        <w:t>vedoucí vychovatel</w:t>
      </w:r>
    </w:p>
    <w:p w:rsidR="00A072BB" w:rsidRPr="00E95187" w:rsidRDefault="00A072BB" w:rsidP="00F05266"/>
    <w:p w:rsidR="00A072BB" w:rsidRPr="00E95187" w:rsidRDefault="00A072BB">
      <w:pPr>
        <w:numPr>
          <w:ilvl w:val="0"/>
          <w:numId w:val="10"/>
        </w:numPr>
      </w:pPr>
      <w:r w:rsidRPr="00E95187">
        <w:t>Statutární zástupce je pověřen řízením zařízení v případě nepřítomnosti ředitele.</w:t>
      </w:r>
    </w:p>
    <w:p w:rsidR="00A072BB" w:rsidRPr="00E95187" w:rsidRDefault="00A072BB">
      <w:pPr>
        <w:numPr>
          <w:ilvl w:val="0"/>
          <w:numId w:val="10"/>
        </w:numPr>
      </w:pPr>
      <w:r w:rsidRPr="00E95187">
        <w:t>Pracovníci provozního a ekonomického úseku jsou přímo podřízeni řediteli zařízení. Statutárnímu zástupci jsou přímo podřízeni v případě nepřítomnosti ředitele (viz. organizační struktura zařízení).</w:t>
      </w:r>
    </w:p>
    <w:p w:rsidR="00A072BB" w:rsidRPr="00E95187" w:rsidRDefault="00A072BB">
      <w:pPr>
        <w:numPr>
          <w:ilvl w:val="0"/>
          <w:numId w:val="10"/>
        </w:numPr>
      </w:pPr>
      <w:r w:rsidRPr="00E95187">
        <w:t>Poradním orgánem ředitele je pedagogická rada, jejímiž členy jsou pedagogičtí pracovníci a sociální pracovník.</w:t>
      </w:r>
    </w:p>
    <w:p w:rsidR="00A072BB" w:rsidRPr="00E95187" w:rsidRDefault="00A072BB">
      <w:pPr>
        <w:numPr>
          <w:ilvl w:val="0"/>
          <w:numId w:val="10"/>
        </w:numPr>
      </w:pPr>
      <w:r w:rsidRPr="00E95187">
        <w:t>Jednání pedagogické rady řídí ředitel zařízení, zástupce ředitele nebo vedoucí vychovatel. Pedagogická rada se schází nejméně čtyřikrát ročně v jednotlivých čtvrtletích školního roku. Jsou doplněny klasifikačními pedagogickými radami.</w:t>
      </w:r>
    </w:p>
    <w:p w:rsidR="00A072BB" w:rsidRPr="00E95187" w:rsidRDefault="00A072BB">
      <w:pPr>
        <w:numPr>
          <w:ilvl w:val="0"/>
          <w:numId w:val="10"/>
        </w:numPr>
      </w:pPr>
      <w:r w:rsidRPr="00E95187">
        <w:t>V týdenních intervalech dochází k pravidelným poradám vedení VÚ, SŠ a ZŠ Terešov. V případě potřeby jsou přizváni další zaměstnanci zařízení.</w:t>
      </w:r>
    </w:p>
    <w:p w:rsidR="00A072BB" w:rsidRPr="00E95187" w:rsidRDefault="00A072BB" w:rsidP="00D14657"/>
    <w:p w:rsidR="00A072BB" w:rsidRPr="00E95187" w:rsidRDefault="00A072BB">
      <w:pPr>
        <w:pStyle w:val="Heading2"/>
        <w:numPr>
          <w:ilvl w:val="1"/>
          <w:numId w:val="15"/>
        </w:numPr>
      </w:pPr>
      <w:bookmarkStart w:id="4" w:name="_Toc150432250"/>
      <w:r w:rsidRPr="00E95187">
        <w:t>Personální zabezpečení</w:t>
      </w:r>
      <w:bookmarkEnd w:id="4"/>
    </w:p>
    <w:p w:rsidR="00A072BB" w:rsidRPr="00E95187" w:rsidRDefault="00A072BB" w:rsidP="00D14657">
      <w:r w:rsidRPr="00E95187">
        <w:t>Činnost zařízení zabezpečují pedagogičtí pracovníci ve spolupráci s nepedagogickými (provozními) zaměstnanci. Zaměstnanci VÚ, SŠ a ZŠ Terešov se řídí platnými právními předpisy, pracovním řádem, vnitřním řádem, etickým kodexem, a dalšími vnitřními předpisy zařízení, pracovními kompetencemi pro příslušnou pozici a pokyny vedoucích pracovníků. Zaměstnanci zařízení jsou povinni postupovat v souladu se stanovenými standardy kvality péče o děti.</w:t>
      </w:r>
    </w:p>
    <w:p w:rsidR="00A072BB" w:rsidRPr="00E95187" w:rsidRDefault="00A072BB" w:rsidP="00D14657"/>
    <w:p w:rsidR="00A072BB" w:rsidRPr="00E95187" w:rsidRDefault="00A072BB" w:rsidP="00D14657">
      <w:r w:rsidRPr="00E95187">
        <w:t>Pedagogičtí pracovníci vychovávají a vzdělávají děti v souladu s cíli výchovy a vzdělávání stanovenými platnými právními předpisy. Mezi pedagogické pracovníky zařízení jsou zařazeni: ředitel zařízení a jeho zástupce, vedoucí vychovatel, psycholog, speciální pedagog – etoped, učitelé, vychovatelé a asistenti pedagoga. S pedagogickými pracovníky úzce spolupracuje sociální pracovník.</w:t>
      </w:r>
    </w:p>
    <w:p w:rsidR="00A072BB" w:rsidRPr="00E95187" w:rsidRDefault="00A072BB" w:rsidP="00D14657"/>
    <w:p w:rsidR="00A072BB" w:rsidRPr="00E95187" w:rsidRDefault="00A072BB" w:rsidP="00D14657">
      <w:r w:rsidRPr="00E95187">
        <w:t>Přítomnost pedagoga na pracovišti je stanovena na základě rozvrhu vyučovacích hodin, pohotovostí, měsíčním plánem služeb, poradami, konzultacemi s rodiči, zastupováním, dalšími mimoškolními či mimoústavními akcemi zařízení.</w:t>
      </w:r>
    </w:p>
    <w:p w:rsidR="00A072BB" w:rsidRPr="00E95187" w:rsidRDefault="00A072BB" w:rsidP="00F05266"/>
    <w:p w:rsidR="00A072BB" w:rsidRPr="00E95187" w:rsidRDefault="00A072BB" w:rsidP="00F05266">
      <w:pPr>
        <w:rPr>
          <w:b/>
        </w:rPr>
      </w:pPr>
      <w:r w:rsidRPr="00E95187">
        <w:rPr>
          <w:b/>
        </w:rPr>
        <w:t>Pedagogové jsou povinni se písemně připravovat na vyučování i výchovný proces, mít připraveny pomůcky a názorný materiál. Vedení zařízení může pedagogickému pracovníkovi nařídit písemnou formu přípravy.</w:t>
      </w:r>
    </w:p>
    <w:p w:rsidR="00A072BB" w:rsidRPr="00E95187" w:rsidRDefault="00A072BB" w:rsidP="00F05266">
      <w:pPr>
        <w:rPr>
          <w:b/>
        </w:rPr>
      </w:pPr>
    </w:p>
    <w:p w:rsidR="00A072BB" w:rsidRPr="00E95187" w:rsidRDefault="00A072BB" w:rsidP="00F05266">
      <w:r w:rsidRPr="00E95187">
        <w:t>Učitelé, vychovatelé a asistenti pedagoga vzájemně spolupracují při posuzování dítěte a stanovení edukačních, pedagogických a speciálně pedagogických postupů, vzájemně si vyměňují informace o klientovi, doplňují jeho osobní záznamy, vzájemně si hospitují, konzultují zadávání domácích úkolů žákům, spolupracují během doučování žáků. Třídní učitelé a kmenoví vychovatelé seznamují ostatní pedagogy s poznatky o klientech (prospěch, výchovné, zdravotní či vztahové problémy dětí aj.).</w:t>
      </w:r>
    </w:p>
    <w:p w:rsidR="00A072BB" w:rsidRPr="00E95187" w:rsidRDefault="00A072BB" w:rsidP="00F05266"/>
    <w:p w:rsidR="00A072BB" w:rsidRPr="00E95187" w:rsidRDefault="00A072BB" w:rsidP="00E22A58">
      <w:r w:rsidRPr="00E95187">
        <w:t xml:space="preserve">Mezi </w:t>
      </w:r>
      <w:r w:rsidRPr="00E95187">
        <w:rPr>
          <w:b/>
        </w:rPr>
        <w:t xml:space="preserve">nepedagogické pracovníky </w:t>
      </w:r>
      <w:r w:rsidRPr="00E95187">
        <w:t>patří ti, kteří vykonávají jinou než pedagogickou činnost, přímo se nepodílejí na výchově ani vzdělávání, tj. vedoucí ekonomického a provozního úseku, referent majetkové správy, údržbáři, uklízečka, vedoucí školní jídelny a její pracovníci a další administrativní pracovník.</w:t>
      </w:r>
    </w:p>
    <w:p w:rsidR="00A072BB" w:rsidRPr="00E95187" w:rsidRDefault="00A072BB" w:rsidP="00E22A58"/>
    <w:p w:rsidR="00A072BB" w:rsidRPr="00E95187" w:rsidRDefault="00A072BB">
      <w:pPr>
        <w:pStyle w:val="Heading2"/>
        <w:numPr>
          <w:ilvl w:val="1"/>
          <w:numId w:val="17"/>
        </w:numPr>
      </w:pPr>
      <w:bookmarkStart w:id="5" w:name="_Toc150432251"/>
      <w:r w:rsidRPr="00E95187">
        <w:t>GDPR</w:t>
      </w:r>
      <w:bookmarkEnd w:id="5"/>
    </w:p>
    <w:p w:rsidR="00A072BB" w:rsidRPr="00E95187" w:rsidRDefault="00A072BB" w:rsidP="00E22A58">
      <w:r w:rsidRPr="00E95187">
        <w:t>Údaje v rámci zpracování osobních údajů se řídí vnitřní směrnicí VÚ, SŠ a ZŠ Terešov. Byl jmenován pověřenec pro ochranu osobních údajů.</w:t>
      </w:r>
    </w:p>
    <w:p w:rsidR="00A072BB" w:rsidRPr="00E95187" w:rsidRDefault="00A072BB" w:rsidP="004B5D09">
      <w:pPr>
        <w:pStyle w:val="Heading1"/>
      </w:pPr>
    </w:p>
    <w:p w:rsidR="00A072BB" w:rsidRPr="00E95187" w:rsidRDefault="00A072BB">
      <w:pPr>
        <w:pStyle w:val="Heading1"/>
        <w:numPr>
          <w:ilvl w:val="0"/>
          <w:numId w:val="12"/>
        </w:numPr>
      </w:pPr>
      <w:bookmarkStart w:id="6" w:name="_Toc150432252"/>
      <w:r w:rsidRPr="00E95187">
        <w:t>Postup při přijímání, přemísťování a propouštění dětí</w:t>
      </w:r>
      <w:bookmarkEnd w:id="6"/>
    </w:p>
    <w:p w:rsidR="00A072BB" w:rsidRPr="00E95187" w:rsidRDefault="00A072BB" w:rsidP="00F35731"/>
    <w:p w:rsidR="00A072BB" w:rsidRPr="00E95187" w:rsidRDefault="00A072BB">
      <w:pPr>
        <w:pStyle w:val="Heading2"/>
        <w:numPr>
          <w:ilvl w:val="1"/>
          <w:numId w:val="13"/>
        </w:numPr>
      </w:pPr>
      <w:bookmarkStart w:id="7" w:name="_Toc150432253"/>
      <w:r w:rsidRPr="00E95187">
        <w:t>Přijímání dětí</w:t>
      </w:r>
      <w:bookmarkEnd w:id="7"/>
      <w:r w:rsidRPr="00E95187">
        <w:t xml:space="preserve"> </w:t>
      </w:r>
    </w:p>
    <w:p w:rsidR="00A072BB" w:rsidRPr="00E95187" w:rsidRDefault="00A072BB" w:rsidP="00334620">
      <w:pPr>
        <w:ind w:left="360"/>
      </w:pPr>
    </w:p>
    <w:p w:rsidR="00A072BB" w:rsidRPr="00E95187" w:rsidRDefault="00A072BB" w:rsidP="00F35731">
      <w:r w:rsidRPr="00E95187">
        <w:t xml:space="preserve">Děti jsou přijímány do školského zařízení na základě rozhodnutí o umístění soudem. Přijímány jsou děti, které mají nařízené předběžné opatření ve výchově nebo ústavní výchovu. </w:t>
      </w:r>
    </w:p>
    <w:p w:rsidR="00A072BB" w:rsidRPr="00E95187" w:rsidRDefault="00A072BB" w:rsidP="00F35731">
      <w:r w:rsidRPr="00E95187">
        <w:t xml:space="preserve">Do VÚ nejsou zpravidla přijímány děti pod vlivem  návykových látek a děti s těžšími formami psychických onemocnění vyžadujících průběžnou zdravotní péči. </w:t>
      </w:r>
    </w:p>
    <w:p w:rsidR="00A072BB" w:rsidRPr="00E95187" w:rsidRDefault="00A072BB" w:rsidP="00F35731">
      <w:r w:rsidRPr="00E95187">
        <w:t>Přijetí dítěte si zajišťuje sociální pracovník nebo jiný kompetentní pracovník způsobilý k tomuto úkonu, popřípadě zákonný zástupce dítěte. Kompletní dokumentaci (rozhodnutí soudu, rodný list, OP, školní vysvědčení z posledního ročníku, průkaz zdravotní pojišťovny, očkovací průkaz, osobní list, zdravotní dokumentaci) přebírá sociální pracovnice ústavu, tyto dokumenty uloží do spisu dítěte.</w:t>
      </w:r>
    </w:p>
    <w:p w:rsidR="00A072BB" w:rsidRPr="00E95187" w:rsidRDefault="00A072BB" w:rsidP="00F35731"/>
    <w:p w:rsidR="00A072BB" w:rsidRPr="00E95187" w:rsidRDefault="00A072BB" w:rsidP="00F35731">
      <w:pPr>
        <w:rPr>
          <w:b/>
        </w:rPr>
      </w:pPr>
      <w:r w:rsidRPr="00E95187">
        <w:t xml:space="preserve">Po přijetí dítěte do ústavu s ním provede ředitel, zástupce ředitele nebo psycholog vstupní rozhovor, seznámí klienta s učebním oborem, pravidly vzdělávání v SŠ a ZŠ a chodem ústavu. </w:t>
      </w:r>
      <w:r w:rsidRPr="00E95187">
        <w:rPr>
          <w:b/>
        </w:rPr>
        <w:t>Během rozhovoru jsou proaktivně zjišťována přání dítěte, jeho představy o pobytu ve VÚ a motivace k přijetí nařízené ÚV. Dítě je seznámeno s jeho právy a povinnostmi, je vybaveno základními písemnými materiály a informacemi o dalších informačních zdrojích (internetové stránky zařízení, vnitřní řád, školní řád atd.) V případě nepřítomnosti klíčového pracovníka v zařízení je klientovi určen jiný zaměstnanec, který klientovi potřebné informace předá.</w:t>
      </w:r>
    </w:p>
    <w:p w:rsidR="00A072BB" w:rsidRPr="00E95187" w:rsidRDefault="00A072BB" w:rsidP="00F35731"/>
    <w:p w:rsidR="00A072BB" w:rsidRPr="00E95187" w:rsidRDefault="00A072BB" w:rsidP="00F35731">
      <w:r w:rsidRPr="00E95187">
        <w:t>Ředitel zařadí dítě do výchovné skupiny a přidělí vychovateli, který zodpovídá za příslušnou výchovnou skupinu. Dále je dítě vybaveno skladníkem VÚ ústavními oděvními součást</w:t>
      </w:r>
      <w:r>
        <w:t>mi S</w:t>
      </w:r>
      <w:r w:rsidRPr="00E95187">
        <w:t>e souhlasem rodičů může v zařízení dítě používat svůj soukromý oděv, o který s</w:t>
      </w:r>
      <w:r>
        <w:t>i</w:t>
      </w:r>
      <w:r w:rsidRPr="00E95187">
        <w:t xml:space="preserve"> řádně pečuje.</w:t>
      </w:r>
      <w:r>
        <w:t xml:space="preserve"> </w:t>
      </w:r>
      <w:r w:rsidRPr="009B0434">
        <w:t>Za svůj soukromý oděv a všechny osobní věci si dítě  plně odpovídá. VÚ nenese žádnou odpovědnost v případě odcizení, či zničení.</w:t>
      </w:r>
      <w:r w:rsidRPr="002957B8">
        <w:rPr>
          <w:color w:val="FF0000"/>
        </w:rPr>
        <w:t xml:space="preserve"> </w:t>
      </w:r>
    </w:p>
    <w:p w:rsidR="00A072BB" w:rsidRPr="00E95187" w:rsidRDefault="00A072BB" w:rsidP="00F35731"/>
    <w:p w:rsidR="00A072BB" w:rsidRPr="00E95187" w:rsidRDefault="00A072BB" w:rsidP="00F35731">
      <w:r w:rsidRPr="00E95187">
        <w:t>V případě přijetí dítěte v nočních hodinách nebo o víkendech jsou dítěti poskytnuty základní informace o pobytu v zařízení. Klient je informován o skutečnosti, že s ním bude v nejbližší době proveden vstupní rozhovor. Ten je proveden v nejbližší pracovní den.</w:t>
      </w:r>
    </w:p>
    <w:p w:rsidR="00A072BB" w:rsidRPr="00E95187" w:rsidRDefault="00A072BB" w:rsidP="00F35731"/>
    <w:p w:rsidR="00A072BB" w:rsidRPr="00E95187" w:rsidRDefault="00A072BB" w:rsidP="00F35731">
      <w:r w:rsidRPr="00E95187">
        <w:t>Vychovatel (kmenový vychovatel, klíčový pracovník), jemuž bylo dítě přiděleno, žáka seznámí s ostatními dětmi na skupině a přidělí mu pokoj, šatní skříň, vyhotoví záznam o pozorování, program osobního rozvoje dítěte, soupis osobních věcí, provede BOZP a seznámí dítě s vnitřním řádem.</w:t>
      </w:r>
      <w:r w:rsidRPr="00E95187">
        <w:rPr>
          <w:color w:val="FF0000"/>
        </w:rPr>
        <w:t xml:space="preserve"> </w:t>
      </w:r>
      <w:r w:rsidRPr="00E95187">
        <w:t>Pověřený pracovník s dítětem provede pohovor, provede komplexní speciálně-pedagogickou diagnostiku, dále soustavně pokračuje v rediagnostické a reedukační činnosti, veškeré výstupy z této činnosti zaznamenává do pozorování dítěte (systém FOSTER).</w:t>
      </w:r>
    </w:p>
    <w:p w:rsidR="00A072BB" w:rsidRPr="00E95187" w:rsidRDefault="00A072BB" w:rsidP="00C521B2">
      <w:r w:rsidRPr="00E95187">
        <w:t xml:space="preserve">  </w:t>
      </w:r>
    </w:p>
    <w:p w:rsidR="00A072BB" w:rsidRPr="00E95187" w:rsidRDefault="00A072BB" w:rsidP="00C521B2">
      <w:r w:rsidRPr="00E95187">
        <w:t xml:space="preserve">Po přijetí dítěte do ústavu uvědomí sociální pracovnice dopisem rodiče dítěte nebo jiné zákonné zástupce, pracovníky OSPOD dle </w:t>
      </w:r>
      <w:r w:rsidRPr="00E95187">
        <w:rPr>
          <w:szCs w:val="24"/>
        </w:rPr>
        <w:t xml:space="preserve">příslušného místa bydliště, soud, který rozhodl o uložení předběžného opatření, ústavní výchovy, okresní ředitelství PČR.  </w:t>
      </w:r>
    </w:p>
    <w:p w:rsidR="00A072BB" w:rsidRPr="00E95187" w:rsidRDefault="00A072BB" w:rsidP="00F35731">
      <w:pPr>
        <w:pStyle w:val="BodyText"/>
        <w:rPr>
          <w:caps/>
        </w:rPr>
      </w:pPr>
      <w:r w:rsidRPr="00E95187">
        <w:t>Spolupráce s osobami odpovědnými za výchovu dětí: oddělení OSPOD místa bydliště dítěte, zákonní zástupci dítěte nebo jiné pověřené osoby, státní zastupitelství.</w:t>
      </w:r>
    </w:p>
    <w:p w:rsidR="00A072BB" w:rsidRPr="00E95187" w:rsidRDefault="00A072BB" w:rsidP="00F35731">
      <w:pPr>
        <w:pStyle w:val="BodyText"/>
        <w:rPr>
          <w:caps/>
        </w:rPr>
      </w:pPr>
    </w:p>
    <w:p w:rsidR="00A072BB" w:rsidRPr="00E95187" w:rsidRDefault="00A072BB">
      <w:pPr>
        <w:pStyle w:val="Heading2"/>
        <w:numPr>
          <w:ilvl w:val="1"/>
          <w:numId w:val="19"/>
        </w:numPr>
      </w:pPr>
      <w:bookmarkStart w:id="8" w:name="_Toc150432254"/>
      <w:r w:rsidRPr="00E95187">
        <w:t>Přemístění dětí do jiného zařízení</w:t>
      </w:r>
      <w:bookmarkEnd w:id="8"/>
    </w:p>
    <w:p w:rsidR="00A072BB" w:rsidRPr="00E95187" w:rsidRDefault="00A072BB" w:rsidP="00A56378"/>
    <w:p w:rsidR="00A072BB" w:rsidRPr="00E95187" w:rsidRDefault="00A072BB" w:rsidP="00C50738">
      <w:r w:rsidRPr="00E95187">
        <w:t>VÚ, SŠ a ZŠ Terešov může podat podnět nebo písemnou žádost k přemístění dítěte do jiného zařízení pro výkon ústavní výchovy nebo ochranné výchovy ze závažných důvodů po předchozím projednání na pedagogické radě. O přemístění dítěte s nařízenou ÚV rozhoduje soud s přihlédnutím k zájmu dítěte a vyjádření orgánu sociálně-právní ochrany dítěte, u dítěte s nařízenou ochrannou výchovou příslušný diagnostický ústav.</w:t>
      </w:r>
    </w:p>
    <w:p w:rsidR="00A072BB" w:rsidRPr="00E95187" w:rsidRDefault="00A072BB" w:rsidP="00C50738"/>
    <w:p w:rsidR="00A072BB" w:rsidRPr="00E95187" w:rsidRDefault="00A072BB" w:rsidP="00C50738">
      <w:r w:rsidRPr="00E95187">
        <w:t>Dítě je svým klíčovým pracovníkem předem o svém přemístění informováno s přesným uvedením místa, kam bude přemístěno, důvody přemístění a termínu přemístění. Záležitosti spojené s přemístěním dítěte včetně administrativních úkonů zajišťuje sociální pracovník. Dopravu a doprovod dítěte zajišťuje pracovník pověřený ředitelem zařízení nebo jeho zástupcem.</w:t>
      </w:r>
    </w:p>
    <w:p w:rsidR="00A072BB" w:rsidRPr="00E95187" w:rsidRDefault="00A072BB" w:rsidP="00F35731"/>
    <w:p w:rsidR="00A072BB" w:rsidRPr="00E95187" w:rsidRDefault="00A072BB" w:rsidP="00CC15C6">
      <w:pPr>
        <w:pStyle w:val="BodyText"/>
      </w:pPr>
    </w:p>
    <w:p w:rsidR="00A072BB" w:rsidRPr="00E95187" w:rsidRDefault="00A072BB">
      <w:pPr>
        <w:pStyle w:val="Heading2"/>
        <w:numPr>
          <w:ilvl w:val="1"/>
          <w:numId w:val="18"/>
        </w:numPr>
      </w:pPr>
      <w:bookmarkStart w:id="9" w:name="_Toc150432255"/>
      <w:r w:rsidRPr="00E95187">
        <w:t>Propouštění dětí, včetně klientů nezaopatřených</w:t>
      </w:r>
      <w:bookmarkEnd w:id="9"/>
    </w:p>
    <w:p w:rsidR="00A072BB" w:rsidRPr="00E95187" w:rsidRDefault="00A072BB" w:rsidP="003853E6">
      <w:pPr>
        <w:rPr>
          <w:color w:val="000000"/>
          <w:szCs w:val="24"/>
        </w:rPr>
      </w:pPr>
    </w:p>
    <w:p w:rsidR="00A072BB" w:rsidRPr="00E95187" w:rsidRDefault="00A072BB" w:rsidP="003853E6">
      <w:pPr>
        <w:rPr>
          <w:color w:val="000000"/>
          <w:szCs w:val="24"/>
        </w:rPr>
      </w:pPr>
      <w:r w:rsidRPr="00E95187">
        <w:rPr>
          <w:color w:val="000000"/>
          <w:szCs w:val="24"/>
        </w:rPr>
        <w:t>Ředitel ukončí pobyt dítěte ve školském zařízení:</w:t>
      </w:r>
    </w:p>
    <w:p w:rsidR="00A072BB" w:rsidRPr="00E95187" w:rsidRDefault="00A072BB">
      <w:pPr>
        <w:numPr>
          <w:ilvl w:val="0"/>
          <w:numId w:val="3"/>
        </w:numPr>
        <w:rPr>
          <w:iCs/>
          <w:color w:val="000000"/>
          <w:szCs w:val="24"/>
        </w:rPr>
      </w:pPr>
      <w:r w:rsidRPr="00E95187">
        <w:rPr>
          <w:iCs/>
          <w:color w:val="000000"/>
          <w:szCs w:val="24"/>
        </w:rPr>
        <w:t>dosáhlo-li zletilosti, pokud v zařízení nesetrvává dobrovolně do ukončení přípravy na budoucí povolání,</w:t>
      </w:r>
    </w:p>
    <w:p w:rsidR="00A072BB" w:rsidRPr="00E95187" w:rsidRDefault="00A072BB">
      <w:pPr>
        <w:numPr>
          <w:ilvl w:val="0"/>
          <w:numId w:val="3"/>
        </w:numPr>
        <w:rPr>
          <w:iCs/>
          <w:color w:val="000000"/>
          <w:szCs w:val="24"/>
        </w:rPr>
      </w:pPr>
      <w:r w:rsidRPr="00E95187">
        <w:rPr>
          <w:bCs/>
          <w:color w:val="000000"/>
          <w:szCs w:val="24"/>
        </w:rPr>
        <w:t>zrušil-li soud ÚV, OV nebo PO</w:t>
      </w:r>
      <w:r w:rsidRPr="00E95187">
        <w:rPr>
          <w:iCs/>
          <w:color w:val="000000"/>
          <w:szCs w:val="24"/>
        </w:rPr>
        <w:t>,</w:t>
      </w:r>
    </w:p>
    <w:p w:rsidR="00A072BB" w:rsidRPr="00E95187" w:rsidRDefault="00A072BB">
      <w:pPr>
        <w:numPr>
          <w:ilvl w:val="0"/>
          <w:numId w:val="3"/>
        </w:numPr>
        <w:rPr>
          <w:iCs/>
          <w:color w:val="000000"/>
          <w:szCs w:val="24"/>
        </w:rPr>
      </w:pPr>
      <w:r w:rsidRPr="00E95187">
        <w:rPr>
          <w:bCs/>
          <w:color w:val="000000"/>
          <w:szCs w:val="24"/>
        </w:rPr>
        <w:t>dosáhne-li věku 19 let, byla-li mu prodloužena ÚV nebo OV, pokud ve školském zařízení nesetrvává do ukončení přípravy na povolání</w:t>
      </w:r>
      <w:r w:rsidRPr="00E95187">
        <w:rPr>
          <w:iCs/>
          <w:color w:val="000000"/>
          <w:szCs w:val="24"/>
        </w:rPr>
        <w:t>,</w:t>
      </w:r>
    </w:p>
    <w:p w:rsidR="00A072BB" w:rsidRPr="00E95187" w:rsidRDefault="00A072BB">
      <w:pPr>
        <w:numPr>
          <w:ilvl w:val="0"/>
          <w:numId w:val="3"/>
        </w:numPr>
        <w:rPr>
          <w:iCs/>
          <w:color w:val="000000"/>
          <w:szCs w:val="24"/>
        </w:rPr>
      </w:pPr>
      <w:r w:rsidRPr="00E95187">
        <w:rPr>
          <w:bCs/>
          <w:color w:val="000000"/>
          <w:szCs w:val="24"/>
        </w:rPr>
        <w:t>nabylo-li rozhodnutí soudu o osvojení nebo o svěření dítěte do pěstounské péče právní moci</w:t>
      </w:r>
      <w:r w:rsidRPr="00E95187">
        <w:rPr>
          <w:iCs/>
          <w:color w:val="000000"/>
          <w:szCs w:val="24"/>
        </w:rPr>
        <w:t>,</w:t>
      </w:r>
    </w:p>
    <w:p w:rsidR="00A072BB" w:rsidRPr="00E95187" w:rsidRDefault="00A072BB">
      <w:pPr>
        <w:numPr>
          <w:ilvl w:val="0"/>
          <w:numId w:val="3"/>
        </w:numPr>
        <w:rPr>
          <w:iCs/>
          <w:color w:val="000000"/>
          <w:szCs w:val="24"/>
        </w:rPr>
      </w:pPr>
      <w:r w:rsidRPr="00E95187">
        <w:rPr>
          <w:bCs/>
          <w:color w:val="000000"/>
          <w:szCs w:val="24"/>
        </w:rPr>
        <w:t>poruší-li dítě, které setrvává ve školském zařízení na vlastní žádost, podmínky smlouvy nebo samo písemně požádá o ukončení pobytu.</w:t>
      </w:r>
    </w:p>
    <w:p w:rsidR="00A072BB" w:rsidRPr="00E95187" w:rsidRDefault="00A072BB" w:rsidP="00A56378">
      <w:pPr>
        <w:rPr>
          <w:bCs/>
          <w:color w:val="000000"/>
          <w:szCs w:val="24"/>
        </w:rPr>
      </w:pPr>
    </w:p>
    <w:p w:rsidR="00A072BB" w:rsidRPr="00E95187" w:rsidRDefault="00A072BB" w:rsidP="00A56378">
      <w:pPr>
        <w:rPr>
          <w:bCs/>
          <w:color w:val="000000"/>
          <w:szCs w:val="24"/>
        </w:rPr>
      </w:pPr>
      <w:r w:rsidRPr="00E95187">
        <w:rPr>
          <w:bCs/>
          <w:color w:val="000000"/>
          <w:szCs w:val="24"/>
        </w:rPr>
        <w:t>Při propouštění klienta ze zařízení provede vedoucí vychovatel vyúčtování, klíčový pracovník uzavře evidenci osobních věcí a ošacení dítěte, předá dítěti jeho osobní věci a předá klienta sociálnímu pracovníkovi, který dále zajišťuje další náležitosti spojené s odchodem z VÚ.</w:t>
      </w:r>
    </w:p>
    <w:p w:rsidR="00A072BB" w:rsidRPr="00E95187" w:rsidRDefault="00A072BB" w:rsidP="00A56378">
      <w:pPr>
        <w:rPr>
          <w:bCs/>
          <w:color w:val="000000"/>
          <w:szCs w:val="24"/>
        </w:rPr>
      </w:pPr>
      <w:r w:rsidRPr="00E95187">
        <w:rPr>
          <w:bCs/>
          <w:color w:val="000000"/>
          <w:szCs w:val="24"/>
        </w:rPr>
        <w:t>Sociální pracovník zpracovává potřebnou dokumentaci a související administrativní náležitosti související s odchodem dítěte ze zařízení. Evidenci (výchovnou dokumentaci) vloží do osobního spisu dítěte, ten je následně archivován v souladu se směrnicí o archivaci písemností. Evidenci kapesného archivuje referent majetkové správy.</w:t>
      </w:r>
    </w:p>
    <w:p w:rsidR="00A072BB" w:rsidRPr="00E95187" w:rsidRDefault="00A072BB" w:rsidP="00A56378">
      <w:pPr>
        <w:rPr>
          <w:bCs/>
          <w:color w:val="000000"/>
          <w:szCs w:val="24"/>
        </w:rPr>
      </w:pPr>
    </w:p>
    <w:p w:rsidR="00A072BB" w:rsidRPr="00E95187" w:rsidRDefault="00A072BB" w:rsidP="00A56378">
      <w:pPr>
        <w:rPr>
          <w:iCs/>
          <w:color w:val="000000"/>
          <w:szCs w:val="24"/>
        </w:rPr>
      </w:pPr>
      <w:r w:rsidRPr="00E95187">
        <w:rPr>
          <w:bCs/>
          <w:color w:val="000000"/>
          <w:szCs w:val="24"/>
        </w:rPr>
        <w:t>V případě propouštění nezletilého dítěte do věku patnácti let předává ředitel zařízení nebo jím pověřený zaměstnanec dítě zákonným zástupcům nebo osobám, kterým je dítě rozhodnutím soudu svěřeno do péče.</w:t>
      </w:r>
    </w:p>
    <w:p w:rsidR="00A072BB" w:rsidRPr="00E95187" w:rsidRDefault="00A072BB" w:rsidP="003853E6">
      <w:pPr>
        <w:rPr>
          <w:color w:val="000000"/>
          <w:szCs w:val="24"/>
        </w:rPr>
      </w:pPr>
    </w:p>
    <w:p w:rsidR="00A072BB" w:rsidRPr="00E95187" w:rsidRDefault="00A072BB" w:rsidP="003853E6">
      <w:pPr>
        <w:rPr>
          <w:color w:val="000000"/>
          <w:szCs w:val="24"/>
        </w:rPr>
      </w:pPr>
      <w:r w:rsidRPr="00E95187">
        <w:rPr>
          <w:color w:val="000000"/>
          <w:szCs w:val="24"/>
        </w:rPr>
        <w:t>V případě propouštění plnoletého klienta do budoucího občanského života, který nemá rodinné zázemí a pravděpodobně by neměl řádné ubytování a nedisponuje dostatkem finančních prostředků, je mu poskytována odborná a finanční pomoc. Ve spolupráci s OSPOD je mu zajišťováno ubytování v domech na půli cesty a případně projednáno eventuální zaměstnání. Je informován o povinnostech vyplývajících z případné nezaměstnanosti.</w:t>
      </w:r>
    </w:p>
    <w:p w:rsidR="00A072BB" w:rsidRPr="00E95187" w:rsidRDefault="00A072BB" w:rsidP="003853E6">
      <w:pPr>
        <w:rPr>
          <w:color w:val="000000"/>
          <w:szCs w:val="24"/>
        </w:rPr>
      </w:pPr>
      <w:r w:rsidRPr="00E95187">
        <w:rPr>
          <w:color w:val="000000"/>
          <w:szCs w:val="24"/>
        </w:rPr>
        <w:t>Šest měsíců před opuštěním školského zařízení řeší sociální pracovnice ve spolupráci s OSPOD ubytování a zaměstnání dítěte po jeho propuštění. Informuje obecní úřad obce s rozšířenou působností, osoby odpovědné za výchovu a okresní soud, který ÚV nařídil nadcházejícímu propuštění dítěte ze školského zařízení.</w:t>
      </w:r>
    </w:p>
    <w:p w:rsidR="00A072BB" w:rsidRPr="00E95187" w:rsidRDefault="00A072BB" w:rsidP="003853E6">
      <w:pPr>
        <w:rPr>
          <w:color w:val="000000"/>
          <w:szCs w:val="24"/>
        </w:rPr>
      </w:pPr>
    </w:p>
    <w:p w:rsidR="00A072BB" w:rsidRPr="00E95187" w:rsidRDefault="00A072BB" w:rsidP="003853E6">
      <w:pPr>
        <w:rPr>
          <w:color w:val="000000"/>
          <w:szCs w:val="24"/>
        </w:rPr>
      </w:pPr>
      <w:r w:rsidRPr="00E95187">
        <w:rPr>
          <w:color w:val="000000"/>
          <w:szCs w:val="24"/>
        </w:rPr>
        <w:t>Při odchodu obdrží zletilé dítě nebo zákonný zástupce nezletilého dítěte od sociální pracovnice na základě předávacího protokolu občanský průkaz (byl-li u ní uložen), průkaz pojištěnce zdravotní pojišťovny, rodný list, vkladní knížku (má-li ji dítě založenu), doklady o vzdělání. Pokud si zletilé dítě nebo zákonný zástupce nezletilého dítěte nevyzvedne příslušné doklady osobně, zašle je sociální pracovnice k rukám zletilého dítěte nebo k rukám zákonného zástupce nezletilého dítěte do místa trvalého bydliště jako ceninu.</w:t>
      </w:r>
    </w:p>
    <w:p w:rsidR="00A072BB" w:rsidRPr="00E95187" w:rsidRDefault="00A072BB" w:rsidP="003853E6"/>
    <w:p w:rsidR="00A072BB" w:rsidRPr="00E95187" w:rsidRDefault="00A072BB" w:rsidP="00EE1A82">
      <w:r w:rsidRPr="00E95187">
        <w:t>Dítě může být jeden týden před propuštěním ze zařízení uvolněno na mimořádnou dovolenku. Toto volno je poskytnuto na zajištění nezbytných úkonů souvisejících se zajištěním zaměstnání či ubytováním v součinnosti s orgány OSPOD. S předchozí žádostí zákonných zástupců o udělení nezbytného volna. Ústav se v odůvodněných případech podílí na pomoci dětem ve spolupráci s OSPOD při možnosti nabídky bydlení v Domech na půl cesty.</w:t>
      </w:r>
    </w:p>
    <w:p w:rsidR="00A072BB" w:rsidRPr="00E95187" w:rsidRDefault="00A072BB" w:rsidP="00EE1A82"/>
    <w:p w:rsidR="00A072BB" w:rsidRPr="00E95187" w:rsidRDefault="00A072BB" w:rsidP="00EE1A82">
      <w:r w:rsidRPr="00E95187">
        <w:t>Při propuštění se dítěti může poskytnout věcná pomoc, a to zejména v případě, že je dítě úplný sirotek, či polosirotek a dále v případech, kdy dítě odchází do špatně finančně zajištěného prostředí či se úplně osamostatňuje a podobně. Každý takovýto případ je projednáván individuálně společně s OSPOD dítěte.</w:t>
      </w:r>
    </w:p>
    <w:p w:rsidR="00A072BB" w:rsidRPr="00E95187" w:rsidRDefault="00A072BB" w:rsidP="00EE1A82"/>
    <w:p w:rsidR="00A072BB" w:rsidRPr="00E200E8" w:rsidRDefault="00A072BB" w:rsidP="00EE1A82">
      <w:pPr>
        <w:rPr>
          <w:szCs w:val="24"/>
        </w:rPr>
      </w:pPr>
      <w:r w:rsidRPr="00E95187">
        <w:rPr>
          <w:szCs w:val="24"/>
        </w:rPr>
        <w:t xml:space="preserve">Hodnota věcné pomoci nebo peněžitého příspěvku dítěti, jemuž byl ukončen pobyt ve školském zařízení pro výkon ústavní výchovy nebo ochranné výchovy z důvodů uvedených v § 24 odst. 5 písm. b) a c) zákona č. 109/2002 </w:t>
      </w:r>
      <w:r w:rsidRPr="00E95187">
        <w:rPr>
          <w:rStyle w:val="Strong"/>
          <w:b w:val="0"/>
          <w:bCs/>
          <w:szCs w:val="24"/>
        </w:rPr>
        <w:t>Sb</w:t>
      </w:r>
      <w:r w:rsidRPr="00E95187">
        <w:rPr>
          <w:szCs w:val="24"/>
        </w:rPr>
        <w:t>., o výkonu ústavní výchovy nebo ochranné výchovy ve školských zařízeních a o preventivně výchovné péči ve školských zařízeních a o změně dalších zákonů, ve znění pozdějších p</w:t>
      </w:r>
      <w:r>
        <w:rPr>
          <w:szCs w:val="24"/>
        </w:rPr>
        <w:t>ředpisů, činí nejvýše 25 000 Kč</w:t>
      </w:r>
    </w:p>
    <w:p w:rsidR="00A072BB" w:rsidRPr="00E95187" w:rsidRDefault="00A072BB" w:rsidP="003853E6"/>
    <w:p w:rsidR="00A072BB" w:rsidRPr="00E95187" w:rsidRDefault="00A072BB">
      <w:pPr>
        <w:pStyle w:val="Heading2"/>
        <w:numPr>
          <w:ilvl w:val="1"/>
          <w:numId w:val="20"/>
        </w:numPr>
      </w:pPr>
      <w:bookmarkStart w:id="10" w:name="_Toc150432256"/>
      <w:r w:rsidRPr="00E95187">
        <w:t>Spolupráce s příslušnými orgány a dalšími subjekty</w:t>
      </w:r>
      <w:bookmarkEnd w:id="10"/>
    </w:p>
    <w:p w:rsidR="00A072BB" w:rsidRPr="00E95187" w:rsidRDefault="00A072BB" w:rsidP="002C75E1"/>
    <w:p w:rsidR="00A072BB" w:rsidRPr="00E95187" w:rsidRDefault="00A072BB" w:rsidP="00BF5B78">
      <w:r w:rsidRPr="00E95187">
        <w:t>Přijetí klienta do zařízení je realizováno ve spolupráci s rodiči dítěte nebo jinými osobami zodpovědnými za výchovu dítěte, příslušným orgánem sociálně-právní ochrany dětí a dalšími subjekty, které s dítětem spolupracují. Součástí spolupráce je předání dokumentace dítěte, zejména individuálního plánu ochrany dítěte, informace z dokumentace vedené zařízením pro výkon ÚV (výchovný ústav, diagnostický ústav, středisko výchovné péče, dětský domov aj.).</w:t>
      </w:r>
    </w:p>
    <w:p w:rsidR="00A072BB" w:rsidRPr="00E95187" w:rsidRDefault="00A072BB" w:rsidP="00BF5B78"/>
    <w:p w:rsidR="00A072BB" w:rsidRPr="00E95187" w:rsidRDefault="00A072BB" w:rsidP="00BF5B78">
      <w:r w:rsidRPr="00E95187">
        <w:t>V průběhu ÚV spolupracuje VÚ Terešov s příslušným orgánem OSPOD. Zaměstnanec OSPODu je povinen minimálně jednou za tři měsíce klienta v zařízení osobně navštívit. Je oprávněn hovořit s dítětem bez přítomnosti dalších osob. Má právo nahlížet do dokumentace, kterou zařízení o dítěti vede.</w:t>
      </w:r>
    </w:p>
    <w:p w:rsidR="00A072BB" w:rsidRPr="00E95187" w:rsidRDefault="00A072BB" w:rsidP="00BF5B78"/>
    <w:p w:rsidR="00A072BB" w:rsidRPr="00E95187" w:rsidRDefault="00A072BB" w:rsidP="00BF5B78">
      <w:r w:rsidRPr="00E95187">
        <w:t>VÚ Terešov dále spolupracuje s diagnostickým ústavem v rámci metodického vedení, koordinace postupu a ověřování účelnosti postupů a výsledků výchovné péče.</w:t>
      </w:r>
    </w:p>
    <w:p w:rsidR="00A072BB" w:rsidRPr="00E95187" w:rsidRDefault="00A072BB" w:rsidP="002C75E1">
      <w:pPr>
        <w:jc w:val="left"/>
      </w:pPr>
    </w:p>
    <w:p w:rsidR="00A072BB" w:rsidRPr="00E95187" w:rsidRDefault="00A072BB" w:rsidP="002C75E1">
      <w:pPr>
        <w:jc w:val="left"/>
      </w:pPr>
      <w:r w:rsidRPr="00E95187">
        <w:t>Při řešení konkrétních potřeb klientů spolupracujeme s dalšími odbornými institucemi (dětský psychiatr, klinický psycholog, PL Bohnice, PPP v Rokycanech, SPC v Plzni, případně ve Slaném atd.).</w:t>
      </w:r>
    </w:p>
    <w:p w:rsidR="00A072BB" w:rsidRPr="00E95187" w:rsidRDefault="00A072BB" w:rsidP="002C75E1">
      <w:pPr>
        <w:jc w:val="left"/>
      </w:pPr>
    </w:p>
    <w:p w:rsidR="00A072BB" w:rsidRDefault="00A072BB" w:rsidP="002C75E1">
      <w:pPr>
        <w:jc w:val="left"/>
      </w:pPr>
      <w:r w:rsidRPr="00E95187">
        <w:t>V rámci preventivních aktivit spolupracujeme s PČR.</w:t>
      </w:r>
    </w:p>
    <w:p w:rsidR="00A072BB" w:rsidRDefault="00A072BB" w:rsidP="002C75E1">
      <w:pPr>
        <w:jc w:val="left"/>
      </w:pPr>
    </w:p>
    <w:p w:rsidR="00A072BB" w:rsidRPr="00257E38" w:rsidRDefault="00A072BB">
      <w:pPr>
        <w:pStyle w:val="Heading1"/>
        <w:numPr>
          <w:ilvl w:val="0"/>
          <w:numId w:val="21"/>
        </w:numPr>
      </w:pPr>
      <w:bookmarkStart w:id="11" w:name="_Toc150432257"/>
      <w:r w:rsidRPr="00257E38">
        <w:t>Organizace výchovně vzdělávací činnosti</w:t>
      </w:r>
      <w:bookmarkEnd w:id="11"/>
    </w:p>
    <w:p w:rsidR="00A072BB" w:rsidRDefault="00A072BB" w:rsidP="00257E38">
      <w:pPr>
        <w:rPr>
          <w:highlight w:val="yellow"/>
        </w:rPr>
      </w:pPr>
    </w:p>
    <w:p w:rsidR="00A072BB" w:rsidRPr="00E95187" w:rsidRDefault="00A072BB">
      <w:pPr>
        <w:pStyle w:val="Heading2"/>
        <w:numPr>
          <w:ilvl w:val="1"/>
          <w:numId w:val="34"/>
        </w:numPr>
      </w:pPr>
      <w:bookmarkStart w:id="12" w:name="_Toc150432258"/>
      <w:r w:rsidRPr="00E95187">
        <w:t>Organizace výchovných činností</w:t>
      </w:r>
      <w:bookmarkEnd w:id="12"/>
    </w:p>
    <w:p w:rsidR="00A072BB" w:rsidRPr="00E95187" w:rsidRDefault="00A072BB" w:rsidP="00257E38"/>
    <w:p w:rsidR="00A072BB" w:rsidRPr="00E95187" w:rsidRDefault="00A072BB" w:rsidP="00257E38">
      <w:r w:rsidRPr="00E95187">
        <w:t xml:space="preserve">Výchovnou a vzdělávací činnost probíhá v rámci skupin pod vedením vychovatelů. U každé výchovné skupiny pracují dva kmenoví vychovatelé a střídající vychovatel.  Ti organizují činnost klientů v době, kdy neprobíhá výuka. Výchovná činnost se provádí v souladu s ŠVP pro VÚ a ročním plánem, konkretizována je vychovateli v týdenních plánech výchovné činnosti. </w:t>
      </w:r>
    </w:p>
    <w:p w:rsidR="00A072BB" w:rsidRPr="00E95187" w:rsidRDefault="00A072BB">
      <w:pPr>
        <w:numPr>
          <w:ilvl w:val="0"/>
          <w:numId w:val="35"/>
        </w:numPr>
      </w:pPr>
      <w:r w:rsidRPr="00E95187">
        <w:t>Výchovnou činnost mimo vyučování zajišťují vychovatelé přidělení k jednotlivým výchovným skupinám dle rozpisu služeb. Dozor v nočních hodinách zajišťují asistenti pedagoga.</w:t>
      </w:r>
    </w:p>
    <w:p w:rsidR="00A072BB" w:rsidRPr="00E95187" w:rsidRDefault="00A072BB">
      <w:pPr>
        <w:numPr>
          <w:ilvl w:val="0"/>
          <w:numId w:val="35"/>
        </w:numPr>
      </w:pPr>
      <w:r w:rsidRPr="00E95187">
        <w:t>Výchovná činnost může probíhat i mimo zařízení – vycházky, cyklistika, rekreační zařízení, pobyt pod stany, lyžařský výcvik, exkurzně vzdělávací činnost, sportovní činnost (bazén, zimní stadion) atd.</w:t>
      </w:r>
    </w:p>
    <w:p w:rsidR="00A072BB" w:rsidRPr="00E95187" w:rsidRDefault="00A072BB">
      <w:pPr>
        <w:numPr>
          <w:ilvl w:val="0"/>
          <w:numId w:val="35"/>
        </w:numPr>
      </w:pPr>
      <w:r w:rsidRPr="00E95187">
        <w:t>Do výchovných plánů, týdenních plánů musí být postupně vychovateli ve spolupráci s dětmi, zařazeny všechny složky výchovy. Pomocníkem mohou být vlastní osnovy výchovně vzdělávací práce a ŠVP.</w:t>
      </w:r>
    </w:p>
    <w:p w:rsidR="00A072BB" w:rsidRPr="00E95187" w:rsidRDefault="00A072BB">
      <w:pPr>
        <w:numPr>
          <w:ilvl w:val="0"/>
          <w:numId w:val="35"/>
        </w:numPr>
      </w:pPr>
      <w:r w:rsidRPr="00E95187">
        <w:t xml:space="preserve">Součástí výchovné činnosti je i péče a úklid prostor oddílu a internátu. Úklid probíhá vždy ráno a večer dle předem připraveného rozpisu. Na péči o venkovní prostory se podílejí děti dle rozpisu v celoročním plánu práce. </w:t>
      </w:r>
    </w:p>
    <w:p w:rsidR="00A072BB" w:rsidRPr="00E95187" w:rsidRDefault="00A072BB">
      <w:pPr>
        <w:numPr>
          <w:ilvl w:val="0"/>
          <w:numId w:val="35"/>
        </w:numPr>
      </w:pPr>
      <w:r w:rsidRPr="00E95187">
        <w:t>Po dohodě, je možno využít tělocvičnu ZŠ Mlečice. Vychovatelé při této činnosti zodpovídají za bezpečnost dětí a dodržují všechny bezpečnostní předpisy.</w:t>
      </w:r>
    </w:p>
    <w:p w:rsidR="00A072BB" w:rsidRPr="00E95187" w:rsidRDefault="00A072BB" w:rsidP="00F229FA"/>
    <w:p w:rsidR="00A072BB" w:rsidRPr="00E95187" w:rsidRDefault="00A072BB">
      <w:pPr>
        <w:pStyle w:val="Heading2"/>
        <w:numPr>
          <w:ilvl w:val="1"/>
          <w:numId w:val="36"/>
        </w:numPr>
      </w:pPr>
      <w:bookmarkStart w:id="13" w:name="_Toc150432259"/>
      <w:r w:rsidRPr="00E95187">
        <w:t>Organizace vzdělávání dětí</w:t>
      </w:r>
      <w:bookmarkEnd w:id="13"/>
    </w:p>
    <w:p w:rsidR="00A072BB" w:rsidRPr="00E95187" w:rsidRDefault="00A072BB" w:rsidP="009524AF"/>
    <w:p w:rsidR="00A072BB" w:rsidRPr="00E95187" w:rsidRDefault="00A072BB">
      <w:pPr>
        <w:numPr>
          <w:ilvl w:val="0"/>
          <w:numId w:val="4"/>
        </w:numPr>
      </w:pPr>
      <w:r w:rsidRPr="00E95187">
        <w:t>Součástí VÚ je střední škola a základní škola. Školní výuka probíhá v souladu s ŠVP pro jednotlivé učební obory. Výuku zajišťují učitelé a mistři OV dle rozvrhu hodin.</w:t>
      </w:r>
    </w:p>
    <w:p w:rsidR="00A072BB" w:rsidRPr="00E95187" w:rsidRDefault="00A072BB">
      <w:pPr>
        <w:numPr>
          <w:ilvl w:val="0"/>
          <w:numId w:val="4"/>
        </w:numPr>
      </w:pPr>
      <w:r w:rsidRPr="00E95187">
        <w:t>Do učebního oboru Strojírenské práce jsou přijímáni děti po ukončení školní docházky nejméně však v 7. ročníku ZŠ nebo 9. ročníku základní školy speciální a se zdravotní způsobilostí.</w:t>
      </w:r>
    </w:p>
    <w:p w:rsidR="00A072BB" w:rsidRPr="00E95187" w:rsidRDefault="00A072BB">
      <w:pPr>
        <w:numPr>
          <w:ilvl w:val="0"/>
          <w:numId w:val="4"/>
        </w:numPr>
      </w:pPr>
      <w:r w:rsidRPr="00E95187">
        <w:t>Do základní školy jsou přijímáni žáci plnící posledním rokem období povinné školní docházky, a to v osmém nebo devátém ročníku.</w:t>
      </w:r>
    </w:p>
    <w:p w:rsidR="00A072BB" w:rsidRPr="00E95187" w:rsidRDefault="00A072BB">
      <w:pPr>
        <w:numPr>
          <w:ilvl w:val="0"/>
          <w:numId w:val="4"/>
        </w:numPr>
      </w:pPr>
      <w:r w:rsidRPr="00E95187">
        <w:t>Učitelé a děti se řídí školním řádem, který stanovuje veškerá pravidla chování v době vyučovacího procesu.</w:t>
      </w:r>
    </w:p>
    <w:p w:rsidR="00A072BB" w:rsidRPr="00E95187" w:rsidRDefault="00A072BB">
      <w:pPr>
        <w:numPr>
          <w:ilvl w:val="0"/>
          <w:numId w:val="4"/>
        </w:numPr>
      </w:pPr>
      <w:r w:rsidRPr="00E95187">
        <w:t>Ústav umožní dětem, které projeví zájem, účast na různých kursech, které pořádá ústav, nebo jiná instituce (svářecí kurz, kurs pro řidiče apod.). Součástí výuky na střední škole je i povinná praxe ve strojírenském závodu, kde si děti osvojí výrobní procesy, a pracovní návyky v praxi, které jim nemalou měrou pomohou v integraci v budoucím zaměstnání.</w:t>
      </w:r>
    </w:p>
    <w:p w:rsidR="00A072BB" w:rsidRPr="00E95187" w:rsidRDefault="00A072BB">
      <w:pPr>
        <w:numPr>
          <w:ilvl w:val="0"/>
          <w:numId w:val="4"/>
        </w:numPr>
      </w:pPr>
      <w:r w:rsidRPr="00E95187">
        <w:t>Nedílnou součástí dalšího vzdělávání dětí je organizování různých exkurzí do podniků a závodů v okolí.</w:t>
      </w:r>
    </w:p>
    <w:p w:rsidR="00A072BB" w:rsidRDefault="00A072BB">
      <w:pPr>
        <w:numPr>
          <w:ilvl w:val="0"/>
          <w:numId w:val="4"/>
        </w:numPr>
      </w:pPr>
      <w:r w:rsidRPr="00E95187">
        <w:t>Vzdělávání v ZŠ i SŠ probíhá dle rozvrhu v jednotlivých třídách pod vedením učitelů, případně mistrů odborného výcviku. Rozvrh hodin jsou učitelé povinni dodržovat (především s ohledem na odpočinek žáků).</w:t>
      </w:r>
    </w:p>
    <w:p w:rsidR="00A072BB" w:rsidRDefault="00A072BB" w:rsidP="007D0284"/>
    <w:p w:rsidR="00A072BB" w:rsidRDefault="00A072BB" w:rsidP="007D0284"/>
    <w:p w:rsidR="00A072BB" w:rsidRPr="00E95187" w:rsidRDefault="00A072BB" w:rsidP="007D0284"/>
    <w:p w:rsidR="00A072BB" w:rsidRPr="00E95187" w:rsidRDefault="00A072BB" w:rsidP="00DE1ACF"/>
    <w:p w:rsidR="00A072BB" w:rsidRPr="00E95187" w:rsidRDefault="00A072BB" w:rsidP="00DE1ACF"/>
    <w:p w:rsidR="00A072BB" w:rsidRPr="00E95187" w:rsidRDefault="00A072BB" w:rsidP="00DE1ACF"/>
    <w:p w:rsidR="00A072BB" w:rsidRPr="00E95187" w:rsidRDefault="00A072BB" w:rsidP="00DE1ACF"/>
    <w:p w:rsidR="00A072BB" w:rsidRPr="00E95187" w:rsidRDefault="00A072BB">
      <w:pPr>
        <w:numPr>
          <w:ilvl w:val="0"/>
          <w:numId w:val="4"/>
        </w:numPr>
      </w:pPr>
      <w:r w:rsidRPr="00E95187">
        <w:t>Rozvrh výuky:</w:t>
      </w:r>
    </w:p>
    <w:p w:rsidR="00A072BB" w:rsidRPr="00E95187" w:rsidRDefault="00A072BB" w:rsidP="00DE1AC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06"/>
        <w:gridCol w:w="4606"/>
      </w:tblGrid>
      <w:tr w:rsidR="00A072BB" w:rsidRPr="00E95187" w:rsidTr="00F614B7">
        <w:tc>
          <w:tcPr>
            <w:tcW w:w="4606" w:type="dxa"/>
          </w:tcPr>
          <w:p w:rsidR="00A072BB" w:rsidRPr="00E95187" w:rsidRDefault="00A072BB" w:rsidP="00F614B7">
            <w:pPr>
              <w:numPr>
                <w:ilvl w:val="0"/>
                <w:numId w:val="37"/>
              </w:numPr>
            </w:pPr>
            <w:r w:rsidRPr="00E95187">
              <w:t>vyučovací hodina</w:t>
            </w:r>
          </w:p>
        </w:tc>
        <w:tc>
          <w:tcPr>
            <w:tcW w:w="4606" w:type="dxa"/>
          </w:tcPr>
          <w:p w:rsidR="00A072BB" w:rsidRPr="00E95187" w:rsidRDefault="00A072BB" w:rsidP="00DE1ACF">
            <w:r w:rsidRPr="00E95187">
              <w:t>7:50 – 8:35 hod.</w:t>
            </w:r>
          </w:p>
        </w:tc>
      </w:tr>
      <w:tr w:rsidR="00A072BB" w:rsidRPr="00E95187" w:rsidTr="00F614B7">
        <w:tc>
          <w:tcPr>
            <w:tcW w:w="4606" w:type="dxa"/>
          </w:tcPr>
          <w:p w:rsidR="00A072BB" w:rsidRPr="00E95187" w:rsidRDefault="00A072BB" w:rsidP="00F614B7">
            <w:pPr>
              <w:numPr>
                <w:ilvl w:val="0"/>
                <w:numId w:val="37"/>
              </w:numPr>
            </w:pPr>
            <w:r w:rsidRPr="00E95187">
              <w:t>vyučovací hodina</w:t>
            </w:r>
          </w:p>
        </w:tc>
        <w:tc>
          <w:tcPr>
            <w:tcW w:w="4606" w:type="dxa"/>
          </w:tcPr>
          <w:p w:rsidR="00A072BB" w:rsidRPr="00E95187" w:rsidRDefault="00A072BB" w:rsidP="00DE1ACF">
            <w:r w:rsidRPr="00E95187">
              <w:t>8:45 – 9:30 hod.</w:t>
            </w:r>
          </w:p>
        </w:tc>
      </w:tr>
      <w:tr w:rsidR="00A072BB" w:rsidRPr="00E95187" w:rsidTr="00F614B7">
        <w:tc>
          <w:tcPr>
            <w:tcW w:w="4606" w:type="dxa"/>
          </w:tcPr>
          <w:p w:rsidR="00A072BB" w:rsidRPr="00E95187" w:rsidRDefault="00A072BB" w:rsidP="00F614B7">
            <w:pPr>
              <w:numPr>
                <w:ilvl w:val="0"/>
                <w:numId w:val="37"/>
              </w:numPr>
            </w:pPr>
            <w:r w:rsidRPr="00E95187">
              <w:t>vyučovací hodina</w:t>
            </w:r>
          </w:p>
        </w:tc>
        <w:tc>
          <w:tcPr>
            <w:tcW w:w="4606" w:type="dxa"/>
          </w:tcPr>
          <w:p w:rsidR="00A072BB" w:rsidRPr="00E95187" w:rsidRDefault="00A072BB" w:rsidP="00DE1ACF">
            <w:r w:rsidRPr="00E95187">
              <w:t>9:40 – 10:25 hod.</w:t>
            </w:r>
          </w:p>
        </w:tc>
      </w:tr>
      <w:tr w:rsidR="00A072BB" w:rsidRPr="00E95187" w:rsidTr="00F614B7">
        <w:tc>
          <w:tcPr>
            <w:tcW w:w="4606" w:type="dxa"/>
          </w:tcPr>
          <w:p w:rsidR="00A072BB" w:rsidRPr="00E95187" w:rsidRDefault="00A072BB" w:rsidP="00F614B7">
            <w:pPr>
              <w:numPr>
                <w:ilvl w:val="0"/>
                <w:numId w:val="37"/>
              </w:numPr>
            </w:pPr>
            <w:r w:rsidRPr="00E95187">
              <w:t>vyučovací hodina</w:t>
            </w:r>
          </w:p>
        </w:tc>
        <w:tc>
          <w:tcPr>
            <w:tcW w:w="4606" w:type="dxa"/>
          </w:tcPr>
          <w:p w:rsidR="00A072BB" w:rsidRPr="00E95187" w:rsidRDefault="00A072BB" w:rsidP="00DE1ACF">
            <w:r w:rsidRPr="00E95187">
              <w:t>10:45 – 11:30 hod</w:t>
            </w:r>
          </w:p>
        </w:tc>
      </w:tr>
      <w:tr w:rsidR="00A072BB" w:rsidRPr="00E95187" w:rsidTr="00F614B7">
        <w:tc>
          <w:tcPr>
            <w:tcW w:w="4606" w:type="dxa"/>
          </w:tcPr>
          <w:p w:rsidR="00A072BB" w:rsidRPr="00E95187" w:rsidRDefault="00A072BB" w:rsidP="00F614B7">
            <w:pPr>
              <w:numPr>
                <w:ilvl w:val="0"/>
                <w:numId w:val="37"/>
              </w:numPr>
            </w:pPr>
            <w:r w:rsidRPr="00E95187">
              <w:t>vyučovací hodina</w:t>
            </w:r>
          </w:p>
        </w:tc>
        <w:tc>
          <w:tcPr>
            <w:tcW w:w="4606" w:type="dxa"/>
          </w:tcPr>
          <w:p w:rsidR="00A072BB" w:rsidRPr="00E95187" w:rsidRDefault="00A072BB" w:rsidP="00DE1ACF">
            <w:r w:rsidRPr="00E95187">
              <w:t>11:35 – 12:25 hod</w:t>
            </w:r>
          </w:p>
        </w:tc>
      </w:tr>
      <w:tr w:rsidR="00A072BB" w:rsidRPr="00E95187" w:rsidTr="00F614B7">
        <w:tc>
          <w:tcPr>
            <w:tcW w:w="4606" w:type="dxa"/>
          </w:tcPr>
          <w:p w:rsidR="00A072BB" w:rsidRPr="00E95187" w:rsidRDefault="00A072BB" w:rsidP="00F614B7">
            <w:pPr>
              <w:numPr>
                <w:ilvl w:val="0"/>
                <w:numId w:val="37"/>
              </w:numPr>
            </w:pPr>
            <w:r w:rsidRPr="00E95187">
              <w:t>vyučovací hodina</w:t>
            </w:r>
          </w:p>
        </w:tc>
        <w:tc>
          <w:tcPr>
            <w:tcW w:w="4606" w:type="dxa"/>
          </w:tcPr>
          <w:p w:rsidR="00A072BB" w:rsidRPr="00E95187" w:rsidRDefault="00A072BB" w:rsidP="00DE1ACF">
            <w:r w:rsidRPr="00E95187">
              <w:t>12:30 – 13:20 hod.</w:t>
            </w:r>
          </w:p>
        </w:tc>
      </w:tr>
      <w:tr w:rsidR="00A072BB" w:rsidRPr="00E95187" w:rsidTr="00F614B7">
        <w:tc>
          <w:tcPr>
            <w:tcW w:w="4606" w:type="dxa"/>
          </w:tcPr>
          <w:p w:rsidR="00A072BB" w:rsidRPr="00E95187" w:rsidRDefault="00A072BB" w:rsidP="00F614B7">
            <w:pPr>
              <w:numPr>
                <w:ilvl w:val="0"/>
                <w:numId w:val="37"/>
              </w:numPr>
            </w:pPr>
            <w:r w:rsidRPr="00E95187">
              <w:t>vyučovací hodina</w:t>
            </w:r>
          </w:p>
        </w:tc>
        <w:tc>
          <w:tcPr>
            <w:tcW w:w="4606" w:type="dxa"/>
          </w:tcPr>
          <w:p w:rsidR="00A072BB" w:rsidRPr="00E95187" w:rsidRDefault="00A072BB" w:rsidP="00DE1ACF">
            <w:r w:rsidRPr="00E95187">
              <w:t>13:25 – 14:10 hod</w:t>
            </w:r>
          </w:p>
        </w:tc>
      </w:tr>
      <w:tr w:rsidR="00A072BB" w:rsidRPr="00E95187" w:rsidTr="00F614B7">
        <w:tc>
          <w:tcPr>
            <w:tcW w:w="4606" w:type="dxa"/>
          </w:tcPr>
          <w:p w:rsidR="00A072BB" w:rsidRPr="00E95187" w:rsidRDefault="00A072BB" w:rsidP="00F614B7">
            <w:pPr>
              <w:numPr>
                <w:ilvl w:val="0"/>
                <w:numId w:val="37"/>
              </w:numPr>
            </w:pPr>
            <w:r w:rsidRPr="00E95187">
              <w:t>vyučovací hodina</w:t>
            </w:r>
          </w:p>
        </w:tc>
        <w:tc>
          <w:tcPr>
            <w:tcW w:w="4606" w:type="dxa"/>
          </w:tcPr>
          <w:p w:rsidR="00A072BB" w:rsidRPr="00E95187" w:rsidRDefault="00A072BB" w:rsidP="00DE1ACF">
            <w:r w:rsidRPr="00E95187">
              <w:t>14:15 – 15:00 hod.</w:t>
            </w:r>
          </w:p>
        </w:tc>
      </w:tr>
    </w:tbl>
    <w:p w:rsidR="00A072BB" w:rsidRPr="00E95187" w:rsidRDefault="00A072BB" w:rsidP="00DE1ACF"/>
    <w:p w:rsidR="00A072BB" w:rsidRPr="00E95187" w:rsidRDefault="00A072BB">
      <w:pPr>
        <w:numPr>
          <w:ilvl w:val="0"/>
          <w:numId w:val="37"/>
        </w:numPr>
      </w:pPr>
      <w:r w:rsidRPr="00E95187">
        <w:t xml:space="preserve">O všech přestávkách je povolen žákům pohyb mimo třídu. Hlavní přestávka určená pro občerstvení dětí je mezi </w:t>
      </w:r>
      <w:smartTag w:uri="urn:schemas-microsoft-com:office:smarttags" w:element="metricconverter">
        <w:smartTagPr>
          <w:attr w:name="ProductID" w:val="3. a"/>
        </w:smartTagPr>
        <w:r w:rsidRPr="00E95187">
          <w:t>3. a</w:t>
        </w:r>
      </w:smartTag>
      <w:r w:rsidRPr="00E95187">
        <w:t xml:space="preserve"> 4. vyučovací hodinou. </w:t>
      </w:r>
    </w:p>
    <w:p w:rsidR="00A072BB" w:rsidRPr="00E95187" w:rsidRDefault="00A072BB">
      <w:pPr>
        <w:numPr>
          <w:ilvl w:val="0"/>
          <w:numId w:val="37"/>
        </w:numPr>
      </w:pPr>
      <w:r w:rsidRPr="00E95187">
        <w:t>Dozory o přestávkách zajišťují učitelé podle platných rozvrhů.</w:t>
      </w:r>
    </w:p>
    <w:p w:rsidR="00A072BB" w:rsidRPr="00E95187" w:rsidRDefault="00A072BB" w:rsidP="005347BB"/>
    <w:p w:rsidR="00A072BB" w:rsidRPr="00E95187" w:rsidRDefault="00A072BB">
      <w:pPr>
        <w:pStyle w:val="Heading2"/>
        <w:numPr>
          <w:ilvl w:val="1"/>
          <w:numId w:val="38"/>
        </w:numPr>
      </w:pPr>
      <w:bookmarkStart w:id="14" w:name="_Toc150432260"/>
      <w:r w:rsidRPr="00E95187">
        <w:t>Povinnosti žáků ZŠ a SŠ</w:t>
      </w:r>
      <w:bookmarkEnd w:id="14"/>
    </w:p>
    <w:p w:rsidR="00A072BB" w:rsidRPr="00E95187" w:rsidRDefault="00A072BB" w:rsidP="00C81A5B"/>
    <w:p w:rsidR="00A072BB" w:rsidRPr="00E95187" w:rsidRDefault="00A072BB">
      <w:pPr>
        <w:numPr>
          <w:ilvl w:val="0"/>
          <w:numId w:val="39"/>
        </w:numPr>
      </w:pPr>
      <w:r w:rsidRPr="00E95187">
        <w:t>Řádně docházet do školy.</w:t>
      </w:r>
    </w:p>
    <w:p w:rsidR="00A072BB" w:rsidRPr="00E95187" w:rsidRDefault="00A072BB">
      <w:pPr>
        <w:numPr>
          <w:ilvl w:val="0"/>
          <w:numId w:val="39"/>
        </w:numPr>
      </w:pPr>
      <w:r w:rsidRPr="00E95187">
        <w:t>Dodržovat vnitřní a školní řád a pokyny školy k ochraně zdraví a bezpečnosti.</w:t>
      </w:r>
    </w:p>
    <w:p w:rsidR="00A072BB" w:rsidRPr="00E95187" w:rsidRDefault="00A072BB">
      <w:pPr>
        <w:numPr>
          <w:ilvl w:val="0"/>
          <w:numId w:val="39"/>
        </w:numPr>
      </w:pPr>
      <w:r w:rsidRPr="00E95187">
        <w:t>Plnit pokyny pedagogických pracovníků vydaných v souladu s právními předpisy a jednotlivými řády.</w:t>
      </w:r>
    </w:p>
    <w:p w:rsidR="00A072BB" w:rsidRPr="00E95187" w:rsidRDefault="00A072BB">
      <w:pPr>
        <w:numPr>
          <w:ilvl w:val="0"/>
          <w:numId w:val="39"/>
        </w:numPr>
      </w:pPr>
      <w:r w:rsidRPr="00E95187">
        <w:t>Žáci dodržují základní hygienické zásady, chodí do školy čistí a upravení. V prostorách školy jsou povinni se přezouvat.</w:t>
      </w:r>
    </w:p>
    <w:p w:rsidR="00A072BB" w:rsidRPr="00E95187" w:rsidRDefault="00A072BB">
      <w:pPr>
        <w:numPr>
          <w:ilvl w:val="0"/>
          <w:numId w:val="39"/>
        </w:numPr>
      </w:pPr>
      <w:r w:rsidRPr="00E95187">
        <w:t>Na pracovní a tělesnou výchovu a odborný výcvik se žáci převlékají do oděvů určených k této činnosti.</w:t>
      </w:r>
    </w:p>
    <w:p w:rsidR="00A072BB" w:rsidRPr="00E95187" w:rsidRDefault="00A072BB">
      <w:pPr>
        <w:numPr>
          <w:ilvl w:val="0"/>
          <w:numId w:val="39"/>
        </w:numPr>
      </w:pPr>
      <w:r w:rsidRPr="00E95187">
        <w:t>Žáci školy dodržují bezpečnostní zásady, ve škole i mimo ní se chovají tak, aby neohrozili zdraví svoje, ani svých spolužáků či jiných osob.</w:t>
      </w:r>
    </w:p>
    <w:p w:rsidR="00A072BB" w:rsidRPr="00E95187" w:rsidRDefault="00A072BB">
      <w:pPr>
        <w:numPr>
          <w:ilvl w:val="0"/>
          <w:numId w:val="39"/>
        </w:numPr>
      </w:pPr>
      <w:r w:rsidRPr="00E95187">
        <w:t>Žáci se v době mimo vyučování nezdržují v prostorách školy bez dozoru učitele nebo vychovatele. Na oběd odcházejí žáci pouze s pedagogem, který je pověřen dozorem.</w:t>
      </w:r>
    </w:p>
    <w:p w:rsidR="00A072BB" w:rsidRPr="00E95187" w:rsidRDefault="00A072BB">
      <w:pPr>
        <w:numPr>
          <w:ilvl w:val="0"/>
          <w:numId w:val="39"/>
        </w:numPr>
      </w:pPr>
      <w:r w:rsidRPr="00E95187">
        <w:t>Svévolné poškození majetku školy, žáků, učitelů či jiných osob je hodnoceno jako hrubý kázeňský přestupek.</w:t>
      </w:r>
    </w:p>
    <w:p w:rsidR="00A072BB" w:rsidRPr="00E95187" w:rsidRDefault="00A072BB" w:rsidP="007142ED"/>
    <w:p w:rsidR="00A072BB" w:rsidRPr="00E95187" w:rsidRDefault="00A072BB">
      <w:pPr>
        <w:pStyle w:val="Heading2"/>
        <w:numPr>
          <w:ilvl w:val="1"/>
          <w:numId w:val="40"/>
        </w:numPr>
      </w:pPr>
      <w:bookmarkStart w:id="15" w:name="_Toc150432261"/>
      <w:r w:rsidRPr="00E95187">
        <w:t>Předávání žáků</w:t>
      </w:r>
      <w:bookmarkEnd w:id="15"/>
    </w:p>
    <w:p w:rsidR="00A072BB" w:rsidRPr="00E95187" w:rsidRDefault="00A072BB" w:rsidP="007142ED"/>
    <w:p w:rsidR="00A072BB" w:rsidRPr="00E95187" w:rsidRDefault="00A072BB" w:rsidP="007142ED">
      <w:r w:rsidRPr="00E95187">
        <w:t xml:space="preserve">Pedagogický pracovník má vždy přehled o svěřených dětech, pakliže uvolní dítě k samostatnému úkolu, musí předem vyhodnotit možná rizika, má přehled o dění na skupině (třídě). V době výchovné a vzdělávací práce je neustále přítomen u dětí. </w:t>
      </w:r>
    </w:p>
    <w:p w:rsidR="00A072BB" w:rsidRPr="00E95187" w:rsidRDefault="00A072BB" w:rsidP="007142ED"/>
    <w:p w:rsidR="00A072BB" w:rsidRPr="00E95187" w:rsidRDefault="00A072BB" w:rsidP="007142ED">
      <w:r w:rsidRPr="00E95187">
        <w:t xml:space="preserve">Při předávání dětí do školy a na praxi, provede vychovatel kontrolu ústroje a případné nedostatky ihned nechá odstranit, poté odvede děti za pomoci asistentů vychovatele do školy a na praxi, kde fyzicky děti předá učitelům a mistrům. Při předávání dětí ze školy a praxe odvede učitel (mistr) děti před internát, kde je taktéž fyzicky předá vychovatelům. Při vzájemném předávání si vyměňují poznatky o případných mimořádných událostech, dění na skupině (třídě) apod. Pokud nastane situace, že se pedagogický pracovník nedostaví k převzetí dětí, musí sloužící pedagog zůstat u dětí, až do vyřešení situace. </w:t>
      </w:r>
    </w:p>
    <w:p w:rsidR="00A072BB" w:rsidRDefault="00A072BB" w:rsidP="007142ED">
      <w:r w:rsidRPr="00E95187">
        <w:t>Všichni zaměstnanci dbají na pečlivé zamykání všech vchodů do školského zařízení.</w:t>
      </w:r>
    </w:p>
    <w:p w:rsidR="00A072BB" w:rsidRDefault="00A072BB" w:rsidP="007142ED"/>
    <w:p w:rsidR="00A072BB" w:rsidRPr="00E95187" w:rsidRDefault="00A072BB" w:rsidP="007142ED"/>
    <w:p w:rsidR="00A072BB" w:rsidRPr="00E95187" w:rsidRDefault="00A072BB" w:rsidP="007142ED"/>
    <w:p w:rsidR="00A072BB" w:rsidRPr="00E95187" w:rsidRDefault="00A072BB">
      <w:pPr>
        <w:pStyle w:val="Heading2"/>
        <w:numPr>
          <w:ilvl w:val="1"/>
          <w:numId w:val="41"/>
        </w:numPr>
      </w:pPr>
      <w:bookmarkStart w:id="16" w:name="_Toc150432262"/>
      <w:r w:rsidRPr="00E95187">
        <w:t>Organizace zájmových a volnočasových aktivit.</w:t>
      </w:r>
      <w:bookmarkEnd w:id="16"/>
    </w:p>
    <w:p w:rsidR="00A072BB" w:rsidRPr="00E95187" w:rsidRDefault="00A072BB" w:rsidP="007142ED"/>
    <w:p w:rsidR="00A072BB" w:rsidRPr="00E95187" w:rsidRDefault="00A072BB">
      <w:pPr>
        <w:numPr>
          <w:ilvl w:val="0"/>
          <w:numId w:val="5"/>
        </w:numPr>
      </w:pPr>
      <w:r w:rsidRPr="00E95187">
        <w:t xml:space="preserve">VÚ, SŠ a ZŠ Terešov podporuje rozvoj dětí v rámci individuální zájmové činnosti a ve smysluplném trávení volného času. Zájmová činnost je realizována interními aktivitami zařízení nebo docházkou klientů do zájmových kroužků mimo zařízení (především sportovní kluby, autoškoly aj.).  </w:t>
      </w:r>
    </w:p>
    <w:p w:rsidR="00A072BB" w:rsidRPr="00E95187" w:rsidRDefault="00A072BB">
      <w:pPr>
        <w:numPr>
          <w:ilvl w:val="0"/>
          <w:numId w:val="5"/>
        </w:numPr>
      </w:pPr>
      <w:r w:rsidRPr="00E95187">
        <w:t xml:space="preserve">Pro docházku do zájmových aktivit mimo zařízení jsou poskytovány klientům vycházky ze zařízení.                                                                                                                                                                                                                                                                       </w:t>
      </w:r>
    </w:p>
    <w:p w:rsidR="00A072BB" w:rsidRPr="00E95187" w:rsidRDefault="00A072BB">
      <w:pPr>
        <w:numPr>
          <w:ilvl w:val="0"/>
          <w:numId w:val="5"/>
        </w:numPr>
      </w:pPr>
      <w:r w:rsidRPr="00E95187">
        <w:t>Podle zájmu dětí organizuje ústav individuální zájmovou činnost minimálně jedno odpoledne v týdnu. Zájmová činnost je zaměřena na: činnost sportovní, hudební, pracovní, výtvarnou a estetickou, na myslivost, informatiku, motorismus, na rukodělné práce aj.</w:t>
      </w:r>
    </w:p>
    <w:p w:rsidR="00A072BB" w:rsidRPr="00E95187" w:rsidRDefault="00A072BB">
      <w:pPr>
        <w:numPr>
          <w:ilvl w:val="0"/>
          <w:numId w:val="5"/>
        </w:numPr>
      </w:pPr>
      <w:r w:rsidRPr="00E95187">
        <w:t>Zájmy dítěte jsou zohledňovány v programu rozvoje osobnosti.</w:t>
      </w:r>
    </w:p>
    <w:p w:rsidR="00A072BB" w:rsidRPr="00E95187" w:rsidRDefault="00A072BB" w:rsidP="00114ED8"/>
    <w:p w:rsidR="00A072BB" w:rsidRPr="00E95187" w:rsidRDefault="00A072BB">
      <w:pPr>
        <w:pStyle w:val="Heading2"/>
        <w:numPr>
          <w:ilvl w:val="1"/>
          <w:numId w:val="42"/>
        </w:numPr>
      </w:pPr>
      <w:bookmarkStart w:id="17" w:name="_Toc150432263"/>
      <w:r w:rsidRPr="00E95187">
        <w:t>Systém prevence rizikového chování</w:t>
      </w:r>
      <w:bookmarkEnd w:id="17"/>
    </w:p>
    <w:p w:rsidR="00A072BB" w:rsidRPr="00E95187" w:rsidRDefault="00A072BB" w:rsidP="00114ED8"/>
    <w:p w:rsidR="00A072BB" w:rsidRPr="00E95187" w:rsidRDefault="00A072BB" w:rsidP="00237055">
      <w:r w:rsidRPr="00E95187">
        <w:t>Systém prevence rizikového chování a sociálně patologických jevů</w:t>
      </w:r>
      <w:r w:rsidRPr="00E95187">
        <w:rPr>
          <w:b/>
          <w:i/>
        </w:rPr>
        <w:t xml:space="preserve"> </w:t>
      </w:r>
      <w:r w:rsidRPr="00E95187">
        <w:t>je postaven na principech intenzivní a otevřené komunikace mezi klienty a zaměstnanci zařízení. Jedná se o následující pravidla:</w:t>
      </w:r>
    </w:p>
    <w:p w:rsidR="00A072BB" w:rsidRPr="00E95187" w:rsidRDefault="00A072BB">
      <w:pPr>
        <w:numPr>
          <w:ilvl w:val="0"/>
          <w:numId w:val="43"/>
        </w:numPr>
      </w:pPr>
      <w:r w:rsidRPr="00E95187">
        <w:t>Klient může volit mezi jednotlivými formami komunikace v podobě individuálních konzultací (etoped, psycholog, výchovný poradce, kmenový vychovatel, třídní učitel atd.), schránkou důvěry, aktivit žákovské samosprávy atd.</w:t>
      </w:r>
    </w:p>
    <w:p w:rsidR="00A072BB" w:rsidRPr="00E95187" w:rsidRDefault="00A072BB">
      <w:pPr>
        <w:numPr>
          <w:ilvl w:val="0"/>
          <w:numId w:val="43"/>
        </w:numPr>
      </w:pPr>
      <w:r w:rsidRPr="00E95187">
        <w:t>Zaměstnanci jsou metodicky vedeni k včasnému rozpoznávání sociálně-patologických jevů a rizikového chování, účastní se vzdělávání.</w:t>
      </w:r>
    </w:p>
    <w:p w:rsidR="00A072BB" w:rsidRPr="00E95187" w:rsidRDefault="00A072BB">
      <w:pPr>
        <w:numPr>
          <w:ilvl w:val="0"/>
          <w:numId w:val="43"/>
        </w:numPr>
      </w:pPr>
      <w:r w:rsidRPr="00E95187">
        <w:t>Zastáváme pozici nulové tolerance rasismu a xenofobie u dětí i zaměstnanců.</w:t>
      </w:r>
    </w:p>
    <w:p w:rsidR="00A072BB" w:rsidRPr="00E95187" w:rsidRDefault="00A072BB">
      <w:pPr>
        <w:numPr>
          <w:ilvl w:val="0"/>
          <w:numId w:val="43"/>
        </w:numPr>
      </w:pPr>
      <w:r w:rsidRPr="00E95187">
        <w:t>Pracovníci zařízení vedou klienty k aktivnímu trávení volného času a tvorbě společensky adekvátních hodnotových systémů.</w:t>
      </w:r>
    </w:p>
    <w:p w:rsidR="00A072BB" w:rsidRPr="00E95187" w:rsidRDefault="00A072BB">
      <w:pPr>
        <w:numPr>
          <w:ilvl w:val="0"/>
          <w:numId w:val="43"/>
        </w:numPr>
      </w:pPr>
      <w:r w:rsidRPr="00E95187">
        <w:t xml:space="preserve">Jsou sledovány nejrůznější odchylky v chování dětí, tyto jsou výchovnými pracovníky vyhodnocovány a navrhována řešení. </w:t>
      </w:r>
    </w:p>
    <w:p w:rsidR="00A072BB" w:rsidRPr="00E95187" w:rsidRDefault="00A072BB">
      <w:pPr>
        <w:numPr>
          <w:ilvl w:val="0"/>
          <w:numId w:val="43"/>
        </w:numPr>
      </w:pPr>
      <w:r w:rsidRPr="00E95187">
        <w:t xml:space="preserve">Závažnější jevy a odchylky jsou zaznamenávány do denních či průběžných zpráv v systému Foster. </w:t>
      </w:r>
    </w:p>
    <w:p w:rsidR="00A072BB" w:rsidRPr="00E95187" w:rsidRDefault="00A072BB">
      <w:pPr>
        <w:numPr>
          <w:ilvl w:val="0"/>
          <w:numId w:val="43"/>
        </w:numPr>
      </w:pPr>
      <w:r w:rsidRPr="00E95187">
        <w:t>Řešení závažných projevů sociálně-patologického a rizikového chování probíhá na ose ředitel (etoped) – zástupce ředitele (výchovný poradce) – vedoucí vychovatel – psycholog.</w:t>
      </w:r>
    </w:p>
    <w:p w:rsidR="00A072BB" w:rsidRPr="00E95187" w:rsidRDefault="00A072BB">
      <w:pPr>
        <w:numPr>
          <w:ilvl w:val="0"/>
          <w:numId w:val="43"/>
        </w:numPr>
      </w:pPr>
      <w:r w:rsidRPr="00E95187">
        <w:t>V případě, že je patrné zneužití návykových či psychotropních látek, může být k řešení povolána i PČR.</w:t>
      </w:r>
    </w:p>
    <w:p w:rsidR="00A072BB" w:rsidRPr="00E95187" w:rsidRDefault="00A072BB" w:rsidP="00237055"/>
    <w:p w:rsidR="00A072BB" w:rsidRPr="00E95187" w:rsidRDefault="00A072BB" w:rsidP="00237055">
      <w:r w:rsidRPr="00E95187">
        <w:t>Za nastavení systému prevence sociálně-patologických jevů a rizikového chování a jeho realizaci zodpovídá etoped zařízení, s nímž spolupracují ostatní zaměstnanci VÚ Terešov.</w:t>
      </w:r>
    </w:p>
    <w:p w:rsidR="00A072BB" w:rsidRPr="00E95187" w:rsidRDefault="00A072BB" w:rsidP="00237055"/>
    <w:p w:rsidR="00A072BB" w:rsidRDefault="00A072BB" w:rsidP="00237055">
      <w:r w:rsidRPr="00E95187">
        <w:t>Potřeby klientů v sociální oblasti jsou řešeny v rámci komunitních skupin vychovateli. Odbornou pomoc zajišťuje sociální pracovník zařízení, na něhož se mohou klienti i vychovatelé obracet po předchozí domluvě.</w:t>
      </w:r>
    </w:p>
    <w:p w:rsidR="00A072BB" w:rsidRDefault="00A072BB" w:rsidP="00237055"/>
    <w:p w:rsidR="00A072BB" w:rsidRDefault="00A072BB" w:rsidP="00237055"/>
    <w:p w:rsidR="00A072BB" w:rsidRPr="00114ED8" w:rsidRDefault="00A072BB" w:rsidP="00237055"/>
    <w:p w:rsidR="00A072BB" w:rsidRPr="00114ED8" w:rsidRDefault="00A072BB" w:rsidP="00114ED8">
      <w:pPr>
        <w:rPr>
          <w:b/>
          <w:i/>
        </w:rPr>
      </w:pPr>
    </w:p>
    <w:p w:rsidR="00A072BB" w:rsidRPr="00114ED8" w:rsidRDefault="00A072BB" w:rsidP="00114ED8">
      <w:pPr>
        <w:rPr>
          <w:b/>
        </w:rPr>
      </w:pPr>
    </w:p>
    <w:p w:rsidR="00A072BB" w:rsidRPr="000C2AA4" w:rsidRDefault="00A072BB" w:rsidP="00257E38"/>
    <w:p w:rsidR="00A072BB" w:rsidRPr="00257E38" w:rsidRDefault="00A072BB" w:rsidP="00257E38">
      <w:pPr>
        <w:rPr>
          <w:highlight w:val="yellow"/>
        </w:rPr>
      </w:pPr>
    </w:p>
    <w:p w:rsidR="00A072BB" w:rsidRPr="00257E38" w:rsidRDefault="00A072BB" w:rsidP="00257E38">
      <w:pPr>
        <w:rPr>
          <w:highlight w:val="yellow"/>
        </w:rPr>
      </w:pPr>
    </w:p>
    <w:p w:rsidR="00A072BB" w:rsidRPr="00E95187" w:rsidRDefault="00A072BB">
      <w:pPr>
        <w:pStyle w:val="Heading1"/>
        <w:numPr>
          <w:ilvl w:val="0"/>
          <w:numId w:val="21"/>
        </w:numPr>
      </w:pPr>
      <w:bookmarkStart w:id="18" w:name="_Toc150432264"/>
      <w:r w:rsidRPr="00E95187">
        <w:t>Organizace péče o děti v zařízení</w:t>
      </w:r>
      <w:bookmarkEnd w:id="18"/>
    </w:p>
    <w:p w:rsidR="00A072BB" w:rsidRPr="00E95187" w:rsidRDefault="00A072BB" w:rsidP="000C2AA4"/>
    <w:p w:rsidR="00A072BB" w:rsidRPr="00E95187" w:rsidRDefault="00A072BB">
      <w:pPr>
        <w:pStyle w:val="Heading2"/>
        <w:numPr>
          <w:ilvl w:val="1"/>
          <w:numId w:val="22"/>
        </w:numPr>
      </w:pPr>
      <w:bookmarkStart w:id="19" w:name="_Toc150432265"/>
      <w:r w:rsidRPr="00E95187">
        <w:t>Zařazení dítěte do skupiny</w:t>
      </w:r>
      <w:bookmarkEnd w:id="19"/>
    </w:p>
    <w:p w:rsidR="00A072BB" w:rsidRPr="00E95187" w:rsidRDefault="00A072BB" w:rsidP="000C2AA4"/>
    <w:p w:rsidR="00A072BB" w:rsidRPr="00E95187" w:rsidRDefault="00A072BB" w:rsidP="000C2AA4">
      <w:r w:rsidRPr="00E95187">
        <w:t>Klienti jsou zařazováni do skupin především s ohledem na typ studia. Žáci vzdělávající se podle ŠVP pro ZŠ tvoří jednu komunitní skupinu.  Žáci vzdělávající se podle ŠVP pro střední školu jsou zařazeny do ostatních komunitních skupin. Jednotícím faktorem je příslušnost k jednotlivým třídám (ročníkům SŠ). Tato kritéria mohou být nahrazena především individuálními potřebami dítěte, které jsou formulovány v programu rozvoje osobnosti, a zprávám odborných pracovníků (etoped, psycholog atd.).</w:t>
      </w:r>
    </w:p>
    <w:p w:rsidR="00A072BB" w:rsidRPr="00E95187" w:rsidRDefault="00A072BB" w:rsidP="000C2AA4">
      <w:r w:rsidRPr="00E95187">
        <w:t>Přihlíží se rovněž i k přáním dítěte, která jsou zjišťována při vstupním pohovoru při přijetí klienta do zařízení. Svoji roli mohou hrát sourozenecké či kamarádské vazby dětí.</w:t>
      </w:r>
    </w:p>
    <w:p w:rsidR="00A072BB" w:rsidRPr="00E95187" w:rsidRDefault="00A072BB" w:rsidP="000C2AA4"/>
    <w:p w:rsidR="00A072BB" w:rsidRPr="00E95187" w:rsidRDefault="00A072BB">
      <w:pPr>
        <w:pStyle w:val="Heading2"/>
        <w:numPr>
          <w:ilvl w:val="1"/>
          <w:numId w:val="23"/>
        </w:numPr>
      </w:pPr>
      <w:bookmarkStart w:id="20" w:name="_Toc150432266"/>
      <w:r w:rsidRPr="00E95187">
        <w:t>Kritéria a podmínky pro umístění klientů do bytové jednotky</w:t>
      </w:r>
      <w:bookmarkEnd w:id="20"/>
    </w:p>
    <w:p w:rsidR="00A072BB" w:rsidRPr="00E95187" w:rsidRDefault="00A072BB" w:rsidP="00974F3C"/>
    <w:p w:rsidR="00A072BB" w:rsidRDefault="00A072BB" w:rsidP="00974F3C">
      <w:r w:rsidRPr="006A6062">
        <w:t>Do bytové jednotky jsou umísťováni</w:t>
      </w:r>
      <w:r>
        <w:t xml:space="preserve"> klienti po dosažení zletilosti na základě vlastní žádosti podané řediteli VÚ. Klienti musí splňovat kritéria v oblasti sociálních dovedností a chování. Kontrolu sociálního klimatu na jednotce, případně dodržování hygienických či společenských norem provádějí vychovatelé, kteří mohou dávat podněty k přeřazení klientů na kmenovou sociální skupinu.</w:t>
      </w:r>
    </w:p>
    <w:p w:rsidR="00A072BB" w:rsidRPr="006A6062" w:rsidRDefault="00A072BB" w:rsidP="00974F3C"/>
    <w:p w:rsidR="00A072BB" w:rsidRPr="00E95187" w:rsidRDefault="00A072BB">
      <w:pPr>
        <w:pStyle w:val="Heading2"/>
        <w:numPr>
          <w:ilvl w:val="1"/>
          <w:numId w:val="24"/>
        </w:numPr>
      </w:pPr>
      <w:bookmarkStart w:id="21" w:name="_Toc150432267"/>
      <w:r w:rsidRPr="00E95187">
        <w:t>Ubytování klientů</w:t>
      </w:r>
      <w:bookmarkEnd w:id="21"/>
    </w:p>
    <w:p w:rsidR="00A072BB" w:rsidRPr="00E95187" w:rsidRDefault="00A072BB" w:rsidP="00D72F4B"/>
    <w:p w:rsidR="00A072BB" w:rsidRPr="00E95187" w:rsidRDefault="00A072BB" w:rsidP="00D72F4B">
      <w:r w:rsidRPr="00E95187">
        <w:t>Klienti jsou ubytováni v rodinných buňkách příslušné skupiny, d níž byl klient zařazen. Změnu umístění na ložnici může z výchovných důvodů nebo na žádost dítěte provést vychovatel, v naléhavých případech i asistent pedagoga působící v rámci skupiny.</w:t>
      </w:r>
    </w:p>
    <w:p w:rsidR="00A072BB" w:rsidRPr="00E95187" w:rsidRDefault="00A072BB" w:rsidP="00D72F4B"/>
    <w:p w:rsidR="00A072BB" w:rsidRPr="00E95187" w:rsidRDefault="00A072BB">
      <w:pPr>
        <w:pStyle w:val="Heading2"/>
        <w:numPr>
          <w:ilvl w:val="1"/>
          <w:numId w:val="25"/>
        </w:numPr>
      </w:pPr>
      <w:bookmarkStart w:id="22" w:name="_Toc150432268"/>
      <w:r w:rsidRPr="00E95187">
        <w:t>Materiální zabezpečení</w:t>
      </w:r>
      <w:bookmarkEnd w:id="22"/>
    </w:p>
    <w:p w:rsidR="00A072BB" w:rsidRPr="00E95187" w:rsidRDefault="00A072BB" w:rsidP="00D72F4B"/>
    <w:p w:rsidR="00A072BB" w:rsidRPr="00E95187" w:rsidRDefault="00A072BB" w:rsidP="00D72F4B">
      <w:r w:rsidRPr="00E95187">
        <w:t>Každá skupina má k dispozici pokoje s vybavením podle počtu dětí. Počet klientů na jednotlivých pokojích se pohybuje od dvou do tří v závislosti na velikosti pokoje. Maximální počet klientů ve skupině dosahuje osmi dětí. Každý klient má ve svém pokoji k dispozici vlastní studijní koutek.</w:t>
      </w:r>
    </w:p>
    <w:p w:rsidR="00A072BB" w:rsidRPr="00E95187" w:rsidRDefault="00A072BB" w:rsidP="00D72F4B">
      <w:r w:rsidRPr="00E95187">
        <w:t>Součástí rodinné buňky je vlastní kuchyňský pult, společenská místnost, sociální zázemí a oddělená šatní místnost, v níž mají děti k dispozici vlastní uzamykatelné skříňky, do kterých si mohou osobní věci a cennosti. Cennosti si mohou umísťovat i do ústavního trezoru.</w:t>
      </w:r>
    </w:p>
    <w:p w:rsidR="00A072BB" w:rsidRPr="00E95187" w:rsidRDefault="00A072BB" w:rsidP="00D72F4B">
      <w:r w:rsidRPr="00E95187">
        <w:t>Činnost skupiny je dále zajišťována materiálem pro volnočasové aktivity. V areálu VÚ jsou k dispozici sportoviště (hřiště na malou kopanou, nohejbal, tenis, venkovní posilovací stroje, atletický ovál, posilovna, malá tělocvična.</w:t>
      </w:r>
    </w:p>
    <w:p w:rsidR="00A072BB" w:rsidRPr="00E95187" w:rsidRDefault="00A072BB" w:rsidP="00D72F4B">
      <w:r w:rsidRPr="00E95187">
        <w:t>Materiální pomůcky pro trávení volného času, ošacení, učební pomůcky a pomůcky pro rekreaci poskytuje klientům VÚ.</w:t>
      </w:r>
    </w:p>
    <w:p w:rsidR="00A072BB" w:rsidRDefault="00A072BB" w:rsidP="005D72F4">
      <w:pPr>
        <w:rPr>
          <w:iCs/>
          <w:color w:val="000000"/>
          <w:szCs w:val="24"/>
        </w:rPr>
      </w:pPr>
      <w:r w:rsidRPr="00E95187">
        <w:t xml:space="preserve">Součástí podpory dítěte je úhrada nákladů na zdravotní služby, léčiva a zdravotnické prostředky, které nejsou hrazeny ze zdravotního pojištění, pokud nebyly zdravotní služby vyžádány zákonnými zástupci dítěte, případně </w:t>
      </w:r>
      <w:r w:rsidRPr="00E95187">
        <w:rPr>
          <w:iCs/>
          <w:color w:val="000000"/>
          <w:szCs w:val="24"/>
        </w:rPr>
        <w:t>úhrady nákladů na dopravu do sídla školy, pokud se klient vzdělává ve škole mimo ústavní zařízení.</w:t>
      </w:r>
    </w:p>
    <w:p w:rsidR="00A072BB" w:rsidRDefault="00A072BB" w:rsidP="005D72F4">
      <w:pPr>
        <w:rPr>
          <w:iCs/>
          <w:color w:val="000000"/>
          <w:szCs w:val="24"/>
        </w:rPr>
      </w:pPr>
    </w:p>
    <w:p w:rsidR="00A072BB" w:rsidRDefault="00A072BB" w:rsidP="005D72F4">
      <w:pPr>
        <w:rPr>
          <w:iCs/>
          <w:color w:val="000000"/>
          <w:szCs w:val="24"/>
        </w:rPr>
      </w:pPr>
    </w:p>
    <w:p w:rsidR="00A072BB" w:rsidRDefault="00A072BB" w:rsidP="005D72F4">
      <w:pPr>
        <w:rPr>
          <w:iCs/>
          <w:color w:val="000000"/>
          <w:szCs w:val="24"/>
        </w:rPr>
      </w:pPr>
    </w:p>
    <w:p w:rsidR="00A072BB" w:rsidRPr="00E95187" w:rsidRDefault="00A072BB" w:rsidP="005D72F4">
      <w:pPr>
        <w:rPr>
          <w:iCs/>
          <w:color w:val="000000"/>
          <w:szCs w:val="24"/>
        </w:rPr>
      </w:pPr>
    </w:p>
    <w:p w:rsidR="00A072BB" w:rsidRPr="00E95187" w:rsidRDefault="00A072BB" w:rsidP="00D72F4B"/>
    <w:p w:rsidR="00A072BB" w:rsidRPr="00E95187" w:rsidRDefault="00A072BB">
      <w:pPr>
        <w:pStyle w:val="Heading2"/>
        <w:numPr>
          <w:ilvl w:val="1"/>
          <w:numId w:val="26"/>
        </w:numPr>
      </w:pPr>
      <w:bookmarkStart w:id="23" w:name="_Toc150432269"/>
      <w:r w:rsidRPr="00E95187">
        <w:t>Finanční prostředky dětí</w:t>
      </w:r>
      <w:bookmarkEnd w:id="23"/>
    </w:p>
    <w:p w:rsidR="00A072BB" w:rsidRPr="00E95187" w:rsidRDefault="00A072BB" w:rsidP="00393255"/>
    <w:p w:rsidR="00A072BB" w:rsidRPr="00E95187" w:rsidRDefault="00A072BB">
      <w:pPr>
        <w:numPr>
          <w:ilvl w:val="0"/>
          <w:numId w:val="27"/>
        </w:numPr>
      </w:pPr>
      <w:r w:rsidRPr="00E95187">
        <w:t>Základní finanční prostředky získávají děti formou kapesného, případně osobních darů. Kapes</w:t>
      </w:r>
      <w:r>
        <w:t xml:space="preserve">né je vypláceno </w:t>
      </w:r>
      <w:r w:rsidRPr="00E95187">
        <w:t>ve výši stanovené právními předpisy. Děti mají možnost uschovat si kapesné nebo jeho část u svého vychovatele, popřípadě si celé či část kapesného šetřit na účtu.</w:t>
      </w:r>
    </w:p>
    <w:p w:rsidR="00A072BB" w:rsidRPr="006A6062" w:rsidRDefault="00A072BB">
      <w:pPr>
        <w:numPr>
          <w:ilvl w:val="0"/>
          <w:numId w:val="27"/>
        </w:numPr>
      </w:pPr>
      <w:r w:rsidRPr="006A6062">
        <w:t>Pokud je dítě příjemcem sirotčího důchodu, a nemá jiný příjem, z tohoto důchodu se nejvýše 10 % využije na příspěvek na úhradu péče. U ostatních příjmů se k úhradě příspěvků použije část příjmů převyšujících 50 % výše příspěvku platné pro příslušnou věkovou kategorii, a to až do výše příspěvku. Zbývající finanční prostředky se bezhotovostně převedou na ústavem spravované účty klientů.</w:t>
      </w:r>
    </w:p>
    <w:p w:rsidR="00A072BB" w:rsidRPr="006A6062" w:rsidRDefault="00A072BB">
      <w:pPr>
        <w:numPr>
          <w:ilvl w:val="0"/>
          <w:numId w:val="27"/>
        </w:numPr>
      </w:pPr>
      <w:r w:rsidRPr="006A6062">
        <w:t>Účty klientů eviduje až do odchodu dětí referent majetkové správy.</w:t>
      </w:r>
    </w:p>
    <w:p w:rsidR="00A072BB" w:rsidRPr="00E95187" w:rsidRDefault="00A072BB">
      <w:pPr>
        <w:numPr>
          <w:ilvl w:val="0"/>
          <w:numId w:val="27"/>
        </w:numPr>
        <w:rPr>
          <w:color w:val="FF0000"/>
        </w:rPr>
      </w:pPr>
      <w:r w:rsidRPr="006A6062">
        <w:t>Osobní finanční prostředky, které děti získaly od zákonných zástupců nebo jiných osob, může klient dobrovolně uložit u vychovatele v trezoru. Finanční prostředky jsou evidovány a klientovi vydávány na požádání. Klient může tyto prostředky čerpat dle uvážení. Nesmí být však použity na nákup věcí, které by ohrožovaly</w:t>
      </w:r>
      <w:r w:rsidRPr="00E95187">
        <w:t xml:space="preserve"> zdraví a bezpečnost dětí a ostatních osob v zařízení.</w:t>
      </w:r>
    </w:p>
    <w:p w:rsidR="00A072BB" w:rsidRPr="00E95187" w:rsidRDefault="00A072BB" w:rsidP="005D72F4"/>
    <w:p w:rsidR="00A072BB" w:rsidRPr="00E95187" w:rsidRDefault="00A072BB">
      <w:pPr>
        <w:pStyle w:val="Heading2"/>
        <w:numPr>
          <w:ilvl w:val="1"/>
          <w:numId w:val="28"/>
        </w:numPr>
      </w:pPr>
      <w:bookmarkStart w:id="24" w:name="_Toc150432270"/>
      <w:r w:rsidRPr="00E95187">
        <w:t>Systém stravování</w:t>
      </w:r>
      <w:bookmarkEnd w:id="24"/>
    </w:p>
    <w:p w:rsidR="00A072BB" w:rsidRPr="00E95187" w:rsidRDefault="00A072BB" w:rsidP="005D72F4"/>
    <w:p w:rsidR="00A072BB" w:rsidRPr="00E95187" w:rsidRDefault="00A072BB">
      <w:pPr>
        <w:numPr>
          <w:ilvl w:val="0"/>
          <w:numId w:val="30"/>
        </w:numPr>
      </w:pPr>
      <w:r w:rsidRPr="00E95187">
        <w:t>Celodenní stravování klientů je zajištěno jídelnou provozovanou VÚ, SŠ a ZŠ Terešov. Provoz kuchyně a jídelny se řídí platnými hygienickými předpisy a zásadami zdravého stravování.</w:t>
      </w:r>
    </w:p>
    <w:p w:rsidR="00A072BB" w:rsidRPr="00E95187" w:rsidRDefault="00A072BB" w:rsidP="005D72F4">
      <w:r w:rsidRPr="00E95187">
        <w:t>Jídelní lístek je sestavován vedoucí školní jídelny, kuchaři, případně členy samosprávy. Stravování je poskytováno ve struktuře:</w:t>
      </w:r>
    </w:p>
    <w:p w:rsidR="00A072BB" w:rsidRPr="00E95187" w:rsidRDefault="00A072BB">
      <w:pPr>
        <w:numPr>
          <w:ilvl w:val="0"/>
          <w:numId w:val="29"/>
        </w:numPr>
      </w:pPr>
      <w:r w:rsidRPr="00E95187">
        <w:t>hlavní jídla: oběd (polévka, hlavní chod, nápoj a doplněk, tj. dezert nebo ovoce) a večeře (hlavní chod, nápoj a doplněk, tj. salát, dezert nebo ovoce),</w:t>
      </w:r>
    </w:p>
    <w:p w:rsidR="00A072BB" w:rsidRPr="006A6062" w:rsidRDefault="00A072BB">
      <w:pPr>
        <w:numPr>
          <w:ilvl w:val="0"/>
          <w:numId w:val="29"/>
        </w:numPr>
      </w:pPr>
      <w:r w:rsidRPr="00E95187">
        <w:t xml:space="preserve">doplňková jídla: snídaně, svačina a druhá večeře </w:t>
      </w:r>
      <w:r w:rsidRPr="006A6062">
        <w:t>(v závislosti na věkové kategorii, do které klient spadá).</w:t>
      </w:r>
    </w:p>
    <w:p w:rsidR="00A072BB" w:rsidRPr="006A6062" w:rsidRDefault="00A072BB" w:rsidP="00393255"/>
    <w:p w:rsidR="00A072BB" w:rsidRPr="006A6062" w:rsidRDefault="00A072BB">
      <w:pPr>
        <w:numPr>
          <w:ilvl w:val="0"/>
          <w:numId w:val="31"/>
        </w:numPr>
      </w:pPr>
      <w:r w:rsidRPr="006A6062">
        <w:t>Rozvrh stravování ve dnech školního vyučování</w:t>
      </w:r>
    </w:p>
    <w:p w:rsidR="00A072BB" w:rsidRPr="006A6062" w:rsidRDefault="00A072BB" w:rsidP="0063237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70"/>
        <w:gridCol w:w="3071"/>
        <w:gridCol w:w="3071"/>
      </w:tblGrid>
      <w:tr w:rsidR="00A072BB" w:rsidRPr="006A6062" w:rsidTr="00F614B7">
        <w:tc>
          <w:tcPr>
            <w:tcW w:w="3070" w:type="dxa"/>
            <w:tcBorders>
              <w:top w:val="single" w:sz="12" w:space="0" w:color="auto"/>
              <w:left w:val="single" w:sz="12" w:space="0" w:color="auto"/>
              <w:bottom w:val="single" w:sz="12" w:space="0" w:color="auto"/>
              <w:right w:val="single" w:sz="12" w:space="0" w:color="auto"/>
            </w:tcBorders>
          </w:tcPr>
          <w:p w:rsidR="00A072BB" w:rsidRPr="006A6062" w:rsidRDefault="00A072BB" w:rsidP="00632377"/>
          <w:p w:rsidR="00A072BB" w:rsidRPr="006A6062" w:rsidRDefault="00A072BB" w:rsidP="00632377"/>
        </w:tc>
        <w:tc>
          <w:tcPr>
            <w:tcW w:w="3071" w:type="dxa"/>
            <w:tcBorders>
              <w:top w:val="single" w:sz="12" w:space="0" w:color="auto"/>
              <w:left w:val="single" w:sz="12" w:space="0" w:color="auto"/>
              <w:bottom w:val="single" w:sz="12" w:space="0" w:color="auto"/>
              <w:right w:val="single" w:sz="12" w:space="0" w:color="auto"/>
            </w:tcBorders>
          </w:tcPr>
          <w:p w:rsidR="00A072BB" w:rsidRPr="006A6062" w:rsidRDefault="00A072BB" w:rsidP="00632377"/>
          <w:p w:rsidR="00A072BB" w:rsidRPr="006A6062" w:rsidRDefault="00A072BB" w:rsidP="00F614B7">
            <w:pPr>
              <w:jc w:val="center"/>
              <w:rPr>
                <w:b/>
                <w:bCs/>
              </w:rPr>
            </w:pPr>
            <w:r w:rsidRPr="006A6062">
              <w:rPr>
                <w:b/>
                <w:bCs/>
              </w:rPr>
              <w:t>Skupina</w:t>
            </w:r>
          </w:p>
        </w:tc>
        <w:tc>
          <w:tcPr>
            <w:tcW w:w="3071" w:type="dxa"/>
            <w:tcBorders>
              <w:top w:val="single" w:sz="12" w:space="0" w:color="auto"/>
              <w:left w:val="single" w:sz="12" w:space="0" w:color="auto"/>
              <w:bottom w:val="single" w:sz="12" w:space="0" w:color="auto"/>
              <w:right w:val="single" w:sz="12" w:space="0" w:color="auto"/>
            </w:tcBorders>
          </w:tcPr>
          <w:p w:rsidR="00A072BB" w:rsidRPr="006A6062" w:rsidRDefault="00A072BB" w:rsidP="00632377"/>
          <w:p w:rsidR="00A072BB" w:rsidRPr="006A6062" w:rsidRDefault="00A072BB" w:rsidP="00F614B7">
            <w:pPr>
              <w:jc w:val="center"/>
              <w:rPr>
                <w:b/>
                <w:bCs/>
              </w:rPr>
            </w:pPr>
            <w:r w:rsidRPr="006A6062">
              <w:rPr>
                <w:b/>
                <w:bCs/>
              </w:rPr>
              <w:t>Čas výdeje jídla</w:t>
            </w:r>
          </w:p>
        </w:tc>
      </w:tr>
      <w:tr w:rsidR="00A072BB" w:rsidRPr="006A6062" w:rsidTr="00F614B7">
        <w:tc>
          <w:tcPr>
            <w:tcW w:w="3070" w:type="dxa"/>
            <w:tcBorders>
              <w:top w:val="single" w:sz="12" w:space="0" w:color="auto"/>
              <w:left w:val="single" w:sz="12" w:space="0" w:color="auto"/>
              <w:bottom w:val="single" w:sz="12" w:space="0" w:color="auto"/>
              <w:right w:val="single" w:sz="12" w:space="0" w:color="auto"/>
            </w:tcBorders>
          </w:tcPr>
          <w:p w:rsidR="00A072BB" w:rsidRPr="006A6062" w:rsidRDefault="00A072BB" w:rsidP="00632377"/>
          <w:p w:rsidR="00A072BB" w:rsidRPr="006A6062" w:rsidRDefault="00A072BB" w:rsidP="00632377">
            <w:r w:rsidRPr="006A6062">
              <w:t>Snídaně</w:t>
            </w:r>
          </w:p>
        </w:tc>
        <w:tc>
          <w:tcPr>
            <w:tcW w:w="3071" w:type="dxa"/>
            <w:tcBorders>
              <w:top w:val="single" w:sz="12" w:space="0" w:color="auto"/>
              <w:left w:val="single" w:sz="12" w:space="0" w:color="auto"/>
              <w:bottom w:val="single" w:sz="12" w:space="0" w:color="auto"/>
              <w:right w:val="single" w:sz="12" w:space="0" w:color="auto"/>
            </w:tcBorders>
          </w:tcPr>
          <w:p w:rsidR="00A072BB" w:rsidRPr="006A6062" w:rsidRDefault="00A072BB" w:rsidP="00632377"/>
          <w:p w:rsidR="00A072BB" w:rsidRPr="006A6062" w:rsidRDefault="00A072BB" w:rsidP="00632377">
            <w:r w:rsidRPr="006A6062">
              <w:t>Děti</w:t>
            </w:r>
          </w:p>
        </w:tc>
        <w:tc>
          <w:tcPr>
            <w:tcW w:w="3071" w:type="dxa"/>
            <w:tcBorders>
              <w:top w:val="single" w:sz="12" w:space="0" w:color="auto"/>
              <w:left w:val="single" w:sz="12" w:space="0" w:color="auto"/>
              <w:bottom w:val="single" w:sz="12" w:space="0" w:color="auto"/>
              <w:right w:val="single" w:sz="12" w:space="0" w:color="auto"/>
            </w:tcBorders>
          </w:tcPr>
          <w:p w:rsidR="00A072BB" w:rsidRPr="006A6062" w:rsidRDefault="00A072BB" w:rsidP="00632377"/>
          <w:p w:rsidR="00A072BB" w:rsidRPr="006A6062" w:rsidRDefault="00A072BB" w:rsidP="00632377">
            <w:r w:rsidRPr="006A6062">
              <w:t>6:50 – 7.15</w:t>
            </w:r>
          </w:p>
        </w:tc>
      </w:tr>
      <w:tr w:rsidR="00A072BB" w:rsidRPr="006A6062" w:rsidTr="00F614B7">
        <w:tc>
          <w:tcPr>
            <w:tcW w:w="3070" w:type="dxa"/>
            <w:tcBorders>
              <w:top w:val="single" w:sz="12" w:space="0" w:color="auto"/>
              <w:left w:val="single" w:sz="12" w:space="0" w:color="auto"/>
              <w:bottom w:val="single" w:sz="12" w:space="0" w:color="auto"/>
              <w:right w:val="single" w:sz="12" w:space="0" w:color="auto"/>
            </w:tcBorders>
          </w:tcPr>
          <w:p w:rsidR="00A072BB" w:rsidRPr="006A6062" w:rsidRDefault="00A072BB" w:rsidP="00632377"/>
          <w:p w:rsidR="00A072BB" w:rsidRPr="006A6062" w:rsidRDefault="00A072BB" w:rsidP="00632377">
            <w:r w:rsidRPr="006A6062">
              <w:t>Svačina</w:t>
            </w:r>
          </w:p>
        </w:tc>
        <w:tc>
          <w:tcPr>
            <w:tcW w:w="3071" w:type="dxa"/>
            <w:tcBorders>
              <w:top w:val="single" w:sz="12" w:space="0" w:color="auto"/>
              <w:left w:val="single" w:sz="12" w:space="0" w:color="auto"/>
              <w:bottom w:val="single" w:sz="12" w:space="0" w:color="auto"/>
              <w:right w:val="single" w:sz="12" w:space="0" w:color="auto"/>
            </w:tcBorders>
          </w:tcPr>
          <w:p w:rsidR="00A072BB" w:rsidRPr="006A6062" w:rsidRDefault="00A072BB" w:rsidP="00632377"/>
          <w:p w:rsidR="00A072BB" w:rsidRPr="006A6062" w:rsidRDefault="00A072BB" w:rsidP="00632377">
            <w:r w:rsidRPr="006A6062">
              <w:t>Děti</w:t>
            </w:r>
          </w:p>
        </w:tc>
        <w:tc>
          <w:tcPr>
            <w:tcW w:w="3071" w:type="dxa"/>
            <w:tcBorders>
              <w:top w:val="single" w:sz="12" w:space="0" w:color="auto"/>
              <w:left w:val="single" w:sz="12" w:space="0" w:color="auto"/>
              <w:bottom w:val="single" w:sz="12" w:space="0" w:color="auto"/>
              <w:right w:val="single" w:sz="12" w:space="0" w:color="auto"/>
            </w:tcBorders>
          </w:tcPr>
          <w:p w:rsidR="00A072BB" w:rsidRPr="006A6062" w:rsidRDefault="00A072BB" w:rsidP="00632377"/>
          <w:p w:rsidR="00A072BB" w:rsidRPr="006A6062" w:rsidRDefault="00A072BB" w:rsidP="00632377">
            <w:r w:rsidRPr="006A6062">
              <w:t>10:20 – 10:45</w:t>
            </w:r>
          </w:p>
        </w:tc>
      </w:tr>
      <w:tr w:rsidR="00A072BB" w:rsidRPr="006A6062" w:rsidTr="00F614B7">
        <w:tc>
          <w:tcPr>
            <w:tcW w:w="3070" w:type="dxa"/>
            <w:tcBorders>
              <w:top w:val="single" w:sz="12" w:space="0" w:color="auto"/>
              <w:left w:val="single" w:sz="12" w:space="0" w:color="auto"/>
              <w:bottom w:val="single" w:sz="12" w:space="0" w:color="auto"/>
              <w:right w:val="single" w:sz="12" w:space="0" w:color="auto"/>
            </w:tcBorders>
          </w:tcPr>
          <w:p w:rsidR="00A072BB" w:rsidRPr="006A6062" w:rsidRDefault="00A072BB" w:rsidP="00632377"/>
          <w:p w:rsidR="00A072BB" w:rsidRPr="006A6062" w:rsidRDefault="00A072BB" w:rsidP="00632377">
            <w:r w:rsidRPr="006A6062">
              <w:t>Oběd</w:t>
            </w:r>
          </w:p>
        </w:tc>
        <w:tc>
          <w:tcPr>
            <w:tcW w:w="3071" w:type="dxa"/>
            <w:tcBorders>
              <w:top w:val="single" w:sz="12" w:space="0" w:color="auto"/>
              <w:left w:val="single" w:sz="12" w:space="0" w:color="auto"/>
              <w:bottom w:val="single" w:sz="12" w:space="0" w:color="auto"/>
              <w:right w:val="single" w:sz="12" w:space="0" w:color="auto"/>
            </w:tcBorders>
          </w:tcPr>
          <w:p w:rsidR="00A072BB" w:rsidRPr="006A6062" w:rsidRDefault="00A072BB" w:rsidP="00632377"/>
          <w:p w:rsidR="00A072BB" w:rsidRPr="006A6062" w:rsidRDefault="00A072BB" w:rsidP="00632377">
            <w:r w:rsidRPr="006A6062">
              <w:t>Děti i zaměstnanci</w:t>
            </w:r>
          </w:p>
        </w:tc>
        <w:tc>
          <w:tcPr>
            <w:tcW w:w="3071" w:type="dxa"/>
            <w:tcBorders>
              <w:top w:val="single" w:sz="12" w:space="0" w:color="auto"/>
              <w:left w:val="single" w:sz="12" w:space="0" w:color="auto"/>
              <w:bottom w:val="single" w:sz="12" w:space="0" w:color="auto"/>
              <w:right w:val="single" w:sz="12" w:space="0" w:color="auto"/>
            </w:tcBorders>
          </w:tcPr>
          <w:p w:rsidR="00A072BB" w:rsidRPr="006A6062" w:rsidRDefault="00A072BB" w:rsidP="00632377"/>
          <w:p w:rsidR="00A072BB" w:rsidRPr="006A6062" w:rsidRDefault="00A072BB" w:rsidP="00632377">
            <w:r w:rsidRPr="006A6062">
              <w:t>12:15 – 13:45</w:t>
            </w:r>
          </w:p>
        </w:tc>
      </w:tr>
      <w:tr w:rsidR="00A072BB" w:rsidRPr="006A6062" w:rsidTr="00F614B7">
        <w:tc>
          <w:tcPr>
            <w:tcW w:w="3070" w:type="dxa"/>
            <w:tcBorders>
              <w:top w:val="single" w:sz="12" w:space="0" w:color="auto"/>
              <w:left w:val="single" w:sz="12" w:space="0" w:color="auto"/>
              <w:bottom w:val="single" w:sz="12" w:space="0" w:color="auto"/>
              <w:right w:val="single" w:sz="12" w:space="0" w:color="auto"/>
            </w:tcBorders>
          </w:tcPr>
          <w:p w:rsidR="00A072BB" w:rsidRPr="006A6062" w:rsidRDefault="00A072BB" w:rsidP="00632377"/>
          <w:p w:rsidR="00A072BB" w:rsidRPr="006A6062" w:rsidRDefault="00A072BB" w:rsidP="00632377">
            <w:r w:rsidRPr="006A6062">
              <w:t>Svačina</w:t>
            </w:r>
          </w:p>
        </w:tc>
        <w:tc>
          <w:tcPr>
            <w:tcW w:w="3071" w:type="dxa"/>
            <w:tcBorders>
              <w:top w:val="single" w:sz="12" w:space="0" w:color="auto"/>
              <w:left w:val="single" w:sz="12" w:space="0" w:color="auto"/>
              <w:bottom w:val="single" w:sz="12" w:space="0" w:color="auto"/>
              <w:right w:val="single" w:sz="12" w:space="0" w:color="auto"/>
            </w:tcBorders>
          </w:tcPr>
          <w:p w:rsidR="00A072BB" w:rsidRPr="006A6062" w:rsidRDefault="00A072BB" w:rsidP="00632377"/>
          <w:p w:rsidR="00A072BB" w:rsidRPr="006A6062" w:rsidRDefault="00A072BB" w:rsidP="00632377">
            <w:r w:rsidRPr="006A6062">
              <w:t>Děti</w:t>
            </w:r>
          </w:p>
        </w:tc>
        <w:tc>
          <w:tcPr>
            <w:tcW w:w="3071" w:type="dxa"/>
            <w:tcBorders>
              <w:top w:val="single" w:sz="12" w:space="0" w:color="auto"/>
              <w:left w:val="single" w:sz="12" w:space="0" w:color="auto"/>
              <w:bottom w:val="single" w:sz="12" w:space="0" w:color="auto"/>
              <w:right w:val="single" w:sz="12" w:space="0" w:color="auto"/>
            </w:tcBorders>
          </w:tcPr>
          <w:p w:rsidR="00A072BB" w:rsidRPr="006A6062" w:rsidRDefault="00A072BB" w:rsidP="00632377"/>
          <w:p w:rsidR="00A072BB" w:rsidRPr="006A6062" w:rsidRDefault="00A072BB" w:rsidP="00632377">
            <w:r w:rsidRPr="006A6062">
              <w:t>16:00 – 16:30</w:t>
            </w:r>
          </w:p>
        </w:tc>
      </w:tr>
      <w:tr w:rsidR="00A072BB" w:rsidRPr="006A6062" w:rsidTr="00F614B7">
        <w:tc>
          <w:tcPr>
            <w:tcW w:w="3070" w:type="dxa"/>
            <w:tcBorders>
              <w:top w:val="single" w:sz="12" w:space="0" w:color="auto"/>
              <w:left w:val="single" w:sz="12" w:space="0" w:color="auto"/>
              <w:bottom w:val="single" w:sz="12" w:space="0" w:color="auto"/>
              <w:right w:val="single" w:sz="12" w:space="0" w:color="auto"/>
            </w:tcBorders>
          </w:tcPr>
          <w:p w:rsidR="00A072BB" w:rsidRPr="006A6062" w:rsidRDefault="00A072BB" w:rsidP="00632377"/>
          <w:p w:rsidR="00A072BB" w:rsidRPr="006A6062" w:rsidRDefault="00A072BB" w:rsidP="00632377">
            <w:r w:rsidRPr="006A6062">
              <w:t>Večeře</w:t>
            </w:r>
          </w:p>
        </w:tc>
        <w:tc>
          <w:tcPr>
            <w:tcW w:w="3071" w:type="dxa"/>
            <w:tcBorders>
              <w:top w:val="single" w:sz="12" w:space="0" w:color="auto"/>
              <w:left w:val="single" w:sz="12" w:space="0" w:color="auto"/>
              <w:bottom w:val="single" w:sz="12" w:space="0" w:color="auto"/>
              <w:right w:val="single" w:sz="12" w:space="0" w:color="auto"/>
            </w:tcBorders>
          </w:tcPr>
          <w:p w:rsidR="00A072BB" w:rsidRPr="006A6062" w:rsidRDefault="00A072BB" w:rsidP="00632377"/>
          <w:p w:rsidR="00A072BB" w:rsidRPr="006A6062" w:rsidRDefault="00A072BB" w:rsidP="00632377">
            <w:r w:rsidRPr="006A6062">
              <w:t>Děti</w:t>
            </w:r>
          </w:p>
        </w:tc>
        <w:tc>
          <w:tcPr>
            <w:tcW w:w="3071" w:type="dxa"/>
            <w:tcBorders>
              <w:top w:val="single" w:sz="12" w:space="0" w:color="auto"/>
              <w:left w:val="single" w:sz="12" w:space="0" w:color="auto"/>
              <w:bottom w:val="single" w:sz="12" w:space="0" w:color="auto"/>
              <w:right w:val="single" w:sz="12" w:space="0" w:color="auto"/>
            </w:tcBorders>
          </w:tcPr>
          <w:p w:rsidR="00A072BB" w:rsidRPr="006A6062" w:rsidRDefault="00A072BB" w:rsidP="00632377"/>
          <w:p w:rsidR="00A072BB" w:rsidRPr="006A6062" w:rsidRDefault="00A072BB" w:rsidP="00632377">
            <w:r w:rsidRPr="006A6062">
              <w:t>18.30 – 19:00</w:t>
            </w:r>
          </w:p>
        </w:tc>
      </w:tr>
      <w:tr w:rsidR="00A072BB" w:rsidRPr="006A6062" w:rsidTr="00F614B7">
        <w:tc>
          <w:tcPr>
            <w:tcW w:w="3070" w:type="dxa"/>
            <w:tcBorders>
              <w:top w:val="single" w:sz="12" w:space="0" w:color="auto"/>
              <w:left w:val="single" w:sz="12" w:space="0" w:color="auto"/>
              <w:bottom w:val="single" w:sz="12" w:space="0" w:color="auto"/>
              <w:right w:val="single" w:sz="12" w:space="0" w:color="auto"/>
            </w:tcBorders>
          </w:tcPr>
          <w:p w:rsidR="00A072BB" w:rsidRPr="006A6062" w:rsidRDefault="00A072BB" w:rsidP="00632377"/>
          <w:p w:rsidR="00A072BB" w:rsidRPr="006A6062" w:rsidRDefault="00A072BB" w:rsidP="00632377">
            <w:r w:rsidRPr="006A6062">
              <w:t>Druhá večeře</w:t>
            </w:r>
          </w:p>
        </w:tc>
        <w:tc>
          <w:tcPr>
            <w:tcW w:w="3071" w:type="dxa"/>
            <w:tcBorders>
              <w:top w:val="single" w:sz="12" w:space="0" w:color="auto"/>
              <w:left w:val="single" w:sz="12" w:space="0" w:color="auto"/>
              <w:bottom w:val="single" w:sz="12" w:space="0" w:color="auto"/>
              <w:right w:val="single" w:sz="12" w:space="0" w:color="auto"/>
            </w:tcBorders>
          </w:tcPr>
          <w:p w:rsidR="00A072BB" w:rsidRPr="006A6062" w:rsidRDefault="00A072BB" w:rsidP="00632377"/>
          <w:p w:rsidR="00A072BB" w:rsidRPr="006A6062" w:rsidRDefault="00A072BB" w:rsidP="00632377">
            <w:r w:rsidRPr="006A6062">
              <w:t>Děti</w:t>
            </w:r>
          </w:p>
        </w:tc>
        <w:tc>
          <w:tcPr>
            <w:tcW w:w="3071" w:type="dxa"/>
            <w:tcBorders>
              <w:top w:val="single" w:sz="12" w:space="0" w:color="auto"/>
              <w:left w:val="single" w:sz="12" w:space="0" w:color="auto"/>
              <w:bottom w:val="single" w:sz="12" w:space="0" w:color="auto"/>
              <w:right w:val="single" w:sz="12" w:space="0" w:color="auto"/>
            </w:tcBorders>
          </w:tcPr>
          <w:p w:rsidR="00A072BB" w:rsidRPr="006A6062" w:rsidRDefault="00A072BB" w:rsidP="00632377"/>
          <w:p w:rsidR="00A072BB" w:rsidRPr="006A6062" w:rsidRDefault="00A072BB" w:rsidP="00632377">
            <w:r w:rsidRPr="006A6062">
              <w:t>19:00 – 21:00</w:t>
            </w:r>
          </w:p>
        </w:tc>
      </w:tr>
    </w:tbl>
    <w:p w:rsidR="00A072BB" w:rsidRPr="006A6062" w:rsidRDefault="00A072BB" w:rsidP="00632377"/>
    <w:p w:rsidR="00A072BB" w:rsidRPr="006A6062" w:rsidRDefault="00A072BB" w:rsidP="00632377"/>
    <w:p w:rsidR="00A072BB" w:rsidRPr="00E95187" w:rsidRDefault="00A072BB" w:rsidP="00632377"/>
    <w:p w:rsidR="00A072BB" w:rsidRPr="00E95187" w:rsidRDefault="00A072BB" w:rsidP="00632377"/>
    <w:p w:rsidR="00A072BB" w:rsidRPr="00E95187" w:rsidRDefault="00A072BB">
      <w:pPr>
        <w:numPr>
          <w:ilvl w:val="0"/>
          <w:numId w:val="31"/>
        </w:numPr>
      </w:pPr>
      <w:r w:rsidRPr="00E95187">
        <w:t>Rozvrh stravování o víkendech, svátcích a období prázdnin</w:t>
      </w:r>
    </w:p>
    <w:p w:rsidR="00A072BB" w:rsidRPr="00E95187" w:rsidRDefault="00A072BB" w:rsidP="00627D3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70"/>
        <w:gridCol w:w="3071"/>
        <w:gridCol w:w="3071"/>
      </w:tblGrid>
      <w:tr w:rsidR="00A072BB" w:rsidRPr="00E95187" w:rsidTr="00F614B7">
        <w:tc>
          <w:tcPr>
            <w:tcW w:w="3070" w:type="dxa"/>
            <w:tcBorders>
              <w:top w:val="single" w:sz="12" w:space="0" w:color="auto"/>
              <w:left w:val="single" w:sz="12" w:space="0" w:color="auto"/>
              <w:bottom w:val="single" w:sz="12" w:space="0" w:color="auto"/>
              <w:right w:val="single" w:sz="12" w:space="0" w:color="auto"/>
            </w:tcBorders>
          </w:tcPr>
          <w:p w:rsidR="00A072BB" w:rsidRPr="00E95187" w:rsidRDefault="00A072BB" w:rsidP="0040262E">
            <w:pPr>
              <w:rPr>
                <w:color w:val="FF0000"/>
              </w:rPr>
            </w:pPr>
          </w:p>
          <w:p w:rsidR="00A072BB" w:rsidRPr="00E95187" w:rsidRDefault="00A072BB" w:rsidP="0040262E">
            <w:pPr>
              <w:rPr>
                <w:color w:val="FF0000"/>
              </w:rPr>
            </w:pPr>
          </w:p>
        </w:tc>
        <w:tc>
          <w:tcPr>
            <w:tcW w:w="3071" w:type="dxa"/>
            <w:tcBorders>
              <w:top w:val="single" w:sz="12" w:space="0" w:color="auto"/>
              <w:left w:val="single" w:sz="12" w:space="0" w:color="auto"/>
              <w:bottom w:val="single" w:sz="12" w:space="0" w:color="auto"/>
              <w:right w:val="single" w:sz="12" w:space="0" w:color="auto"/>
            </w:tcBorders>
          </w:tcPr>
          <w:p w:rsidR="00A072BB" w:rsidRPr="00E95187" w:rsidRDefault="00A072BB" w:rsidP="0040262E">
            <w:pPr>
              <w:rPr>
                <w:color w:val="FF0000"/>
              </w:rPr>
            </w:pPr>
          </w:p>
          <w:p w:rsidR="00A072BB" w:rsidRPr="00E95187" w:rsidRDefault="00A072BB" w:rsidP="00F614B7">
            <w:pPr>
              <w:jc w:val="center"/>
              <w:rPr>
                <w:b/>
                <w:bCs/>
              </w:rPr>
            </w:pPr>
            <w:r w:rsidRPr="00E95187">
              <w:rPr>
                <w:b/>
                <w:bCs/>
              </w:rPr>
              <w:t>Skupina</w:t>
            </w:r>
          </w:p>
        </w:tc>
        <w:tc>
          <w:tcPr>
            <w:tcW w:w="3071" w:type="dxa"/>
            <w:tcBorders>
              <w:top w:val="single" w:sz="12" w:space="0" w:color="auto"/>
              <w:left w:val="single" w:sz="12" w:space="0" w:color="auto"/>
              <w:bottom w:val="single" w:sz="12" w:space="0" w:color="auto"/>
              <w:right w:val="single" w:sz="12" w:space="0" w:color="auto"/>
            </w:tcBorders>
          </w:tcPr>
          <w:p w:rsidR="00A072BB" w:rsidRPr="00E95187" w:rsidRDefault="00A072BB" w:rsidP="0040262E"/>
          <w:p w:rsidR="00A072BB" w:rsidRPr="00E95187" w:rsidRDefault="00A072BB" w:rsidP="00F614B7">
            <w:pPr>
              <w:jc w:val="center"/>
              <w:rPr>
                <w:b/>
                <w:bCs/>
              </w:rPr>
            </w:pPr>
            <w:r w:rsidRPr="00E95187">
              <w:rPr>
                <w:b/>
                <w:bCs/>
              </w:rPr>
              <w:t>Čas výdeje jídla</w:t>
            </w:r>
          </w:p>
        </w:tc>
      </w:tr>
      <w:tr w:rsidR="00A072BB" w:rsidRPr="00E95187" w:rsidTr="00F614B7">
        <w:tc>
          <w:tcPr>
            <w:tcW w:w="3070" w:type="dxa"/>
            <w:tcBorders>
              <w:top w:val="single" w:sz="12" w:space="0" w:color="auto"/>
              <w:left w:val="single" w:sz="12" w:space="0" w:color="auto"/>
              <w:bottom w:val="single" w:sz="12" w:space="0" w:color="auto"/>
              <w:right w:val="single" w:sz="12" w:space="0" w:color="auto"/>
            </w:tcBorders>
          </w:tcPr>
          <w:p w:rsidR="00A072BB" w:rsidRPr="00E95187" w:rsidRDefault="00A072BB" w:rsidP="0040262E"/>
          <w:p w:rsidR="00A072BB" w:rsidRPr="00E95187" w:rsidRDefault="00A072BB" w:rsidP="0040262E">
            <w:r w:rsidRPr="00E95187">
              <w:t>Snídaně</w:t>
            </w:r>
          </w:p>
        </w:tc>
        <w:tc>
          <w:tcPr>
            <w:tcW w:w="3071" w:type="dxa"/>
            <w:tcBorders>
              <w:top w:val="single" w:sz="12" w:space="0" w:color="auto"/>
              <w:left w:val="single" w:sz="12" w:space="0" w:color="auto"/>
              <w:bottom w:val="single" w:sz="12" w:space="0" w:color="auto"/>
              <w:right w:val="single" w:sz="12" w:space="0" w:color="auto"/>
            </w:tcBorders>
          </w:tcPr>
          <w:p w:rsidR="00A072BB" w:rsidRPr="00E95187" w:rsidRDefault="00A072BB" w:rsidP="0040262E"/>
          <w:p w:rsidR="00A072BB" w:rsidRPr="00E95187" w:rsidRDefault="00A072BB" w:rsidP="0040262E">
            <w:r w:rsidRPr="00E95187">
              <w:t>Děti</w:t>
            </w:r>
          </w:p>
        </w:tc>
        <w:tc>
          <w:tcPr>
            <w:tcW w:w="3071" w:type="dxa"/>
            <w:tcBorders>
              <w:top w:val="single" w:sz="12" w:space="0" w:color="auto"/>
              <w:left w:val="single" w:sz="12" w:space="0" w:color="auto"/>
              <w:bottom w:val="single" w:sz="12" w:space="0" w:color="auto"/>
              <w:right w:val="single" w:sz="12" w:space="0" w:color="auto"/>
            </w:tcBorders>
          </w:tcPr>
          <w:p w:rsidR="00A072BB" w:rsidRPr="00E95187" w:rsidRDefault="00A072BB" w:rsidP="0040262E"/>
          <w:p w:rsidR="00A072BB" w:rsidRPr="00E95187" w:rsidRDefault="00A072BB" w:rsidP="0040262E">
            <w:r w:rsidRPr="00E95187">
              <w:t>9:00 – 9.30</w:t>
            </w:r>
          </w:p>
        </w:tc>
      </w:tr>
      <w:tr w:rsidR="00A072BB" w:rsidRPr="00E95187" w:rsidTr="00F614B7">
        <w:tc>
          <w:tcPr>
            <w:tcW w:w="3070" w:type="dxa"/>
            <w:tcBorders>
              <w:top w:val="single" w:sz="12" w:space="0" w:color="auto"/>
              <w:left w:val="single" w:sz="12" w:space="0" w:color="auto"/>
              <w:bottom w:val="single" w:sz="12" w:space="0" w:color="auto"/>
              <w:right w:val="single" w:sz="12" w:space="0" w:color="auto"/>
            </w:tcBorders>
          </w:tcPr>
          <w:p w:rsidR="00A072BB" w:rsidRPr="00E95187" w:rsidRDefault="00A072BB" w:rsidP="0040262E"/>
          <w:p w:rsidR="00A072BB" w:rsidRPr="00E95187" w:rsidRDefault="00A072BB" w:rsidP="0040262E">
            <w:r w:rsidRPr="00E95187">
              <w:t>Oběd</w:t>
            </w:r>
          </w:p>
        </w:tc>
        <w:tc>
          <w:tcPr>
            <w:tcW w:w="3071" w:type="dxa"/>
            <w:tcBorders>
              <w:top w:val="single" w:sz="12" w:space="0" w:color="auto"/>
              <w:left w:val="single" w:sz="12" w:space="0" w:color="auto"/>
              <w:bottom w:val="single" w:sz="12" w:space="0" w:color="auto"/>
              <w:right w:val="single" w:sz="12" w:space="0" w:color="auto"/>
            </w:tcBorders>
          </w:tcPr>
          <w:p w:rsidR="00A072BB" w:rsidRPr="00E95187" w:rsidRDefault="00A072BB" w:rsidP="0040262E"/>
          <w:p w:rsidR="00A072BB" w:rsidRPr="00E95187" w:rsidRDefault="00A072BB" w:rsidP="0040262E">
            <w:r w:rsidRPr="00E95187">
              <w:t>Děti i zaměstnanci</w:t>
            </w:r>
          </w:p>
        </w:tc>
        <w:tc>
          <w:tcPr>
            <w:tcW w:w="3071" w:type="dxa"/>
            <w:tcBorders>
              <w:top w:val="single" w:sz="12" w:space="0" w:color="auto"/>
              <w:left w:val="single" w:sz="12" w:space="0" w:color="auto"/>
              <w:bottom w:val="single" w:sz="12" w:space="0" w:color="auto"/>
              <w:right w:val="single" w:sz="12" w:space="0" w:color="auto"/>
            </w:tcBorders>
          </w:tcPr>
          <w:p w:rsidR="00A072BB" w:rsidRPr="00E95187" w:rsidRDefault="00A072BB" w:rsidP="0040262E"/>
          <w:p w:rsidR="00A072BB" w:rsidRPr="00E95187" w:rsidRDefault="00A072BB" w:rsidP="0040262E">
            <w:r w:rsidRPr="00E95187">
              <w:t>12:00 – 12:30</w:t>
            </w:r>
          </w:p>
        </w:tc>
      </w:tr>
      <w:tr w:rsidR="00A072BB" w:rsidRPr="00E95187" w:rsidTr="00F614B7">
        <w:tc>
          <w:tcPr>
            <w:tcW w:w="3070" w:type="dxa"/>
            <w:tcBorders>
              <w:top w:val="single" w:sz="12" w:space="0" w:color="auto"/>
              <w:left w:val="single" w:sz="12" w:space="0" w:color="auto"/>
              <w:bottom w:val="single" w:sz="12" w:space="0" w:color="auto"/>
              <w:right w:val="single" w:sz="12" w:space="0" w:color="auto"/>
            </w:tcBorders>
          </w:tcPr>
          <w:p w:rsidR="00A072BB" w:rsidRPr="00E95187" w:rsidRDefault="00A072BB" w:rsidP="0040262E"/>
          <w:p w:rsidR="00A072BB" w:rsidRPr="00E95187" w:rsidRDefault="00A072BB" w:rsidP="0040262E">
            <w:r w:rsidRPr="00E95187">
              <w:t>Svačina</w:t>
            </w:r>
          </w:p>
        </w:tc>
        <w:tc>
          <w:tcPr>
            <w:tcW w:w="3071" w:type="dxa"/>
            <w:tcBorders>
              <w:top w:val="single" w:sz="12" w:space="0" w:color="auto"/>
              <w:left w:val="single" w:sz="12" w:space="0" w:color="auto"/>
              <w:bottom w:val="single" w:sz="12" w:space="0" w:color="auto"/>
              <w:right w:val="single" w:sz="12" w:space="0" w:color="auto"/>
            </w:tcBorders>
          </w:tcPr>
          <w:p w:rsidR="00A072BB" w:rsidRPr="00E95187" w:rsidRDefault="00A072BB" w:rsidP="0040262E"/>
          <w:p w:rsidR="00A072BB" w:rsidRPr="00E95187" w:rsidRDefault="00A072BB" w:rsidP="0040262E">
            <w:r w:rsidRPr="00E95187">
              <w:t>Děti</w:t>
            </w:r>
          </w:p>
        </w:tc>
        <w:tc>
          <w:tcPr>
            <w:tcW w:w="3071" w:type="dxa"/>
            <w:tcBorders>
              <w:top w:val="single" w:sz="12" w:space="0" w:color="auto"/>
              <w:left w:val="single" w:sz="12" w:space="0" w:color="auto"/>
              <w:bottom w:val="single" w:sz="12" w:space="0" w:color="auto"/>
              <w:right w:val="single" w:sz="12" w:space="0" w:color="auto"/>
            </w:tcBorders>
          </w:tcPr>
          <w:p w:rsidR="00A072BB" w:rsidRPr="00E95187" w:rsidRDefault="00A072BB" w:rsidP="0040262E"/>
          <w:p w:rsidR="00A072BB" w:rsidRPr="00E95187" w:rsidRDefault="00A072BB" w:rsidP="0040262E">
            <w:r w:rsidRPr="00E95187">
              <w:t>15:00 - 15:30</w:t>
            </w:r>
          </w:p>
        </w:tc>
      </w:tr>
      <w:tr w:rsidR="00A072BB" w:rsidRPr="00E95187" w:rsidTr="00F614B7">
        <w:tc>
          <w:tcPr>
            <w:tcW w:w="3070" w:type="dxa"/>
            <w:tcBorders>
              <w:top w:val="single" w:sz="12" w:space="0" w:color="auto"/>
              <w:left w:val="single" w:sz="12" w:space="0" w:color="auto"/>
              <w:bottom w:val="single" w:sz="12" w:space="0" w:color="auto"/>
              <w:right w:val="single" w:sz="12" w:space="0" w:color="auto"/>
            </w:tcBorders>
          </w:tcPr>
          <w:p w:rsidR="00A072BB" w:rsidRPr="00E95187" w:rsidRDefault="00A072BB" w:rsidP="0040262E"/>
          <w:p w:rsidR="00A072BB" w:rsidRPr="00E95187" w:rsidRDefault="00A072BB" w:rsidP="0040262E">
            <w:r w:rsidRPr="00E95187">
              <w:t>Večeře</w:t>
            </w:r>
          </w:p>
        </w:tc>
        <w:tc>
          <w:tcPr>
            <w:tcW w:w="3071" w:type="dxa"/>
            <w:tcBorders>
              <w:top w:val="single" w:sz="12" w:space="0" w:color="auto"/>
              <w:left w:val="single" w:sz="12" w:space="0" w:color="auto"/>
              <w:bottom w:val="single" w:sz="12" w:space="0" w:color="auto"/>
              <w:right w:val="single" w:sz="12" w:space="0" w:color="auto"/>
            </w:tcBorders>
          </w:tcPr>
          <w:p w:rsidR="00A072BB" w:rsidRPr="00E95187" w:rsidRDefault="00A072BB" w:rsidP="0040262E"/>
          <w:p w:rsidR="00A072BB" w:rsidRPr="00E95187" w:rsidRDefault="00A072BB" w:rsidP="0040262E">
            <w:r w:rsidRPr="00E95187">
              <w:t>Děti</w:t>
            </w:r>
          </w:p>
        </w:tc>
        <w:tc>
          <w:tcPr>
            <w:tcW w:w="3071" w:type="dxa"/>
            <w:tcBorders>
              <w:top w:val="single" w:sz="12" w:space="0" w:color="auto"/>
              <w:left w:val="single" w:sz="12" w:space="0" w:color="auto"/>
              <w:bottom w:val="single" w:sz="12" w:space="0" w:color="auto"/>
              <w:right w:val="single" w:sz="12" w:space="0" w:color="auto"/>
            </w:tcBorders>
          </w:tcPr>
          <w:p w:rsidR="00A072BB" w:rsidRPr="00E95187" w:rsidRDefault="00A072BB" w:rsidP="0040262E"/>
          <w:p w:rsidR="00A072BB" w:rsidRPr="00E95187" w:rsidRDefault="00A072BB" w:rsidP="0040262E">
            <w:r w:rsidRPr="00E95187">
              <w:t>17:30 – 18:00</w:t>
            </w:r>
          </w:p>
        </w:tc>
      </w:tr>
      <w:tr w:rsidR="00A072BB" w:rsidRPr="00E95187" w:rsidTr="00F614B7">
        <w:tc>
          <w:tcPr>
            <w:tcW w:w="3070" w:type="dxa"/>
            <w:tcBorders>
              <w:top w:val="single" w:sz="12" w:space="0" w:color="auto"/>
              <w:left w:val="single" w:sz="12" w:space="0" w:color="auto"/>
              <w:bottom w:val="single" w:sz="12" w:space="0" w:color="auto"/>
              <w:right w:val="single" w:sz="12" w:space="0" w:color="auto"/>
            </w:tcBorders>
          </w:tcPr>
          <w:p w:rsidR="00A072BB" w:rsidRPr="00E95187" w:rsidRDefault="00A072BB" w:rsidP="0040262E"/>
          <w:p w:rsidR="00A072BB" w:rsidRPr="00E95187" w:rsidRDefault="00A072BB" w:rsidP="0040262E">
            <w:r w:rsidRPr="00E95187">
              <w:t>Druhá večeře</w:t>
            </w:r>
          </w:p>
        </w:tc>
        <w:tc>
          <w:tcPr>
            <w:tcW w:w="3071" w:type="dxa"/>
            <w:tcBorders>
              <w:top w:val="single" w:sz="12" w:space="0" w:color="auto"/>
              <w:left w:val="single" w:sz="12" w:space="0" w:color="auto"/>
              <w:bottom w:val="single" w:sz="12" w:space="0" w:color="auto"/>
              <w:right w:val="single" w:sz="12" w:space="0" w:color="auto"/>
            </w:tcBorders>
          </w:tcPr>
          <w:p w:rsidR="00A072BB" w:rsidRPr="00E95187" w:rsidRDefault="00A072BB" w:rsidP="0040262E"/>
          <w:p w:rsidR="00A072BB" w:rsidRPr="00E95187" w:rsidRDefault="00A072BB" w:rsidP="0040262E">
            <w:r w:rsidRPr="00E95187">
              <w:t>Děti</w:t>
            </w:r>
          </w:p>
        </w:tc>
        <w:tc>
          <w:tcPr>
            <w:tcW w:w="3071" w:type="dxa"/>
            <w:tcBorders>
              <w:top w:val="single" w:sz="12" w:space="0" w:color="auto"/>
              <w:left w:val="single" w:sz="12" w:space="0" w:color="auto"/>
              <w:bottom w:val="single" w:sz="12" w:space="0" w:color="auto"/>
              <w:right w:val="single" w:sz="12" w:space="0" w:color="auto"/>
            </w:tcBorders>
          </w:tcPr>
          <w:p w:rsidR="00A072BB" w:rsidRPr="00E95187" w:rsidRDefault="00A072BB" w:rsidP="0040262E"/>
          <w:p w:rsidR="00A072BB" w:rsidRPr="00E95187" w:rsidRDefault="00A072BB" w:rsidP="0040262E">
            <w:r w:rsidRPr="00E95187">
              <w:t>19:00 – 21:00</w:t>
            </w:r>
          </w:p>
        </w:tc>
      </w:tr>
    </w:tbl>
    <w:p w:rsidR="00A072BB" w:rsidRPr="00E95187" w:rsidRDefault="00A072BB" w:rsidP="00627D3B"/>
    <w:p w:rsidR="00A072BB" w:rsidRPr="00E95187" w:rsidRDefault="00A072BB">
      <w:pPr>
        <w:numPr>
          <w:ilvl w:val="0"/>
          <w:numId w:val="31"/>
        </w:numPr>
      </w:pPr>
      <w:r w:rsidRPr="00E95187">
        <w:t>V době výdeje jídla zajišťují pedagogický dozor pedagogičtí pracovníci dle rozvrhu, případně plánu služeb</w:t>
      </w:r>
    </w:p>
    <w:p w:rsidR="00A072BB" w:rsidRPr="00E95187" w:rsidRDefault="00A072BB">
      <w:pPr>
        <w:numPr>
          <w:ilvl w:val="0"/>
          <w:numId w:val="31"/>
        </w:numPr>
      </w:pPr>
      <w:r w:rsidRPr="00E95187">
        <w:t>V zařízení je organizováno samostatné vaření na skupinách jako součást výchovně vzdělávacího procesu a přípravy na samostatný život. Na vypracování jídelníčku se podílejí klienti společně s vychovatelem. K přípravě pokrmů slouží prostor cvičné kuchyňky.</w:t>
      </w:r>
    </w:p>
    <w:p w:rsidR="00A072BB" w:rsidRPr="00E95187" w:rsidRDefault="00A072BB" w:rsidP="009C16B3"/>
    <w:p w:rsidR="00A072BB" w:rsidRPr="00E95187" w:rsidRDefault="00A072BB">
      <w:pPr>
        <w:pStyle w:val="Heading2"/>
        <w:numPr>
          <w:ilvl w:val="1"/>
          <w:numId w:val="32"/>
        </w:numPr>
      </w:pPr>
      <w:bookmarkStart w:id="25" w:name="_Toc150432271"/>
      <w:r w:rsidRPr="00E95187">
        <w:t>Postup v případě dočasného omezení nebo přerušení péče v zařízení</w:t>
      </w:r>
      <w:bookmarkEnd w:id="25"/>
    </w:p>
    <w:p w:rsidR="00A072BB" w:rsidRPr="00E95187" w:rsidRDefault="00A072BB" w:rsidP="00BD2098"/>
    <w:p w:rsidR="00A072BB" w:rsidRPr="00E95187" w:rsidRDefault="00A072BB" w:rsidP="00BD2098">
      <w:r w:rsidRPr="00E95187">
        <w:t>VÚ, SŠ a ZŠ Terešov je zařízení s nepřetržitým provozem. Provoz zařízení může být omezen nebo přerušen jen ze závažných důvodů se souhlasem zřizovatele. Po dobu omezení nebo přerušení provozu ze strany VÚ, SŠ a ZŠ Terešov je zabezpečen náhradní způsob péče o umístěné klienty.</w:t>
      </w:r>
    </w:p>
    <w:p w:rsidR="00A072BB" w:rsidRPr="00E95187" w:rsidRDefault="00A072BB" w:rsidP="00BD2098"/>
    <w:p w:rsidR="00A072BB" w:rsidRPr="00E95187" w:rsidRDefault="00A072BB">
      <w:pPr>
        <w:pStyle w:val="Heading2"/>
        <w:numPr>
          <w:ilvl w:val="1"/>
          <w:numId w:val="33"/>
        </w:numPr>
      </w:pPr>
      <w:bookmarkStart w:id="26" w:name="_Toc150432272"/>
      <w:r w:rsidRPr="00E95187">
        <w:t>Postup v případě útěku dítěte ze zařízení</w:t>
      </w:r>
      <w:bookmarkEnd w:id="26"/>
    </w:p>
    <w:p w:rsidR="00A072BB" w:rsidRPr="00E95187" w:rsidRDefault="00A072BB" w:rsidP="00505095"/>
    <w:p w:rsidR="00A072BB" w:rsidRPr="00E95187" w:rsidRDefault="00A072BB">
      <w:pPr>
        <w:numPr>
          <w:ilvl w:val="0"/>
          <w:numId w:val="44"/>
        </w:numPr>
      </w:pPr>
      <w:r w:rsidRPr="00E95187">
        <w:t>V případě zjištění nepřítomnosti klienta je důkladně prohledána budova i areál zařízení. Dle vlastního uvážení může pedagog zorganizovat prohledání blízkého okolí areálu, nicméně musí bezpodmínečně dbát na bezpečnost dalších klientů.</w:t>
      </w:r>
    </w:p>
    <w:p w:rsidR="00A072BB" w:rsidRPr="00E95187" w:rsidRDefault="00A072BB">
      <w:pPr>
        <w:numPr>
          <w:ilvl w:val="0"/>
          <w:numId w:val="44"/>
        </w:numPr>
      </w:pPr>
      <w:r w:rsidRPr="00E95187">
        <w:t>Pokud jsou k dispozici informace o nedovoleném opuštění zařízení dítětem, uvědomí pedagog telefonicky Obvodní oddělení PČR Zbiroh/Radnice.</w:t>
      </w:r>
    </w:p>
    <w:p w:rsidR="00A072BB" w:rsidRPr="00E95187" w:rsidRDefault="00A072BB">
      <w:pPr>
        <w:numPr>
          <w:ilvl w:val="0"/>
          <w:numId w:val="44"/>
        </w:numPr>
      </w:pPr>
      <w:r w:rsidRPr="00E95187">
        <w:t>Policie je informována o všech zjištěných skutečnostech., které by mohly vést k nalezení dítěte.</w:t>
      </w:r>
    </w:p>
    <w:p w:rsidR="00A072BB" w:rsidRPr="00E95187" w:rsidRDefault="00A072BB">
      <w:pPr>
        <w:numPr>
          <w:ilvl w:val="0"/>
          <w:numId w:val="44"/>
        </w:numPr>
      </w:pPr>
      <w:r w:rsidRPr="00E95187">
        <w:t>Nedovolené opuštění zařízení dítětem je oznámeno vedení VÚ, SŠ a ZŠ Terešov. Zároveň je informován příslušný orgán sociálně-právní ochrany dětí a zákonní zástupci dítěte.</w:t>
      </w:r>
    </w:p>
    <w:p w:rsidR="00A072BB" w:rsidRPr="00E95187" w:rsidRDefault="00A072BB">
      <w:pPr>
        <w:numPr>
          <w:ilvl w:val="0"/>
          <w:numId w:val="44"/>
        </w:numPr>
      </w:pPr>
      <w:r w:rsidRPr="00E95187">
        <w:t>V případě nalezení klienta na útěku zajišťuje převoz určený pedagog. Koordinační práce zajišťuje vedoucí vychovatel.</w:t>
      </w:r>
    </w:p>
    <w:p w:rsidR="00A072BB" w:rsidRPr="00E95187" w:rsidRDefault="00A072BB">
      <w:pPr>
        <w:numPr>
          <w:ilvl w:val="0"/>
          <w:numId w:val="44"/>
        </w:numPr>
      </w:pPr>
      <w:r w:rsidRPr="00E95187">
        <w:t>V případě nalezení klienta v době, kdy není možné zajistit dopravu dítěte zpět do zařízení, je možné klienta umístit na nezbytně nutnou dobu (nejdéle však 48 hodin) na záchytné oddělení diagnostického ústavu.</w:t>
      </w:r>
    </w:p>
    <w:p w:rsidR="00A072BB" w:rsidRPr="00E95187" w:rsidRDefault="00A072BB">
      <w:pPr>
        <w:numPr>
          <w:ilvl w:val="0"/>
          <w:numId w:val="44"/>
        </w:numPr>
      </w:pPr>
      <w:r w:rsidRPr="00E95187">
        <w:t>Pokud se klient vrátí zpět do zařízení, je vše nahlášeno vychovatelem konajícím hlavní službu PČR Rokycany.</w:t>
      </w:r>
    </w:p>
    <w:p w:rsidR="00A072BB" w:rsidRPr="00E95187" w:rsidRDefault="00A072BB">
      <w:pPr>
        <w:numPr>
          <w:ilvl w:val="0"/>
          <w:numId w:val="44"/>
        </w:numPr>
      </w:pPr>
      <w:r w:rsidRPr="00E95187">
        <w:t>O průběhu útěku ze zařízení je vedena dokumentace v systému Foster. Ta obsahuje údaje stanovené zákonem o výkonu ústavní nebo ochranné výchovy ve školských zařízeních.</w:t>
      </w:r>
    </w:p>
    <w:p w:rsidR="00A072BB" w:rsidRPr="00E95187" w:rsidRDefault="00A072BB" w:rsidP="001D7490"/>
    <w:p w:rsidR="00A072BB" w:rsidRDefault="00A072BB">
      <w:pPr>
        <w:pStyle w:val="Heading1"/>
        <w:numPr>
          <w:ilvl w:val="0"/>
          <w:numId w:val="45"/>
        </w:numPr>
      </w:pPr>
      <w:bookmarkStart w:id="27" w:name="_Toc150432273"/>
      <w:r>
        <w:t>Práva a povinnosti dětí</w:t>
      </w:r>
      <w:bookmarkEnd w:id="27"/>
    </w:p>
    <w:p w:rsidR="00A072BB" w:rsidRDefault="00A072BB" w:rsidP="00C87990"/>
    <w:p w:rsidR="00A072BB" w:rsidRDefault="00A072BB">
      <w:pPr>
        <w:pStyle w:val="Heading2"/>
        <w:numPr>
          <w:ilvl w:val="1"/>
          <w:numId w:val="46"/>
        </w:numPr>
      </w:pPr>
      <w:bookmarkStart w:id="28" w:name="_Toc150432274"/>
      <w:r>
        <w:t>Práva dětí</w:t>
      </w:r>
      <w:bookmarkEnd w:id="28"/>
    </w:p>
    <w:p w:rsidR="00A072BB" w:rsidRDefault="00A072BB" w:rsidP="00C87990"/>
    <w:p w:rsidR="00A072BB" w:rsidRPr="00801F29" w:rsidRDefault="00A072BB">
      <w:pPr>
        <w:numPr>
          <w:ilvl w:val="0"/>
          <w:numId w:val="47"/>
        </w:numPr>
        <w:rPr>
          <w:iCs/>
        </w:rPr>
      </w:pPr>
      <w:r w:rsidRPr="00801F29">
        <w:t>D</w:t>
      </w:r>
      <w:r>
        <w:t>ěti umístěné ve VÚ, SŠ a ZŠ Terešov mají zejména tato práva</w:t>
      </w:r>
      <w:r w:rsidRPr="00801F29">
        <w:t xml:space="preserve">:       </w:t>
      </w:r>
    </w:p>
    <w:p w:rsidR="00A072BB" w:rsidRPr="00BB1B8F" w:rsidRDefault="00A072BB">
      <w:pPr>
        <w:pStyle w:val="StylZkladntextodsazen2Arial13bnenKurzvaZarovn"/>
        <w:numPr>
          <w:ilvl w:val="0"/>
          <w:numId w:val="2"/>
        </w:numPr>
        <w:rPr>
          <w:rFonts w:eastAsia="SimSun"/>
          <w:color w:val="000000"/>
        </w:rPr>
      </w:pPr>
      <w:r w:rsidRPr="00BB1B8F">
        <w:rPr>
          <w:rFonts w:eastAsia="SimSun"/>
          <w:color w:val="000000"/>
        </w:rPr>
        <w:t>na zajištění plného přímého zaopatření,</w:t>
      </w:r>
    </w:p>
    <w:p w:rsidR="00A072BB" w:rsidRPr="00BB1B8F" w:rsidRDefault="00A072BB">
      <w:pPr>
        <w:pStyle w:val="StylZkladntextodsazen2Arial13bnenKurzvaZarovn"/>
        <w:numPr>
          <w:ilvl w:val="0"/>
          <w:numId w:val="2"/>
        </w:numPr>
        <w:rPr>
          <w:rFonts w:eastAsia="SimSun"/>
          <w:color w:val="000000"/>
        </w:rPr>
      </w:pPr>
      <w:r w:rsidRPr="00BB1B8F">
        <w:rPr>
          <w:rFonts w:eastAsia="SimSun"/>
          <w:color w:val="000000"/>
        </w:rPr>
        <w:t>na rozvíjení tělesných, duševních a citových schopností a sociálních dovedností,</w:t>
      </w:r>
    </w:p>
    <w:p w:rsidR="00A072BB" w:rsidRPr="00BB1B8F" w:rsidRDefault="00A072BB">
      <w:pPr>
        <w:pStyle w:val="StylZkladntextodsazen2Arial13bnenKurzvaZarovn"/>
        <w:numPr>
          <w:ilvl w:val="0"/>
          <w:numId w:val="2"/>
        </w:numPr>
        <w:rPr>
          <w:rFonts w:eastAsia="SimSun"/>
          <w:color w:val="000000"/>
        </w:rPr>
      </w:pPr>
      <w:r w:rsidRPr="00BB1B8F">
        <w:rPr>
          <w:rFonts w:eastAsia="SimSun"/>
          <w:color w:val="000000"/>
        </w:rPr>
        <w:t>na respektování lidské důstojnosti,</w:t>
      </w:r>
    </w:p>
    <w:p w:rsidR="00A072BB" w:rsidRPr="00BB1B8F" w:rsidRDefault="00A072BB">
      <w:pPr>
        <w:pStyle w:val="StylZkladntextodsazen2Arial13bnenKurzvaZarovn"/>
        <w:numPr>
          <w:ilvl w:val="0"/>
          <w:numId w:val="2"/>
        </w:numPr>
        <w:rPr>
          <w:rFonts w:eastAsia="SimSun"/>
          <w:color w:val="000000"/>
        </w:rPr>
      </w:pPr>
      <w:r w:rsidRPr="00BB1B8F">
        <w:rPr>
          <w:rFonts w:eastAsia="SimSun"/>
          <w:color w:val="000000"/>
        </w:rPr>
        <w:t>na společné umístění se svými sourozenci, nebrání-li tomu závažné okolnosti ve</w:t>
      </w:r>
      <w:r>
        <w:rPr>
          <w:rFonts w:eastAsia="SimSun"/>
          <w:color w:val="000000"/>
        </w:rPr>
        <w:t> </w:t>
      </w:r>
      <w:r w:rsidRPr="00BB1B8F">
        <w:rPr>
          <w:rFonts w:eastAsia="SimSun"/>
          <w:color w:val="000000"/>
        </w:rPr>
        <w:t>vývoji a vztazích sourozenců,</w:t>
      </w:r>
    </w:p>
    <w:p w:rsidR="00A072BB" w:rsidRPr="00BB1B8F" w:rsidRDefault="00A072BB">
      <w:pPr>
        <w:pStyle w:val="StylZkladntextodsazen2Arial13bnenKurzvaZarovn"/>
        <w:numPr>
          <w:ilvl w:val="0"/>
          <w:numId w:val="2"/>
        </w:numPr>
        <w:rPr>
          <w:rFonts w:eastAsia="SimSun"/>
          <w:color w:val="000000"/>
        </w:rPr>
      </w:pPr>
      <w:r w:rsidRPr="00BB1B8F">
        <w:rPr>
          <w:rFonts w:eastAsia="SimSun"/>
          <w:color w:val="000000"/>
        </w:rPr>
        <w:t>na vytváření podmínek pro dosažení vzdělání a pro přípravu na povolání v souladu s</w:t>
      </w:r>
      <w:r>
        <w:rPr>
          <w:rFonts w:eastAsia="SimSun"/>
          <w:color w:val="000000"/>
        </w:rPr>
        <w:t> </w:t>
      </w:r>
      <w:r w:rsidRPr="00BB1B8F">
        <w:rPr>
          <w:rFonts w:eastAsia="SimSun"/>
          <w:color w:val="000000"/>
        </w:rPr>
        <w:t>jeho schopnostmi, nadáním a potřebami,</w:t>
      </w:r>
    </w:p>
    <w:p w:rsidR="00A072BB" w:rsidRPr="00BB1B8F" w:rsidRDefault="00A072BB">
      <w:pPr>
        <w:pStyle w:val="StylZkladntextodsazen2Arial13bnenKurzvaZarovn"/>
        <w:numPr>
          <w:ilvl w:val="0"/>
          <w:numId w:val="2"/>
        </w:numPr>
        <w:rPr>
          <w:rFonts w:eastAsia="SimSun"/>
          <w:color w:val="000000"/>
        </w:rPr>
      </w:pPr>
      <w:r w:rsidRPr="00BB1B8F">
        <w:rPr>
          <w:rFonts w:eastAsia="SimSun"/>
          <w:color w:val="000000"/>
        </w:rPr>
        <w:t>na svobodu náboženství, při respektování práv a povinností osob odpovědných za</w:t>
      </w:r>
      <w:r>
        <w:rPr>
          <w:rFonts w:eastAsia="SimSun"/>
          <w:color w:val="000000"/>
        </w:rPr>
        <w:t> </w:t>
      </w:r>
      <w:r w:rsidRPr="00BB1B8F">
        <w:rPr>
          <w:rFonts w:eastAsia="SimSun"/>
          <w:color w:val="000000"/>
        </w:rPr>
        <w:t>výchovu usměrňovat dítě v míře odpovídající jeho rozumovým schopnostem,</w:t>
      </w:r>
    </w:p>
    <w:p w:rsidR="00A072BB" w:rsidRPr="00BB1B8F" w:rsidRDefault="00A072BB">
      <w:pPr>
        <w:pStyle w:val="StylZkladntextodsazen2Arial13bnenKurzvaZarovn"/>
        <w:numPr>
          <w:ilvl w:val="0"/>
          <w:numId w:val="2"/>
        </w:numPr>
        <w:rPr>
          <w:rFonts w:eastAsia="SimSun"/>
          <w:color w:val="000000"/>
        </w:rPr>
      </w:pPr>
      <w:r w:rsidRPr="00BB1B8F">
        <w:rPr>
          <w:rFonts w:eastAsia="SimSun"/>
          <w:color w:val="000000"/>
        </w:rPr>
        <w:t xml:space="preserve">být seznámeno se svými právy a povinnostmi, radit se svým obhájcem nebo opatrovníkem, ustanoveným pro řízení podle zvláštního zákona, bez přítomnosti třetích osob, a za tímto účelem přijímat a odesílat korespondenci bez kontroly jejího obsahu. </w:t>
      </w:r>
    </w:p>
    <w:p w:rsidR="00A072BB" w:rsidRPr="00BB1B8F" w:rsidRDefault="00A072BB">
      <w:pPr>
        <w:pStyle w:val="StylZkladntextodsazen2Arial13bnenKurzvaZarovn"/>
        <w:numPr>
          <w:ilvl w:val="0"/>
          <w:numId w:val="2"/>
        </w:numPr>
        <w:rPr>
          <w:rFonts w:eastAsia="SimSun"/>
          <w:color w:val="000000"/>
        </w:rPr>
      </w:pPr>
      <w:r w:rsidRPr="00BB1B8F">
        <w:rPr>
          <w:rFonts w:eastAsia="SimSun"/>
          <w:color w:val="000000"/>
        </w:rPr>
        <w:t xml:space="preserve">účastnit se činností a aktivit </w:t>
      </w:r>
      <w:r w:rsidRPr="00BB1B8F">
        <w:rPr>
          <w:rFonts w:eastAsia="SimSun"/>
        </w:rPr>
        <w:t>školského</w:t>
      </w:r>
      <w:r w:rsidRPr="00BB1B8F">
        <w:rPr>
          <w:rFonts w:eastAsia="SimSun"/>
          <w:color w:val="FF0000"/>
        </w:rPr>
        <w:t xml:space="preserve"> </w:t>
      </w:r>
      <w:r w:rsidRPr="00BB1B8F">
        <w:rPr>
          <w:rFonts w:eastAsia="SimSun"/>
          <w:color w:val="000000"/>
        </w:rPr>
        <w:t>zařízení organizovaných v rámci výchovného programu s výjimkou zákazu či omezení v rámci opatření ve výchově, stanovených tímto zákonem,</w:t>
      </w:r>
    </w:p>
    <w:p w:rsidR="00A072BB" w:rsidRPr="00BB1B8F" w:rsidRDefault="00A072BB">
      <w:pPr>
        <w:pStyle w:val="StylZkladntextodsazen2Arial13bnenKurzvaZarovn"/>
        <w:numPr>
          <w:ilvl w:val="0"/>
          <w:numId w:val="2"/>
        </w:numPr>
        <w:rPr>
          <w:rFonts w:eastAsia="SimSun"/>
        </w:rPr>
      </w:pPr>
      <w:r w:rsidRPr="00BB1B8F">
        <w:rPr>
          <w:rFonts w:eastAsia="SimSun"/>
          <w:color w:val="000000"/>
        </w:rPr>
        <w:t xml:space="preserve">obracet se žádostmi, stížnostmi a návrhy na ředitele a pedagogické pracovníky </w:t>
      </w:r>
      <w:r w:rsidRPr="00BB1B8F">
        <w:rPr>
          <w:rFonts w:eastAsia="SimSun"/>
        </w:rPr>
        <w:t>školského z</w:t>
      </w:r>
      <w:r w:rsidRPr="00BB1B8F">
        <w:rPr>
          <w:rFonts w:eastAsia="SimSun"/>
          <w:color w:val="000000"/>
        </w:rPr>
        <w:t xml:space="preserve">ařízení a požadovat, aby podání adresovaná příslušným státním orgánům, orgánům územní samosprávy a právnickým a fyzickým osobám, jsou-li pověřeny výkonem sociálněprávní ochrany dětí, byla ze </w:t>
      </w:r>
      <w:r w:rsidRPr="00BB1B8F">
        <w:rPr>
          <w:rFonts w:eastAsia="SimSun"/>
        </w:rPr>
        <w:t xml:space="preserve">školského </w:t>
      </w:r>
      <w:r w:rsidRPr="00BB1B8F">
        <w:rPr>
          <w:rFonts w:eastAsia="SimSun"/>
          <w:color w:val="000000"/>
        </w:rPr>
        <w:t xml:space="preserve">zařízení odeslána v následující pracovní den po jejich odevzdání </w:t>
      </w:r>
      <w:r w:rsidRPr="00BB1B8F">
        <w:rPr>
          <w:rFonts w:eastAsia="SimSun"/>
        </w:rPr>
        <w:t>školského</w:t>
      </w:r>
      <w:r w:rsidRPr="00BB1B8F">
        <w:rPr>
          <w:rFonts w:eastAsia="SimSun"/>
          <w:color w:val="000000"/>
        </w:rPr>
        <w:t xml:space="preserve"> zařízení, a to bez kontroly jejich obsahu, tyto žádosti, stížnosti, návrhy a podání </w:t>
      </w:r>
      <w:r w:rsidRPr="00BB1B8F">
        <w:rPr>
          <w:rFonts w:eastAsia="SimSun"/>
        </w:rPr>
        <w:t>je školské</w:t>
      </w:r>
      <w:r w:rsidRPr="00BB1B8F">
        <w:rPr>
          <w:rFonts w:eastAsia="SimSun"/>
          <w:color w:val="FF0000"/>
        </w:rPr>
        <w:t xml:space="preserve"> </w:t>
      </w:r>
      <w:r w:rsidRPr="00BB1B8F">
        <w:rPr>
          <w:rFonts w:eastAsia="SimSun"/>
          <w:color w:val="000000"/>
        </w:rPr>
        <w:t xml:space="preserve">zařízení povinno evidovat - písemná podání adresovaná </w:t>
      </w:r>
      <w:r w:rsidRPr="00BB1B8F">
        <w:rPr>
          <w:rFonts w:eastAsia="SimSun"/>
        </w:rPr>
        <w:t>zaměstnancům školského</w:t>
      </w:r>
      <w:r w:rsidRPr="00BB1B8F">
        <w:rPr>
          <w:rFonts w:eastAsia="SimSun"/>
          <w:color w:val="FF0000"/>
        </w:rPr>
        <w:t xml:space="preserve"> </w:t>
      </w:r>
      <w:r w:rsidRPr="00BB1B8F">
        <w:rPr>
          <w:rFonts w:eastAsia="SimSun"/>
          <w:color w:val="000000"/>
        </w:rPr>
        <w:t xml:space="preserve">zařízení jsou prostřednictvím speciálního pedagoga nebo sociální pracovnice předána vedoucímu vychovateli, který podání zaeviduje a očísluje a opatří datem podání, předá konkrétní osobě, pro kterou je podání určeno, včetně ředitele </w:t>
      </w:r>
      <w:r w:rsidRPr="00BB1B8F">
        <w:rPr>
          <w:rFonts w:eastAsia="SimSun"/>
        </w:rPr>
        <w:t xml:space="preserve">školského </w:t>
      </w:r>
      <w:r w:rsidRPr="00BB1B8F">
        <w:rPr>
          <w:rFonts w:eastAsia="SimSun"/>
          <w:color w:val="000000"/>
        </w:rPr>
        <w:t xml:space="preserve">zařízení, na vyřízení podání je určeno pro vnitřní režim 15 dnů ode dne přijetí, pokud je třeba řešit podání se spolupracujícími úřady nebo je podání složitějšího rázu, je dítě (klient) informován ústně o průběhu řešení a učiněných krocích, zároveň ví, který pedagogický pracovník nebo sociální pracovnice jeho podání řeší a na řešení se aktivně podílí, výsledek řešení je zaznamenán s datem ukončení do knihy podání. Písemná sdělení opatřená adresou v zalepené obálce a adresovaná konkrétní osobě nebo úřadu podléhají režimu poštovního tajemství. Konečné rozhodnutí ve věci stížnosti má </w:t>
      </w:r>
      <w:r w:rsidRPr="00BB1B8F">
        <w:rPr>
          <w:rFonts w:eastAsia="SimSun"/>
        </w:rPr>
        <w:t>ředitel školského</w:t>
      </w:r>
      <w:r w:rsidRPr="00BB1B8F">
        <w:rPr>
          <w:rFonts w:eastAsia="SimSun"/>
          <w:color w:val="000000"/>
        </w:rPr>
        <w:t xml:space="preserve"> zařízení včetně určení dalších postupů. Na žádost dítěte (klienta) jsou citlivé žádosti a stížnosti považovány za důvěrné a předávají se přímo </w:t>
      </w:r>
      <w:r w:rsidRPr="00BB1B8F">
        <w:rPr>
          <w:rFonts w:eastAsia="SimSun"/>
        </w:rPr>
        <w:t xml:space="preserve">řediteli školského zařízení. </w:t>
      </w:r>
    </w:p>
    <w:p w:rsidR="00A072BB" w:rsidRPr="00BB1B8F" w:rsidRDefault="00A072BB">
      <w:pPr>
        <w:pStyle w:val="StylZkladntextodsazen2Arial13bnenKurzvaZarovn"/>
        <w:numPr>
          <w:ilvl w:val="0"/>
          <w:numId w:val="2"/>
        </w:numPr>
        <w:rPr>
          <w:rFonts w:eastAsia="SimSun"/>
          <w:color w:val="000000"/>
        </w:rPr>
      </w:pPr>
      <w:r w:rsidRPr="00BB1B8F">
        <w:rPr>
          <w:rFonts w:eastAsia="SimSun"/>
        </w:rPr>
        <w:t>vyjádřit svůj názor na zamýšlená</w:t>
      </w:r>
      <w:r w:rsidRPr="00BB1B8F">
        <w:rPr>
          <w:rFonts w:eastAsia="SimSun"/>
          <w:color w:val="000000"/>
        </w:rPr>
        <w:t xml:space="preserve"> a prováděná opatření, která se ho dotýkají; názorům dítěte musí b</w:t>
      </w:r>
      <w:r>
        <w:rPr>
          <w:rFonts w:eastAsia="SimSun"/>
          <w:color w:val="000000"/>
        </w:rPr>
        <w:t>ý</w:t>
      </w:r>
      <w:r w:rsidRPr="00BB1B8F">
        <w:rPr>
          <w:rFonts w:eastAsia="SimSun"/>
          <w:color w:val="000000"/>
        </w:rPr>
        <w:t>t věnována patřičná pozornost odpovídající jeho věku a rozumové vyspělosti,</w:t>
      </w:r>
    </w:p>
    <w:p w:rsidR="00A072BB" w:rsidRPr="00BB1B8F" w:rsidRDefault="00A072BB">
      <w:pPr>
        <w:pStyle w:val="StylZkladntextodsazen2Arial13bnenKurzvaZarovn"/>
        <w:numPr>
          <w:ilvl w:val="0"/>
          <w:numId w:val="2"/>
        </w:numPr>
        <w:rPr>
          <w:rFonts w:eastAsia="SimSun"/>
          <w:color w:val="000000"/>
        </w:rPr>
      </w:pPr>
      <w:r w:rsidRPr="00BB1B8F">
        <w:rPr>
          <w:rFonts w:eastAsia="SimSun"/>
          <w:color w:val="000000"/>
        </w:rPr>
        <w:t>požádat o osobní rozhovor a uskutečnit osobní rozhovor s pověřeným zaměstnancem orgánu sociálně-právní ochrany dětí, zaměstnancem České školní inspekce, ministerstva nebo orgánu kraje, a to bez přítomnosti dalších osob,</w:t>
      </w:r>
    </w:p>
    <w:p w:rsidR="00A072BB" w:rsidRPr="00BB1B8F" w:rsidRDefault="00A072BB">
      <w:pPr>
        <w:pStyle w:val="StylZkladntextodsazen2Arial13bnenKurzvaZarovn"/>
        <w:numPr>
          <w:ilvl w:val="0"/>
          <w:numId w:val="2"/>
        </w:numPr>
        <w:rPr>
          <w:rFonts w:eastAsia="SimSun"/>
          <w:color w:val="000000"/>
        </w:rPr>
      </w:pPr>
      <w:r w:rsidRPr="00BB1B8F">
        <w:rPr>
          <w:rFonts w:eastAsia="SimSun"/>
          <w:color w:val="000000"/>
        </w:rPr>
        <w:t>být hodnoceno a odměňováno a ke svému hodnocení se vyjadřovat,</w:t>
      </w:r>
    </w:p>
    <w:p w:rsidR="00A072BB" w:rsidRPr="00BB1B8F" w:rsidRDefault="00A072BB">
      <w:pPr>
        <w:pStyle w:val="StylZkladntextodsazen2Arial13bnenKurzvaZarovn"/>
        <w:numPr>
          <w:ilvl w:val="0"/>
          <w:numId w:val="2"/>
        </w:numPr>
        <w:rPr>
          <w:rFonts w:eastAsia="SimSun"/>
          <w:color w:val="000000"/>
        </w:rPr>
      </w:pPr>
      <w:r w:rsidRPr="00BB1B8F">
        <w:rPr>
          <w:rFonts w:eastAsia="SimSun"/>
          <w:color w:val="000000"/>
        </w:rPr>
        <w:t>na informace o stavu svých úspor či pohledávek,</w:t>
      </w:r>
    </w:p>
    <w:p w:rsidR="00A072BB" w:rsidRPr="00BB1B8F" w:rsidRDefault="00A072BB">
      <w:pPr>
        <w:pStyle w:val="StylZkladntextodsazen2Arial13bnenKurzvaZarovn"/>
        <w:numPr>
          <w:ilvl w:val="0"/>
          <w:numId w:val="2"/>
        </w:numPr>
        <w:rPr>
          <w:rFonts w:eastAsia="SimSun"/>
          <w:color w:val="000000"/>
        </w:rPr>
      </w:pPr>
      <w:r w:rsidRPr="00BB1B8F">
        <w:rPr>
          <w:rFonts w:eastAsia="SimSun"/>
          <w:color w:val="000000"/>
        </w:rPr>
        <w:t>na udržování kontaktu s osobami odpovědnými za výchovu a dalšími blízkými osobami za podmínek stanovených tímto zákonem, a to formou korespondence, telefonických hovorů a osobních návštěv,</w:t>
      </w:r>
    </w:p>
    <w:p w:rsidR="00A072BB" w:rsidRPr="00BB1B8F" w:rsidRDefault="00A072BB">
      <w:pPr>
        <w:pStyle w:val="StylZkladntextodsazen2Arial13bnenKurzvaZarovn"/>
        <w:numPr>
          <w:ilvl w:val="0"/>
          <w:numId w:val="2"/>
        </w:numPr>
        <w:rPr>
          <w:rFonts w:eastAsia="SimSun"/>
        </w:rPr>
      </w:pPr>
      <w:r w:rsidRPr="00BB1B8F">
        <w:rPr>
          <w:rFonts w:eastAsia="SimSun"/>
        </w:rPr>
        <w:t>přijímat ve školském</w:t>
      </w:r>
      <w:r w:rsidRPr="00BB1B8F">
        <w:rPr>
          <w:rFonts w:eastAsia="SimSun"/>
          <w:color w:val="FF0000"/>
        </w:rPr>
        <w:t xml:space="preserve"> </w:t>
      </w:r>
      <w:r w:rsidRPr="00BB1B8F">
        <w:rPr>
          <w:rFonts w:eastAsia="SimSun"/>
        </w:rPr>
        <w:t>zařízení s vědomím pedagogického pracovníka návštěvy osob, které nejsou uvedeny v předcházejícím bodě, pokud nedošlo k zákazu nebo omezení v rámci opatření ve výchově stanovených zákonem č. 109/2002 Sb., ve znění pozdějších předpisů</w:t>
      </w:r>
      <w:r>
        <w:rPr>
          <w:rFonts w:eastAsia="SimSun"/>
        </w:rPr>
        <w:t>,</w:t>
      </w:r>
    </w:p>
    <w:p w:rsidR="00A072BB" w:rsidRPr="00BB1B8F" w:rsidRDefault="00A072BB">
      <w:pPr>
        <w:pStyle w:val="StylZkladntextodsazen2Arial13bnenKurzvaZarovn"/>
        <w:numPr>
          <w:ilvl w:val="0"/>
          <w:numId w:val="2"/>
        </w:numPr>
        <w:rPr>
          <w:rFonts w:eastAsia="SimSun"/>
          <w:color w:val="000000"/>
        </w:rPr>
      </w:pPr>
      <w:r w:rsidRPr="00BB1B8F">
        <w:rPr>
          <w:rFonts w:eastAsia="SimSun"/>
          <w:color w:val="000000"/>
        </w:rPr>
        <w:t>opustit samostatně se souhlasem pedagogického pracovníka</w:t>
      </w:r>
      <w:r w:rsidRPr="00BB1B8F">
        <w:rPr>
          <w:rFonts w:eastAsia="SimSun"/>
          <w:color w:val="FF0000"/>
        </w:rPr>
        <w:t xml:space="preserve"> </w:t>
      </w:r>
      <w:r w:rsidRPr="00BB1B8F">
        <w:rPr>
          <w:rFonts w:eastAsia="SimSun"/>
        </w:rPr>
        <w:t>školské</w:t>
      </w:r>
      <w:r w:rsidRPr="00BB1B8F">
        <w:rPr>
          <w:rFonts w:eastAsia="SimSun"/>
          <w:color w:val="FF0000"/>
        </w:rPr>
        <w:t xml:space="preserve"> </w:t>
      </w:r>
      <w:r w:rsidRPr="00BB1B8F">
        <w:rPr>
          <w:rFonts w:eastAsia="SimSun"/>
          <w:color w:val="000000"/>
        </w:rPr>
        <w:t>zařízení za účelem vycházky, pokud se jedná o dítě starší 7 let věku, pokud nedošlo k zákazu nebo omezení v rámci opatření ve výchově stanovených tímto zákonem</w:t>
      </w:r>
    </w:p>
    <w:p w:rsidR="00A072BB" w:rsidRDefault="00A072BB">
      <w:pPr>
        <w:pStyle w:val="StylZkladntextodsazen2Arial13bnenKurzvaZarovn"/>
        <w:numPr>
          <w:ilvl w:val="0"/>
          <w:numId w:val="2"/>
        </w:numPr>
        <w:rPr>
          <w:rFonts w:eastAsia="SimSun"/>
          <w:color w:val="000000"/>
        </w:rPr>
      </w:pPr>
      <w:r w:rsidRPr="00BB1B8F">
        <w:rPr>
          <w:rFonts w:eastAsia="SimSun"/>
          <w:color w:val="000000"/>
        </w:rPr>
        <w:t xml:space="preserve">na podporu a pomoc po ukončení pobytu </w:t>
      </w:r>
      <w:r w:rsidRPr="00BB1B8F">
        <w:rPr>
          <w:rFonts w:eastAsia="SimSun"/>
        </w:rPr>
        <w:t>ve školském</w:t>
      </w:r>
      <w:r w:rsidRPr="00BB1B8F">
        <w:rPr>
          <w:rFonts w:eastAsia="SimSun"/>
          <w:color w:val="000000"/>
        </w:rPr>
        <w:t> zařízení v souladu s cílem reintegrace dítěte do rodiny a společnosti</w:t>
      </w:r>
      <w:r>
        <w:rPr>
          <w:rFonts w:eastAsia="SimSun"/>
          <w:color w:val="000000"/>
        </w:rPr>
        <w:t>.</w:t>
      </w:r>
    </w:p>
    <w:p w:rsidR="00A072BB" w:rsidRDefault="00A072BB" w:rsidP="006F3064">
      <w:pPr>
        <w:pStyle w:val="StylZkladntextodsazen2Arial13bnenKurzvaZarovn"/>
        <w:numPr>
          <w:ilvl w:val="0"/>
          <w:numId w:val="0"/>
        </w:numPr>
        <w:ind w:left="720" w:hanging="360"/>
        <w:rPr>
          <w:rFonts w:eastAsia="SimSun"/>
          <w:color w:val="000000"/>
        </w:rPr>
      </w:pPr>
    </w:p>
    <w:p w:rsidR="00A072BB" w:rsidRPr="006A6062" w:rsidRDefault="00A072BB">
      <w:pPr>
        <w:pStyle w:val="StylZkladntextodsazen2Arial13bnenKurzvaZarovn"/>
        <w:numPr>
          <w:ilvl w:val="0"/>
          <w:numId w:val="47"/>
        </w:numPr>
        <w:rPr>
          <w:rFonts w:eastAsia="SimSun"/>
        </w:rPr>
      </w:pPr>
      <w:r w:rsidRPr="006A6062">
        <w:rPr>
          <w:rFonts w:eastAsia="SimSun"/>
        </w:rPr>
        <w:t>Dítě má právo být seznámeno se svými právy a povinnostmi, radit se se svým obhájcem nebo opatrovníkem, ustanoveným prořízení podle zvláštního rozhodnutí soudu bez přítomnosti třetích osob, a za tímto účelem přijímat a odesílat korespondenci bez kontroly jejího obsahu.</w:t>
      </w:r>
    </w:p>
    <w:p w:rsidR="00A072BB" w:rsidRDefault="00A072BB" w:rsidP="00C87990">
      <w:pPr>
        <w:ind w:left="360"/>
        <w:rPr>
          <w:rFonts w:eastAsia="SimSun"/>
        </w:rPr>
      </w:pPr>
    </w:p>
    <w:p w:rsidR="00A072BB" w:rsidRDefault="00A072BB" w:rsidP="00C87990">
      <w:pPr>
        <w:ind w:left="360"/>
        <w:rPr>
          <w:rFonts w:eastAsia="SimSun"/>
        </w:rPr>
      </w:pPr>
    </w:p>
    <w:p w:rsidR="00A072BB" w:rsidRDefault="00A072BB">
      <w:pPr>
        <w:pStyle w:val="Heading2"/>
        <w:numPr>
          <w:ilvl w:val="1"/>
          <w:numId w:val="48"/>
        </w:numPr>
        <w:rPr>
          <w:rFonts w:eastAsia="SimSun"/>
        </w:rPr>
      </w:pPr>
      <w:bookmarkStart w:id="29" w:name="_Toc150432275"/>
      <w:r w:rsidRPr="00C87990">
        <w:rPr>
          <w:rFonts w:eastAsia="SimSun"/>
        </w:rPr>
        <w:t>Povinnosti dětí</w:t>
      </w:r>
      <w:bookmarkEnd w:id="29"/>
      <w:r w:rsidRPr="00C87990">
        <w:rPr>
          <w:rFonts w:eastAsia="SimSun"/>
        </w:rPr>
        <w:t xml:space="preserve"> </w:t>
      </w:r>
    </w:p>
    <w:p w:rsidR="00A072BB" w:rsidRDefault="00A072BB" w:rsidP="004640CF">
      <w:pPr>
        <w:rPr>
          <w:rFonts w:eastAsia="SimSun"/>
        </w:rPr>
      </w:pPr>
    </w:p>
    <w:p w:rsidR="00A072BB" w:rsidRPr="004640CF" w:rsidRDefault="00A072BB">
      <w:pPr>
        <w:numPr>
          <w:ilvl w:val="0"/>
          <w:numId w:val="49"/>
        </w:numPr>
        <w:rPr>
          <w:rFonts w:eastAsia="SimSun"/>
        </w:rPr>
      </w:pPr>
      <w:r w:rsidRPr="004640CF">
        <w:rPr>
          <w:rFonts w:eastAsia="SimSun"/>
        </w:rPr>
        <w:t>Děti umístěné ve VÚ, SŠ a ZŠ Terešov mají zejména t</w:t>
      </w:r>
      <w:r>
        <w:rPr>
          <w:rFonts w:eastAsia="SimSun"/>
        </w:rPr>
        <w:t>y</w:t>
      </w:r>
      <w:r w:rsidRPr="004640CF">
        <w:rPr>
          <w:rFonts w:eastAsia="SimSun"/>
        </w:rPr>
        <w:t>to p</w:t>
      </w:r>
      <w:r>
        <w:rPr>
          <w:rFonts w:eastAsia="SimSun"/>
        </w:rPr>
        <w:t>ovinnosti</w:t>
      </w:r>
      <w:r w:rsidRPr="004640CF">
        <w:rPr>
          <w:rFonts w:eastAsia="SimSun"/>
        </w:rPr>
        <w:t xml:space="preserve">:       </w:t>
      </w:r>
    </w:p>
    <w:p w:rsidR="00A072BB" w:rsidRPr="004640CF" w:rsidRDefault="00A072BB" w:rsidP="004640CF">
      <w:pPr>
        <w:ind w:left="360"/>
        <w:rPr>
          <w:rFonts w:eastAsia="SimSun"/>
        </w:rPr>
      </w:pPr>
    </w:p>
    <w:p w:rsidR="00A072BB" w:rsidRPr="00BB1B8F" w:rsidRDefault="00A072BB">
      <w:pPr>
        <w:pStyle w:val="StylZkladntextodsazen2Arial13bnenKurzvaZarovn"/>
        <w:numPr>
          <w:ilvl w:val="0"/>
          <w:numId w:val="50"/>
        </w:numPr>
        <w:rPr>
          <w:rFonts w:eastAsia="SimSun"/>
          <w:color w:val="000000"/>
        </w:rPr>
      </w:pPr>
      <w:r w:rsidRPr="00BB1B8F">
        <w:rPr>
          <w:rFonts w:eastAsia="SimSun"/>
          <w:color w:val="000000"/>
        </w:rPr>
        <w:t xml:space="preserve">dodržovat stanovený pořádek a kázeň, plnit pokyny a příkazy zaměstnanců zařízení, šetrně zacházet se svěřenými věcmi, nepoškozovat cizí majetek, dodržovat zásady slušného jednání s osobami, s nimiž přichází do styku, v prostorách </w:t>
      </w:r>
      <w:r w:rsidRPr="00BB1B8F">
        <w:rPr>
          <w:rFonts w:eastAsia="SimSun"/>
        </w:rPr>
        <w:t>školského</w:t>
      </w:r>
      <w:r w:rsidRPr="00BB1B8F">
        <w:rPr>
          <w:rFonts w:eastAsia="SimSun"/>
          <w:color w:val="FF0000"/>
        </w:rPr>
        <w:t xml:space="preserve"> </w:t>
      </w:r>
      <w:r w:rsidRPr="00BB1B8F">
        <w:rPr>
          <w:rFonts w:eastAsia="SimSun"/>
          <w:color w:val="000000"/>
        </w:rPr>
        <w:t xml:space="preserve">zařízení a v osobních věcech udržovat pořádek a čistotu a i jinak zachovávat ustanovení vnitřního </w:t>
      </w:r>
      <w:r w:rsidRPr="00BB1B8F">
        <w:rPr>
          <w:rFonts w:eastAsia="SimSun"/>
        </w:rPr>
        <w:t>řádu školského</w:t>
      </w:r>
      <w:r w:rsidRPr="00BB1B8F">
        <w:rPr>
          <w:rFonts w:eastAsia="SimSun"/>
          <w:color w:val="FF0000"/>
        </w:rPr>
        <w:t xml:space="preserve"> </w:t>
      </w:r>
      <w:r w:rsidRPr="00BB1B8F">
        <w:rPr>
          <w:rFonts w:eastAsia="SimSun"/>
          <w:color w:val="000000"/>
        </w:rPr>
        <w:t xml:space="preserve">zařízení, </w:t>
      </w:r>
    </w:p>
    <w:p w:rsidR="00A072BB" w:rsidRPr="00BB1B8F" w:rsidRDefault="00A072BB">
      <w:pPr>
        <w:pStyle w:val="StylZkladntextodsazen2Arial13bnenKurzvaZarovn"/>
        <w:numPr>
          <w:ilvl w:val="0"/>
          <w:numId w:val="50"/>
        </w:numPr>
        <w:rPr>
          <w:rFonts w:eastAsia="SimSun"/>
          <w:color w:val="000000"/>
        </w:rPr>
      </w:pPr>
      <w:r w:rsidRPr="00BB1B8F">
        <w:rPr>
          <w:rFonts w:eastAsia="SimSun"/>
          <w:color w:val="000000"/>
        </w:rPr>
        <w:t>dodržovat předpisy a pokyny k ochraně bezpečnosti a zdraví, s nimiž bylo řádně seznámeno,</w:t>
      </w:r>
    </w:p>
    <w:p w:rsidR="00A072BB" w:rsidRPr="00BB1B8F" w:rsidRDefault="00A072BB">
      <w:pPr>
        <w:pStyle w:val="StylZkladntextodsazen2Arial13bnenKurzvaZarovn"/>
        <w:numPr>
          <w:ilvl w:val="0"/>
          <w:numId w:val="50"/>
        </w:numPr>
        <w:rPr>
          <w:rFonts w:eastAsia="SimSun"/>
          <w:color w:val="000000"/>
        </w:rPr>
      </w:pPr>
      <w:r w:rsidRPr="00BB1B8F">
        <w:rPr>
          <w:rFonts w:eastAsia="SimSun"/>
          <w:color w:val="000000"/>
        </w:rPr>
        <w:t xml:space="preserve">poskytnout na </w:t>
      </w:r>
      <w:r w:rsidRPr="00BB1B8F">
        <w:rPr>
          <w:rFonts w:eastAsia="SimSun"/>
        </w:rPr>
        <w:t>výzvu ředitele</w:t>
      </w:r>
      <w:r w:rsidRPr="00BB1B8F">
        <w:rPr>
          <w:rFonts w:eastAsia="SimSun"/>
          <w:color w:val="FF0000"/>
        </w:rPr>
        <w:t xml:space="preserve"> </w:t>
      </w:r>
      <w:r w:rsidRPr="00BB1B8F">
        <w:rPr>
          <w:rFonts w:eastAsia="SimSun"/>
          <w:color w:val="000000"/>
        </w:rPr>
        <w:t>doklady o svých příjmech,</w:t>
      </w:r>
    </w:p>
    <w:p w:rsidR="00A072BB" w:rsidRPr="00BB1B8F" w:rsidRDefault="00A072BB">
      <w:pPr>
        <w:pStyle w:val="StylZkladntextodsazen2Arial13bnenKurzvaZarovn"/>
        <w:numPr>
          <w:ilvl w:val="0"/>
          <w:numId w:val="50"/>
        </w:numPr>
        <w:rPr>
          <w:rFonts w:eastAsia="SimSun"/>
          <w:color w:val="000000"/>
        </w:rPr>
      </w:pPr>
      <w:r w:rsidRPr="00BB1B8F">
        <w:rPr>
          <w:rFonts w:eastAsia="SimSun"/>
          <w:color w:val="000000"/>
        </w:rPr>
        <w:t xml:space="preserve">předat do úschovy na výzvu </w:t>
      </w:r>
      <w:r w:rsidRPr="00BB1B8F">
        <w:rPr>
          <w:rFonts w:eastAsia="SimSun"/>
        </w:rPr>
        <w:t>ředitele</w:t>
      </w:r>
      <w:r w:rsidRPr="00BB1B8F">
        <w:rPr>
          <w:rFonts w:eastAsia="SimSun"/>
          <w:color w:val="FF0000"/>
        </w:rPr>
        <w:t xml:space="preserve"> </w:t>
      </w:r>
      <w:r w:rsidRPr="00BB1B8F">
        <w:rPr>
          <w:rFonts w:eastAsia="SimSun"/>
          <w:color w:val="000000"/>
        </w:rPr>
        <w:t>předmě</w:t>
      </w:r>
      <w:r>
        <w:rPr>
          <w:rFonts w:eastAsia="SimSun"/>
          <w:color w:val="000000"/>
        </w:rPr>
        <w:t>ty ohrožující výchovu, zdraví ,</w:t>
      </w:r>
      <w:r w:rsidRPr="00BB1B8F">
        <w:rPr>
          <w:rFonts w:eastAsia="SimSun"/>
          <w:color w:val="000000"/>
        </w:rPr>
        <w:t>bezpečnost</w:t>
      </w:r>
      <w:r>
        <w:rPr>
          <w:rFonts w:eastAsia="SimSun"/>
          <w:color w:val="000000"/>
        </w:rPr>
        <w:t xml:space="preserve"> a cenné předměty </w:t>
      </w:r>
      <w:r w:rsidRPr="00BB1B8F">
        <w:rPr>
          <w:rFonts w:eastAsia="SimSun"/>
          <w:color w:val="000000"/>
        </w:rPr>
        <w:t xml:space="preserve">; doba úschovy těchto předmětů nesmí přesáhnout dobu pobytu dítěte </w:t>
      </w:r>
      <w:r w:rsidRPr="00BB1B8F">
        <w:rPr>
          <w:rFonts w:eastAsia="SimSun"/>
        </w:rPr>
        <w:t>ve školském</w:t>
      </w:r>
      <w:r w:rsidRPr="00BB1B8F">
        <w:rPr>
          <w:rFonts w:eastAsia="SimSun"/>
          <w:color w:val="000000"/>
        </w:rPr>
        <w:t xml:space="preserve"> zařízení a při jeho ukončení musí být tyto předměty dítěti nebo osobě odpovědné za výchovu vydány,</w:t>
      </w:r>
    </w:p>
    <w:p w:rsidR="00A072BB" w:rsidRPr="00BB1B8F" w:rsidRDefault="00A072BB">
      <w:pPr>
        <w:pStyle w:val="StylZkladntextodsazen2Arial13bnenKurzvaZarovn"/>
        <w:numPr>
          <w:ilvl w:val="0"/>
          <w:numId w:val="50"/>
        </w:numPr>
        <w:rPr>
          <w:rFonts w:eastAsia="SimSun"/>
          <w:color w:val="000000"/>
        </w:rPr>
      </w:pPr>
      <w:r w:rsidRPr="00BB1B8F">
        <w:rPr>
          <w:rFonts w:eastAsia="SimSun"/>
          <w:color w:val="000000"/>
        </w:rPr>
        <w:t xml:space="preserve">podrobit se na </w:t>
      </w:r>
      <w:r w:rsidRPr="00BB1B8F">
        <w:rPr>
          <w:rFonts w:eastAsia="SimSun"/>
        </w:rPr>
        <w:t>výzvu ředitele</w:t>
      </w:r>
      <w:r w:rsidRPr="00BB1B8F">
        <w:rPr>
          <w:rFonts w:eastAsia="SimSun"/>
          <w:color w:val="000000"/>
        </w:rPr>
        <w:t xml:space="preserve"> vyšetření, zda není ovlivněno alkoholem nebo jinou návykovou látkou. Je-li pro vyšetření odebrat krev, je dítě povinno strpět, aby mu lékař nebo odborný zdravotnický pracovník odebral krev, pokud to není spojeno s nebezpečím pro jeho zdraví. </w:t>
      </w:r>
    </w:p>
    <w:p w:rsidR="00A072BB" w:rsidRPr="00BB1B8F" w:rsidRDefault="00A072BB">
      <w:pPr>
        <w:pStyle w:val="StylZkladntextodsazen2Arial13bnenKurzvaZarovn"/>
        <w:numPr>
          <w:ilvl w:val="0"/>
          <w:numId w:val="50"/>
        </w:numPr>
        <w:rPr>
          <w:color w:val="000000"/>
        </w:rPr>
      </w:pPr>
      <w:r w:rsidRPr="00BB1B8F">
        <w:rPr>
          <w:color w:val="000000"/>
        </w:rPr>
        <w:t>dodržovat zákaz kouření a požívání alkoholu a dalších omamných látek</w:t>
      </w:r>
    </w:p>
    <w:p w:rsidR="00A072BB" w:rsidRPr="00BB1B8F" w:rsidRDefault="00A072BB">
      <w:pPr>
        <w:pStyle w:val="StylZkladntextodsazen2Arial13bnenKurzvaZarovn"/>
        <w:numPr>
          <w:ilvl w:val="0"/>
          <w:numId w:val="50"/>
        </w:numPr>
        <w:rPr>
          <w:color w:val="000000"/>
        </w:rPr>
      </w:pPr>
      <w:r w:rsidRPr="00BB1B8F">
        <w:rPr>
          <w:color w:val="000000"/>
        </w:rPr>
        <w:t>aktivně se účastnit výchovných a zájmových činností</w:t>
      </w:r>
    </w:p>
    <w:p w:rsidR="00A072BB" w:rsidRPr="00BB1B8F" w:rsidRDefault="00A072BB">
      <w:pPr>
        <w:pStyle w:val="StylZkladntextodsazen2Arial13bnenKurzvaZarovn"/>
        <w:numPr>
          <w:ilvl w:val="0"/>
          <w:numId w:val="50"/>
        </w:numPr>
        <w:rPr>
          <w:color w:val="000000"/>
        </w:rPr>
      </w:pPr>
      <w:r w:rsidRPr="00BB1B8F">
        <w:rPr>
          <w:color w:val="000000"/>
        </w:rPr>
        <w:t>dosahovat co nejlepších výsledků ve škole a v odborném výcviku</w:t>
      </w:r>
    </w:p>
    <w:p w:rsidR="00A072BB" w:rsidRPr="00BB1B8F" w:rsidRDefault="00A072BB">
      <w:pPr>
        <w:pStyle w:val="StylZkladntextodsazen2Arial13bnenKurzvaZarovn"/>
        <w:numPr>
          <w:ilvl w:val="0"/>
          <w:numId w:val="50"/>
        </w:numPr>
        <w:rPr>
          <w:color w:val="000000"/>
        </w:rPr>
      </w:pPr>
      <w:r w:rsidRPr="00BB1B8F">
        <w:rPr>
          <w:color w:val="000000"/>
        </w:rPr>
        <w:t>chránit zdraví své i ostatních dětí, je nepřípustné jakékoliv sebepoškozování (včetně tetování a piercingu), šikanování (tělesné a duševní týrání ostatních), zneužívání omamných prostředků, alkoholu a léků jakoukoli formou</w:t>
      </w:r>
    </w:p>
    <w:p w:rsidR="00A072BB" w:rsidRPr="00BB1B8F" w:rsidRDefault="00A072BB">
      <w:pPr>
        <w:pStyle w:val="StylZkladntextodsazen2Arial13bnenKurzvaZarovn"/>
        <w:numPr>
          <w:ilvl w:val="0"/>
          <w:numId w:val="50"/>
        </w:numPr>
        <w:rPr>
          <w:color w:val="000000"/>
        </w:rPr>
      </w:pPr>
      <w:r w:rsidRPr="00BB1B8F">
        <w:rPr>
          <w:color w:val="000000"/>
        </w:rPr>
        <w:t>po vstupu do budovy se vždy přezout do domácí obuvi. Tato povinnost se vztahuje i na krátkodobé opuštění budovy</w:t>
      </w:r>
    </w:p>
    <w:p w:rsidR="00A072BB" w:rsidRDefault="00A072BB">
      <w:pPr>
        <w:pStyle w:val="StylZkladntextodsazen2Arial13bnenKurzvaZarovn"/>
        <w:numPr>
          <w:ilvl w:val="0"/>
          <w:numId w:val="50"/>
        </w:numPr>
      </w:pPr>
      <w:r w:rsidRPr="00BB1B8F">
        <w:rPr>
          <w:color w:val="000000"/>
        </w:rPr>
        <w:t xml:space="preserve">udržovat pořádek na pokojích, sociálních zařízeních a v prostorách celého </w:t>
      </w:r>
      <w:r w:rsidRPr="00BB1B8F">
        <w:t>školského zařízení</w:t>
      </w:r>
    </w:p>
    <w:p w:rsidR="00A072BB" w:rsidRDefault="00A072BB" w:rsidP="007D1435">
      <w:pPr>
        <w:pStyle w:val="StylZkladntextodsazen2Arial13bnenKurzvaZarovn"/>
        <w:numPr>
          <w:ilvl w:val="0"/>
          <w:numId w:val="0"/>
        </w:numPr>
        <w:ind w:left="720" w:hanging="360"/>
      </w:pPr>
    </w:p>
    <w:p w:rsidR="00A072BB" w:rsidRDefault="00A072BB" w:rsidP="007D1435">
      <w:pPr>
        <w:pStyle w:val="StylZkladntextodsazen2Arial13bnenKurzvaZarovn"/>
        <w:numPr>
          <w:ilvl w:val="0"/>
          <w:numId w:val="0"/>
        </w:numPr>
        <w:ind w:left="720" w:hanging="360"/>
      </w:pPr>
    </w:p>
    <w:p w:rsidR="00A072BB" w:rsidRPr="00BB1B8F" w:rsidRDefault="00A072BB" w:rsidP="007D1435">
      <w:pPr>
        <w:pStyle w:val="StylZkladntextodsazen2Arial13bnenKurzvaZarovn"/>
        <w:numPr>
          <w:ilvl w:val="0"/>
          <w:numId w:val="0"/>
        </w:numPr>
        <w:ind w:left="720" w:hanging="360"/>
      </w:pPr>
    </w:p>
    <w:p w:rsidR="00A072BB" w:rsidRPr="00C87990" w:rsidRDefault="00A072BB" w:rsidP="00083F63">
      <w:pPr>
        <w:ind w:left="720"/>
      </w:pPr>
    </w:p>
    <w:p w:rsidR="00A072BB" w:rsidRPr="006A6062" w:rsidRDefault="00A072BB">
      <w:pPr>
        <w:pStyle w:val="Heading2"/>
        <w:numPr>
          <w:ilvl w:val="1"/>
          <w:numId w:val="51"/>
        </w:numPr>
      </w:pPr>
      <w:bookmarkStart w:id="30" w:name="_Toc150432276"/>
      <w:r w:rsidRPr="006A6062">
        <w:t>Práva a povinnosti nezaopatřených osob</w:t>
      </w:r>
      <w:bookmarkEnd w:id="30"/>
    </w:p>
    <w:p w:rsidR="00A072BB" w:rsidRPr="006A6062" w:rsidRDefault="00A072BB" w:rsidP="007D1435"/>
    <w:p w:rsidR="00A072BB" w:rsidRPr="006A6062" w:rsidRDefault="00A072BB" w:rsidP="007D1435">
      <w:r w:rsidRPr="006A6062">
        <w:t xml:space="preserve">Nezaopatřená osoba pobývající v zařízení na základě smlouvy podle § 24 odst. 4 zákona č. 109/2002 Sb. (Dohoda zletilých o pobytu v zařízení) má, mimo výše uvedených, </w:t>
      </w:r>
    </w:p>
    <w:p w:rsidR="00A072BB" w:rsidRPr="006A6062" w:rsidRDefault="00A072BB" w:rsidP="007D1435">
      <w:r w:rsidRPr="006A6062">
        <w:t>právo na:</w:t>
      </w:r>
    </w:p>
    <w:p w:rsidR="00A072BB" w:rsidRPr="006A6062" w:rsidRDefault="00A072BB">
      <w:pPr>
        <w:pStyle w:val="ListParagraph"/>
        <w:numPr>
          <w:ilvl w:val="0"/>
          <w:numId w:val="52"/>
        </w:numPr>
      </w:pPr>
      <w:r w:rsidRPr="006A6062">
        <w:t>volný pohyb mimo zařízení,</w:t>
      </w:r>
    </w:p>
    <w:p w:rsidR="00A072BB" w:rsidRPr="006A6062" w:rsidRDefault="00A072BB">
      <w:pPr>
        <w:pStyle w:val="ListParagraph"/>
        <w:numPr>
          <w:ilvl w:val="0"/>
          <w:numId w:val="52"/>
        </w:numPr>
      </w:pPr>
      <w:r w:rsidRPr="006A6062">
        <w:t>se souhlasem pedagogického pracovníka má právo na pozdější návrat do zařízení, pokud neporušuje noční klid v zařízení. Pokud nemůže dodržet návrat v dohodnuté době, musí pedagogického pracovníka informovat o změně.</w:t>
      </w:r>
    </w:p>
    <w:p w:rsidR="00A072BB" w:rsidRPr="006A6062" w:rsidRDefault="00A072BB" w:rsidP="008F7335"/>
    <w:p w:rsidR="00A072BB" w:rsidRPr="006A6062" w:rsidRDefault="00A072BB" w:rsidP="008F7335">
      <w:r w:rsidRPr="006A6062">
        <w:t>Má povinnost:</w:t>
      </w:r>
    </w:p>
    <w:p w:rsidR="00A072BB" w:rsidRPr="006A6062" w:rsidRDefault="00A072BB">
      <w:pPr>
        <w:pStyle w:val="ListParagraph"/>
        <w:numPr>
          <w:ilvl w:val="0"/>
          <w:numId w:val="53"/>
        </w:numPr>
      </w:pPr>
      <w:r w:rsidRPr="006A6062">
        <w:t>pokud studuje ve škole, která není součástí zařízení, musí jednou za školní rok dokládat, že se soustavně připravuje na budoucí povolání ve smyslu § 12 až 15 zákona č. 117/1995 Sb., o státní sociální podpoře, ve znění pozdějších předpisů,</w:t>
      </w:r>
    </w:p>
    <w:p w:rsidR="00A072BB" w:rsidRPr="006A6062" w:rsidRDefault="00A072BB">
      <w:pPr>
        <w:pStyle w:val="ListParagraph"/>
        <w:numPr>
          <w:ilvl w:val="0"/>
          <w:numId w:val="53"/>
        </w:numPr>
      </w:pPr>
      <w:r w:rsidRPr="006A6062">
        <w:t>oznámit bezodkladně veškeré změny týkající se přípravy na budoucí povolání, včetně skutečnosti, že ukončí přípravu na budoucí povolání.</w:t>
      </w:r>
    </w:p>
    <w:p w:rsidR="00A072BB" w:rsidRPr="006A6062" w:rsidRDefault="00A072BB" w:rsidP="008F7335"/>
    <w:p w:rsidR="00A072BB" w:rsidRPr="006A6062" w:rsidRDefault="00A072BB">
      <w:pPr>
        <w:pStyle w:val="Heading2"/>
        <w:numPr>
          <w:ilvl w:val="1"/>
          <w:numId w:val="54"/>
        </w:numPr>
      </w:pPr>
      <w:bookmarkStart w:id="31" w:name="_Toc150432277"/>
      <w:r w:rsidRPr="006A6062">
        <w:t>Systém hodnocení a opatření ve výchově</w:t>
      </w:r>
      <w:bookmarkEnd w:id="31"/>
    </w:p>
    <w:p w:rsidR="00A072BB" w:rsidRPr="006A6062" w:rsidRDefault="00A072BB" w:rsidP="00375E55"/>
    <w:p w:rsidR="00A072BB" w:rsidRPr="006A6062" w:rsidRDefault="00A072BB">
      <w:pPr>
        <w:pStyle w:val="ListParagraph"/>
        <w:numPr>
          <w:ilvl w:val="0"/>
          <w:numId w:val="55"/>
        </w:numPr>
      </w:pPr>
      <w:r w:rsidRPr="006A6062">
        <w:t>Hodnocení klienta probíhá v denních, týdenních a měsíčních intervalech. Hodnocení provádí vychovatelé každé skupiny, měsíční hodnocení formuluje kmenový vychovatel.</w:t>
      </w:r>
    </w:p>
    <w:p w:rsidR="00A072BB" w:rsidRPr="006A6062" w:rsidRDefault="00A072BB">
      <w:pPr>
        <w:pStyle w:val="ListParagraph"/>
        <w:numPr>
          <w:ilvl w:val="0"/>
          <w:numId w:val="55"/>
        </w:numPr>
      </w:pPr>
      <w:r w:rsidRPr="006A6062">
        <w:t>Hodnocení má mít motivační charakter, tj. jsou zdůrazňovány úspěchy a pokroky klienta. Mimo pozornost ale nesmí zůstat přestupky a porušení povinností, které jsou rozebírány a jsou vysvětlovány jejich dopady.</w:t>
      </w:r>
    </w:p>
    <w:p w:rsidR="00A072BB" w:rsidRPr="006A6062" w:rsidRDefault="00A072BB">
      <w:pPr>
        <w:pStyle w:val="ListParagraph"/>
        <w:numPr>
          <w:ilvl w:val="0"/>
          <w:numId w:val="55"/>
        </w:numPr>
      </w:pPr>
      <w:r w:rsidRPr="006A6062">
        <w:t>Vychovatel v systému Foster pořizuje záznamy o chování a jednání dětí. Tyto zprávy jsou podkladem pro formulaci výchovných závěrů.</w:t>
      </w:r>
    </w:p>
    <w:p w:rsidR="00A072BB" w:rsidRPr="006A6062" w:rsidRDefault="00A072BB">
      <w:pPr>
        <w:pStyle w:val="ListParagraph"/>
        <w:numPr>
          <w:ilvl w:val="0"/>
          <w:numId w:val="55"/>
        </w:numPr>
      </w:pPr>
      <w:r w:rsidRPr="006A6062">
        <w:t>Denní hodnocení probíhá na skupině formou individuálních a skupinových rozhovorů.</w:t>
      </w:r>
    </w:p>
    <w:p w:rsidR="00A072BB" w:rsidRPr="006A6062" w:rsidRDefault="00A072BB">
      <w:pPr>
        <w:pStyle w:val="ListParagraph"/>
        <w:numPr>
          <w:ilvl w:val="0"/>
          <w:numId w:val="55"/>
        </w:numPr>
      </w:pPr>
      <w:r w:rsidRPr="006A6062">
        <w:t>Týdenní hodnocení probíhá ve skupině. Vychovatel rozebírá a hodnotí výchovnou situaci, upřesňuje výhrady k chování dětí, uděluje slovní pochvaly a motivuje klienty k lepším výsledkům.</w:t>
      </w:r>
    </w:p>
    <w:p w:rsidR="00A072BB" w:rsidRPr="006A6062" w:rsidRDefault="00A072BB">
      <w:pPr>
        <w:pStyle w:val="ListParagraph"/>
        <w:numPr>
          <w:ilvl w:val="0"/>
          <w:numId w:val="55"/>
        </w:numPr>
      </w:pPr>
      <w:r w:rsidRPr="006A6062">
        <w:t>Hodnocení výchovné situace se promítá i do plánování činností následujícího týdne. S programem skupiny na následující týden jsou děti seznamovány během týdenního hodnocení.</w:t>
      </w:r>
    </w:p>
    <w:p w:rsidR="00A072BB" w:rsidRPr="006A6062" w:rsidRDefault="00A072BB">
      <w:pPr>
        <w:pStyle w:val="ListParagraph"/>
        <w:numPr>
          <w:ilvl w:val="0"/>
          <w:numId w:val="55"/>
        </w:numPr>
      </w:pPr>
      <w:r w:rsidRPr="006A6062">
        <w:t>Souhrnné hodnocení za uplynulý měsíc provádí u svých klientů kmenový vychovatel, se svým hodnocením děti seznamuje, informace formuluje do systému Foster formou průběžné zprávy.</w:t>
      </w:r>
    </w:p>
    <w:p w:rsidR="00A072BB" w:rsidRPr="006A6062" w:rsidRDefault="00A072BB">
      <w:pPr>
        <w:pStyle w:val="ListParagraph"/>
        <w:numPr>
          <w:ilvl w:val="0"/>
          <w:numId w:val="55"/>
        </w:numPr>
      </w:pPr>
      <w:r w:rsidRPr="006A6062">
        <w:t>Při hodnocení žáků a ukládání výchovných opatření zvažuje vychovatel individuální schopnosti a dovednosti dítěte (rozumové, sociální, psychické, tělesné atd.), respektuje zdravotní stav či rodinnou situaci dítěte.</w:t>
      </w:r>
    </w:p>
    <w:p w:rsidR="00A072BB" w:rsidRPr="006A6062" w:rsidRDefault="00A072BB">
      <w:pPr>
        <w:pStyle w:val="ListParagraph"/>
        <w:numPr>
          <w:ilvl w:val="0"/>
          <w:numId w:val="55"/>
        </w:numPr>
        <w:rPr>
          <w:rStyle w:val="Heading2Char"/>
          <w:b w:val="0"/>
          <w:bCs/>
          <w:sz w:val="24"/>
        </w:rPr>
      </w:pPr>
      <w:bookmarkStart w:id="32" w:name="_Toc150432278"/>
      <w:r w:rsidRPr="006A6062">
        <w:rPr>
          <w:rStyle w:val="Heading2Char"/>
          <w:b w:val="0"/>
          <w:bCs/>
          <w:sz w:val="24"/>
        </w:rPr>
        <w:t>Systém bodového hodnocení dětí – týdenní</w:t>
      </w:r>
      <w:bookmarkEnd w:id="32"/>
      <w:r w:rsidRPr="006A6062">
        <w:rPr>
          <w:rStyle w:val="Heading2Char"/>
          <w:b w:val="0"/>
          <w:bCs/>
          <w:sz w:val="24"/>
        </w:rPr>
        <w:t xml:space="preserve"> </w:t>
      </w:r>
    </w:p>
    <w:p w:rsidR="00A072BB" w:rsidRPr="006A6062" w:rsidRDefault="00A072BB" w:rsidP="00375E55"/>
    <w:p w:rsidR="00A072BB" w:rsidRPr="006A6062" w:rsidRDefault="00A072BB">
      <w:pPr>
        <w:pStyle w:val="ListParagraph"/>
        <w:numPr>
          <w:ilvl w:val="0"/>
          <w:numId w:val="56"/>
        </w:numPr>
        <w:rPr>
          <w:szCs w:val="24"/>
        </w:rPr>
      </w:pPr>
      <w:r w:rsidRPr="006A6062">
        <w:rPr>
          <w:bCs/>
          <w:szCs w:val="24"/>
        </w:rPr>
        <w:t>výchovnou skupinu</w:t>
      </w:r>
      <w:r w:rsidRPr="006A6062">
        <w:rPr>
          <w:szCs w:val="24"/>
        </w:rPr>
        <w:t xml:space="preserve"> může mít dítě, získá-li za týden </w:t>
      </w:r>
      <w:r w:rsidRPr="006A6062">
        <w:rPr>
          <w:szCs w:val="24"/>
        </w:rPr>
        <w:tab/>
      </w:r>
      <w:r w:rsidRPr="006A6062">
        <w:rPr>
          <w:szCs w:val="24"/>
        </w:rPr>
        <w:tab/>
      </w:r>
      <w:smartTag w:uri="urn:schemas-microsoft-com:office:smarttags" w:element="metricconverter">
        <w:smartTagPr>
          <w:attr w:name="ProductID" w:val="10 a"/>
        </w:smartTagPr>
        <w:r w:rsidRPr="006A6062">
          <w:rPr>
            <w:szCs w:val="24"/>
          </w:rPr>
          <w:t>10 a</w:t>
        </w:r>
      </w:smartTag>
      <w:r w:rsidRPr="006A6062">
        <w:rPr>
          <w:szCs w:val="24"/>
        </w:rPr>
        <w:t xml:space="preserve"> více bodů,</w:t>
      </w:r>
    </w:p>
    <w:p w:rsidR="00A072BB" w:rsidRPr="006A6062" w:rsidRDefault="00A072BB">
      <w:pPr>
        <w:pStyle w:val="ListParagraph"/>
        <w:numPr>
          <w:ilvl w:val="0"/>
          <w:numId w:val="56"/>
        </w:numPr>
        <w:rPr>
          <w:bCs/>
          <w:szCs w:val="24"/>
        </w:rPr>
      </w:pPr>
      <w:r w:rsidRPr="006A6062">
        <w:rPr>
          <w:bCs/>
          <w:szCs w:val="24"/>
        </w:rPr>
        <w:t xml:space="preserve">výchovnou skupinu může mít dítě, získá-li za týden      </w:t>
      </w:r>
      <w:r w:rsidRPr="006A6062">
        <w:rPr>
          <w:bCs/>
          <w:szCs w:val="24"/>
        </w:rPr>
        <w:tab/>
        <w:t>1 – 9 bodů,</w:t>
      </w:r>
    </w:p>
    <w:p w:rsidR="00A072BB" w:rsidRPr="006A6062" w:rsidRDefault="00A072BB">
      <w:pPr>
        <w:pStyle w:val="ListParagraph"/>
        <w:numPr>
          <w:ilvl w:val="0"/>
          <w:numId w:val="56"/>
        </w:numPr>
        <w:rPr>
          <w:szCs w:val="24"/>
        </w:rPr>
      </w:pPr>
      <w:r w:rsidRPr="006A6062">
        <w:rPr>
          <w:bCs/>
          <w:szCs w:val="24"/>
        </w:rPr>
        <w:t>výchovnou skupinu</w:t>
      </w:r>
      <w:r w:rsidRPr="006A6062">
        <w:rPr>
          <w:szCs w:val="24"/>
        </w:rPr>
        <w:t xml:space="preserve"> může mít dítě, získá-li za týden</w:t>
      </w:r>
      <w:r w:rsidRPr="006A6062">
        <w:rPr>
          <w:szCs w:val="24"/>
        </w:rPr>
        <w:tab/>
      </w:r>
      <w:r w:rsidRPr="006A6062">
        <w:rPr>
          <w:szCs w:val="24"/>
        </w:rPr>
        <w:tab/>
      </w:r>
      <w:smartTag w:uri="urn:schemas-microsoft-com:office:smarttags" w:element="metricconverter">
        <w:smartTagPr>
          <w:attr w:name="ProductID" w:val="0 a"/>
        </w:smartTagPr>
        <w:r w:rsidRPr="006A6062">
          <w:rPr>
            <w:szCs w:val="24"/>
          </w:rPr>
          <w:t>0 a</w:t>
        </w:r>
      </w:smartTag>
      <w:r w:rsidRPr="006A6062">
        <w:rPr>
          <w:szCs w:val="24"/>
        </w:rPr>
        <w:t xml:space="preserve"> méně bodů.</w:t>
      </w:r>
    </w:p>
    <w:p w:rsidR="00A072BB" w:rsidRPr="006A6062" w:rsidRDefault="00A072BB">
      <w:pPr>
        <w:pStyle w:val="ListParagraph"/>
        <w:numPr>
          <w:ilvl w:val="0"/>
          <w:numId w:val="55"/>
        </w:numPr>
        <w:rPr>
          <w:szCs w:val="24"/>
        </w:rPr>
      </w:pPr>
      <w:r w:rsidRPr="006A6062">
        <w:rPr>
          <w:szCs w:val="24"/>
        </w:rPr>
        <w:t xml:space="preserve">Systém denního bodového hodnocení         </w:t>
      </w:r>
      <w:r w:rsidRPr="006A6062">
        <w:rPr>
          <w:szCs w:val="24"/>
        </w:rPr>
        <w:tab/>
      </w:r>
    </w:p>
    <w:p w:rsidR="00A072BB" w:rsidRPr="006A6062" w:rsidRDefault="00A072BB">
      <w:pPr>
        <w:pStyle w:val="ListParagraph"/>
        <w:numPr>
          <w:ilvl w:val="0"/>
          <w:numId w:val="57"/>
        </w:numPr>
        <w:rPr>
          <w:szCs w:val="24"/>
        </w:rPr>
      </w:pPr>
      <w:r w:rsidRPr="006A6062">
        <w:rPr>
          <w:szCs w:val="24"/>
        </w:rPr>
        <w:t xml:space="preserve">školní vzdělávání      </w:t>
      </w:r>
      <w:r w:rsidRPr="006A6062">
        <w:rPr>
          <w:szCs w:val="24"/>
        </w:rPr>
        <w:tab/>
      </w:r>
      <w:r w:rsidRPr="006A6062">
        <w:rPr>
          <w:szCs w:val="24"/>
        </w:rPr>
        <w:tab/>
      </w:r>
      <w:r w:rsidRPr="006A6062">
        <w:rPr>
          <w:szCs w:val="24"/>
        </w:rPr>
        <w:tab/>
      </w:r>
      <w:r w:rsidRPr="006A6062">
        <w:rPr>
          <w:szCs w:val="24"/>
        </w:rPr>
        <w:tab/>
      </w:r>
      <w:r w:rsidRPr="006A6062">
        <w:rPr>
          <w:szCs w:val="24"/>
        </w:rPr>
        <w:tab/>
      </w:r>
      <w:r w:rsidRPr="006A6062">
        <w:rPr>
          <w:szCs w:val="24"/>
        </w:rPr>
        <w:tab/>
        <w:t>0 až   +1 bod,</w:t>
      </w:r>
    </w:p>
    <w:p w:rsidR="00A072BB" w:rsidRPr="006A6062" w:rsidRDefault="00A072BB">
      <w:pPr>
        <w:pStyle w:val="ListParagraph"/>
        <w:numPr>
          <w:ilvl w:val="0"/>
          <w:numId w:val="57"/>
        </w:numPr>
        <w:rPr>
          <w:szCs w:val="24"/>
        </w:rPr>
      </w:pPr>
      <w:r w:rsidRPr="006A6062">
        <w:rPr>
          <w:szCs w:val="24"/>
        </w:rPr>
        <w:t>mimoškolní, volnočasové vzdělávání</w:t>
      </w:r>
      <w:r w:rsidRPr="006A6062">
        <w:rPr>
          <w:szCs w:val="24"/>
        </w:rPr>
        <w:tab/>
      </w:r>
      <w:r w:rsidRPr="006A6062">
        <w:rPr>
          <w:szCs w:val="24"/>
        </w:rPr>
        <w:tab/>
        <w:t xml:space="preserve">              </w:t>
      </w:r>
      <w:r w:rsidRPr="006A6062">
        <w:rPr>
          <w:szCs w:val="24"/>
        </w:rPr>
        <w:tab/>
        <w:t>0 až   +1 bod.</w:t>
      </w:r>
    </w:p>
    <w:p w:rsidR="00A072BB" w:rsidRPr="006A6062" w:rsidRDefault="00A072BB">
      <w:pPr>
        <w:pStyle w:val="ListParagraph"/>
        <w:numPr>
          <w:ilvl w:val="0"/>
          <w:numId w:val="55"/>
        </w:numPr>
        <w:rPr>
          <w:szCs w:val="24"/>
        </w:rPr>
      </w:pPr>
      <w:r w:rsidRPr="006A6062">
        <w:rPr>
          <w:szCs w:val="24"/>
        </w:rPr>
        <w:t>Výchovný pracovník může v jednom dni udělit:</w:t>
      </w:r>
    </w:p>
    <w:p w:rsidR="00A072BB" w:rsidRPr="006A6062" w:rsidRDefault="00A072BB">
      <w:pPr>
        <w:pStyle w:val="ListParagraph"/>
        <w:numPr>
          <w:ilvl w:val="0"/>
          <w:numId w:val="64"/>
        </w:numPr>
        <w:rPr>
          <w:szCs w:val="24"/>
        </w:rPr>
      </w:pPr>
      <w:r w:rsidRPr="006A6062">
        <w:rPr>
          <w:szCs w:val="24"/>
        </w:rPr>
        <w:t>za mimořádnou práci nebo aktivitu udělit</w:t>
      </w:r>
      <w:r w:rsidRPr="006A6062">
        <w:rPr>
          <w:szCs w:val="24"/>
        </w:rPr>
        <w:tab/>
      </w:r>
      <w:r w:rsidRPr="006A6062">
        <w:rPr>
          <w:szCs w:val="24"/>
        </w:rPr>
        <w:tab/>
      </w:r>
      <w:r w:rsidRPr="006A6062">
        <w:rPr>
          <w:szCs w:val="24"/>
        </w:rPr>
        <w:tab/>
        <w:t>+1 až + 3 body</w:t>
      </w:r>
    </w:p>
    <w:p w:rsidR="00A072BB" w:rsidRPr="006A6062" w:rsidRDefault="00A072BB">
      <w:pPr>
        <w:pStyle w:val="ListParagraph"/>
        <w:numPr>
          <w:ilvl w:val="0"/>
          <w:numId w:val="64"/>
        </w:numPr>
        <w:rPr>
          <w:szCs w:val="24"/>
        </w:rPr>
      </w:pPr>
      <w:r w:rsidRPr="006A6062">
        <w:rPr>
          <w:szCs w:val="24"/>
        </w:rPr>
        <w:t>za reprezentaci a vynikající reprezentaci ústavu</w:t>
      </w:r>
      <w:r w:rsidRPr="006A6062">
        <w:rPr>
          <w:szCs w:val="24"/>
        </w:rPr>
        <w:tab/>
      </w:r>
      <w:r w:rsidRPr="006A6062">
        <w:rPr>
          <w:szCs w:val="24"/>
        </w:rPr>
        <w:tab/>
        <w:t>+5 až +10 bodů</w:t>
      </w:r>
    </w:p>
    <w:p w:rsidR="00A072BB" w:rsidRPr="006A6062" w:rsidRDefault="00A072BB">
      <w:pPr>
        <w:pStyle w:val="ListParagraph"/>
        <w:numPr>
          <w:ilvl w:val="0"/>
          <w:numId w:val="55"/>
        </w:numPr>
        <w:rPr>
          <w:szCs w:val="24"/>
        </w:rPr>
      </w:pPr>
      <w:r w:rsidRPr="006A6062">
        <w:rPr>
          <w:szCs w:val="24"/>
        </w:rPr>
        <w:t>Další body může žák za týden získat:</w:t>
      </w:r>
    </w:p>
    <w:p w:rsidR="00A072BB" w:rsidRPr="006A6062" w:rsidRDefault="00A072BB">
      <w:pPr>
        <w:pStyle w:val="ListParagraph"/>
        <w:numPr>
          <w:ilvl w:val="0"/>
          <w:numId w:val="65"/>
        </w:numPr>
        <w:rPr>
          <w:szCs w:val="24"/>
        </w:rPr>
      </w:pPr>
      <w:r w:rsidRPr="006A6062">
        <w:rPr>
          <w:szCs w:val="24"/>
        </w:rPr>
        <w:t>nekuřáctví</w:t>
      </w:r>
      <w:r w:rsidRPr="006A6062">
        <w:rPr>
          <w:szCs w:val="24"/>
        </w:rPr>
        <w:tab/>
      </w:r>
      <w:r w:rsidRPr="006A6062">
        <w:rPr>
          <w:szCs w:val="24"/>
        </w:rPr>
        <w:tab/>
      </w:r>
      <w:r w:rsidRPr="006A6062">
        <w:rPr>
          <w:szCs w:val="24"/>
        </w:rPr>
        <w:tab/>
      </w:r>
      <w:r w:rsidRPr="006A6062">
        <w:rPr>
          <w:szCs w:val="24"/>
        </w:rPr>
        <w:tab/>
      </w:r>
      <w:r w:rsidRPr="006A6062">
        <w:rPr>
          <w:szCs w:val="24"/>
        </w:rPr>
        <w:tab/>
      </w:r>
      <w:r w:rsidRPr="006A6062">
        <w:rPr>
          <w:szCs w:val="24"/>
        </w:rPr>
        <w:tab/>
      </w:r>
      <w:r w:rsidRPr="006A6062">
        <w:rPr>
          <w:szCs w:val="24"/>
        </w:rPr>
        <w:tab/>
        <w:t>+3 body,</w:t>
      </w:r>
    </w:p>
    <w:p w:rsidR="00A072BB" w:rsidRPr="006A6062" w:rsidRDefault="00A072BB">
      <w:pPr>
        <w:pStyle w:val="ListParagraph"/>
        <w:numPr>
          <w:ilvl w:val="0"/>
          <w:numId w:val="65"/>
        </w:numPr>
        <w:rPr>
          <w:szCs w:val="24"/>
        </w:rPr>
      </w:pPr>
      <w:r w:rsidRPr="006A6062">
        <w:rPr>
          <w:szCs w:val="24"/>
        </w:rPr>
        <w:t>získání 1. výchovné skupiny</w:t>
      </w:r>
      <w:r w:rsidRPr="006A6062">
        <w:rPr>
          <w:szCs w:val="24"/>
        </w:rPr>
        <w:tab/>
      </w:r>
      <w:r w:rsidRPr="006A6062">
        <w:rPr>
          <w:szCs w:val="24"/>
        </w:rPr>
        <w:tab/>
      </w:r>
      <w:r w:rsidRPr="006A6062">
        <w:rPr>
          <w:szCs w:val="24"/>
        </w:rPr>
        <w:tab/>
      </w:r>
      <w:r w:rsidRPr="006A6062">
        <w:rPr>
          <w:szCs w:val="24"/>
        </w:rPr>
        <w:tab/>
      </w:r>
      <w:r w:rsidRPr="006A6062">
        <w:rPr>
          <w:szCs w:val="24"/>
        </w:rPr>
        <w:tab/>
        <w:t>+3 body,</w:t>
      </w:r>
    </w:p>
    <w:p w:rsidR="00A072BB" w:rsidRPr="006A6062" w:rsidRDefault="00A072BB">
      <w:pPr>
        <w:pStyle w:val="ListParagraph"/>
        <w:numPr>
          <w:ilvl w:val="0"/>
          <w:numId w:val="65"/>
        </w:numPr>
        <w:rPr>
          <w:szCs w:val="24"/>
        </w:rPr>
      </w:pPr>
      <w:r w:rsidRPr="006A6062">
        <w:rPr>
          <w:szCs w:val="24"/>
        </w:rPr>
        <w:t>pochvala třídního učitele</w:t>
      </w:r>
      <w:r w:rsidRPr="006A6062">
        <w:rPr>
          <w:szCs w:val="24"/>
        </w:rPr>
        <w:tab/>
      </w:r>
      <w:r w:rsidRPr="006A6062">
        <w:rPr>
          <w:szCs w:val="24"/>
        </w:rPr>
        <w:tab/>
      </w:r>
      <w:r w:rsidRPr="006A6062">
        <w:rPr>
          <w:szCs w:val="24"/>
        </w:rPr>
        <w:tab/>
      </w:r>
      <w:r w:rsidRPr="006A6062">
        <w:rPr>
          <w:szCs w:val="24"/>
        </w:rPr>
        <w:tab/>
      </w:r>
      <w:r w:rsidRPr="006A6062">
        <w:rPr>
          <w:szCs w:val="24"/>
        </w:rPr>
        <w:tab/>
        <w:t>+3 body,</w:t>
      </w:r>
    </w:p>
    <w:p w:rsidR="00A072BB" w:rsidRPr="006A6062" w:rsidRDefault="00A072BB">
      <w:pPr>
        <w:pStyle w:val="ListParagraph"/>
        <w:numPr>
          <w:ilvl w:val="0"/>
          <w:numId w:val="65"/>
        </w:numPr>
        <w:rPr>
          <w:szCs w:val="24"/>
        </w:rPr>
      </w:pPr>
      <w:r w:rsidRPr="006A6062">
        <w:rPr>
          <w:szCs w:val="24"/>
        </w:rPr>
        <w:t>pochvala kmenového vychovatele</w:t>
      </w:r>
      <w:r w:rsidRPr="006A6062">
        <w:rPr>
          <w:szCs w:val="24"/>
        </w:rPr>
        <w:tab/>
      </w:r>
      <w:r w:rsidRPr="006A6062">
        <w:rPr>
          <w:szCs w:val="24"/>
        </w:rPr>
        <w:tab/>
      </w:r>
      <w:r w:rsidRPr="006A6062">
        <w:rPr>
          <w:szCs w:val="24"/>
        </w:rPr>
        <w:tab/>
      </w:r>
      <w:r w:rsidRPr="006A6062">
        <w:rPr>
          <w:szCs w:val="24"/>
        </w:rPr>
        <w:tab/>
        <w:t>+3 body.</w:t>
      </w:r>
    </w:p>
    <w:p w:rsidR="00A072BB" w:rsidRPr="006A6062" w:rsidRDefault="00A072BB">
      <w:pPr>
        <w:pStyle w:val="ListParagraph"/>
        <w:numPr>
          <w:ilvl w:val="0"/>
          <w:numId w:val="55"/>
        </w:numPr>
        <w:rPr>
          <w:b/>
          <w:szCs w:val="24"/>
        </w:rPr>
      </w:pPr>
      <w:r w:rsidRPr="006A6062">
        <w:rPr>
          <w:b/>
          <w:szCs w:val="24"/>
        </w:rPr>
        <w:t xml:space="preserve">Přestupky proti vnitřnímu řádu ústavu </w:t>
      </w:r>
    </w:p>
    <w:p w:rsidR="00A072BB" w:rsidRPr="006A6062" w:rsidRDefault="00A072BB">
      <w:pPr>
        <w:pStyle w:val="ListParagraph"/>
        <w:numPr>
          <w:ilvl w:val="0"/>
          <w:numId w:val="66"/>
        </w:numPr>
        <w:rPr>
          <w:b/>
          <w:szCs w:val="24"/>
        </w:rPr>
      </w:pPr>
      <w:r w:rsidRPr="006A6062">
        <w:rPr>
          <w:szCs w:val="24"/>
        </w:rPr>
        <w:t>nedbalou úpravu zevnějšku a osobní hygienu</w:t>
      </w:r>
      <w:r w:rsidRPr="006A6062">
        <w:rPr>
          <w:szCs w:val="24"/>
        </w:rPr>
        <w:tab/>
      </w:r>
      <w:r w:rsidRPr="006A6062">
        <w:rPr>
          <w:szCs w:val="24"/>
        </w:rPr>
        <w:tab/>
        <w:t>-3 body</w:t>
      </w:r>
    </w:p>
    <w:p w:rsidR="00A072BB" w:rsidRPr="006A6062" w:rsidRDefault="00A072BB">
      <w:pPr>
        <w:pStyle w:val="ListParagraph"/>
        <w:numPr>
          <w:ilvl w:val="0"/>
          <w:numId w:val="66"/>
        </w:numPr>
        <w:rPr>
          <w:b/>
          <w:szCs w:val="24"/>
        </w:rPr>
      </w:pPr>
      <w:r w:rsidRPr="006A6062">
        <w:rPr>
          <w:szCs w:val="24"/>
        </w:rPr>
        <w:t>nedbale provedený úklid</w:t>
      </w:r>
      <w:r w:rsidRPr="006A6062">
        <w:rPr>
          <w:szCs w:val="24"/>
        </w:rPr>
        <w:tab/>
      </w:r>
      <w:r w:rsidRPr="006A6062">
        <w:rPr>
          <w:szCs w:val="24"/>
        </w:rPr>
        <w:tab/>
      </w:r>
      <w:r w:rsidRPr="006A6062">
        <w:rPr>
          <w:szCs w:val="24"/>
        </w:rPr>
        <w:tab/>
      </w:r>
      <w:r w:rsidRPr="006A6062">
        <w:rPr>
          <w:szCs w:val="24"/>
        </w:rPr>
        <w:tab/>
      </w:r>
      <w:r w:rsidRPr="006A6062">
        <w:rPr>
          <w:szCs w:val="24"/>
        </w:rPr>
        <w:tab/>
        <w:t>- 3 body</w:t>
      </w:r>
    </w:p>
    <w:p w:rsidR="00A072BB" w:rsidRPr="006A6062" w:rsidRDefault="00A072BB">
      <w:pPr>
        <w:pStyle w:val="ListParagraph"/>
        <w:numPr>
          <w:ilvl w:val="0"/>
          <w:numId w:val="66"/>
        </w:numPr>
        <w:rPr>
          <w:b/>
          <w:szCs w:val="24"/>
        </w:rPr>
      </w:pPr>
      <w:r w:rsidRPr="006A6062">
        <w:rPr>
          <w:szCs w:val="24"/>
        </w:rPr>
        <w:t>úmyslné ničení zařízení a součástí osobní výbavy</w:t>
      </w:r>
      <w:r w:rsidRPr="006A6062">
        <w:rPr>
          <w:szCs w:val="24"/>
        </w:rPr>
        <w:tab/>
      </w:r>
      <w:r w:rsidRPr="006A6062">
        <w:rPr>
          <w:szCs w:val="24"/>
        </w:rPr>
        <w:tab/>
        <w:t>-10 bodů,</w:t>
      </w:r>
    </w:p>
    <w:p w:rsidR="00A072BB" w:rsidRPr="006A6062" w:rsidRDefault="00A072BB">
      <w:pPr>
        <w:pStyle w:val="ListParagraph"/>
        <w:numPr>
          <w:ilvl w:val="0"/>
          <w:numId w:val="66"/>
        </w:numPr>
        <w:rPr>
          <w:b/>
          <w:szCs w:val="24"/>
        </w:rPr>
      </w:pPr>
      <w:r w:rsidRPr="006A6062">
        <w:rPr>
          <w:szCs w:val="24"/>
        </w:rPr>
        <w:t>porušení zásad slušného chování a vnitřního řádu</w:t>
      </w:r>
      <w:r w:rsidRPr="006A6062">
        <w:rPr>
          <w:szCs w:val="24"/>
        </w:rPr>
        <w:tab/>
      </w:r>
      <w:r w:rsidRPr="006A6062">
        <w:rPr>
          <w:szCs w:val="24"/>
        </w:rPr>
        <w:tab/>
        <w:t>-10 bodů,</w:t>
      </w:r>
    </w:p>
    <w:p w:rsidR="00A072BB" w:rsidRPr="006A6062" w:rsidRDefault="00A072BB">
      <w:pPr>
        <w:pStyle w:val="ListParagraph"/>
        <w:numPr>
          <w:ilvl w:val="0"/>
          <w:numId w:val="66"/>
        </w:numPr>
        <w:rPr>
          <w:b/>
          <w:szCs w:val="24"/>
        </w:rPr>
      </w:pPr>
      <w:r w:rsidRPr="006A6062">
        <w:rPr>
          <w:szCs w:val="24"/>
        </w:rPr>
        <w:t>hrubé či agresivní chování</w:t>
      </w:r>
      <w:r w:rsidRPr="006A6062">
        <w:rPr>
          <w:szCs w:val="24"/>
        </w:rPr>
        <w:tab/>
      </w:r>
      <w:r w:rsidRPr="006A6062">
        <w:rPr>
          <w:szCs w:val="24"/>
        </w:rPr>
        <w:tab/>
      </w:r>
      <w:r w:rsidRPr="006A6062">
        <w:rPr>
          <w:szCs w:val="24"/>
        </w:rPr>
        <w:tab/>
      </w:r>
      <w:r w:rsidRPr="006A6062">
        <w:rPr>
          <w:szCs w:val="24"/>
        </w:rPr>
        <w:tab/>
      </w:r>
      <w:r w:rsidRPr="006A6062">
        <w:rPr>
          <w:szCs w:val="24"/>
        </w:rPr>
        <w:tab/>
        <w:t>- 10 bodů,</w:t>
      </w:r>
    </w:p>
    <w:p w:rsidR="00A072BB" w:rsidRPr="006A6062" w:rsidRDefault="00A072BB">
      <w:pPr>
        <w:pStyle w:val="ListParagraph"/>
        <w:numPr>
          <w:ilvl w:val="0"/>
          <w:numId w:val="66"/>
        </w:numPr>
        <w:rPr>
          <w:b/>
          <w:szCs w:val="24"/>
        </w:rPr>
      </w:pPr>
      <w:r w:rsidRPr="006A6062">
        <w:rPr>
          <w:szCs w:val="24"/>
        </w:rPr>
        <w:t>za krádeže, napomáhání k útěku</w:t>
      </w:r>
      <w:r w:rsidRPr="006A6062">
        <w:rPr>
          <w:szCs w:val="24"/>
        </w:rPr>
        <w:tab/>
      </w:r>
      <w:r w:rsidRPr="006A6062">
        <w:rPr>
          <w:szCs w:val="24"/>
        </w:rPr>
        <w:tab/>
      </w:r>
      <w:r w:rsidRPr="006A6062">
        <w:rPr>
          <w:szCs w:val="24"/>
        </w:rPr>
        <w:tab/>
      </w:r>
      <w:r w:rsidRPr="006A6062">
        <w:rPr>
          <w:szCs w:val="24"/>
        </w:rPr>
        <w:tab/>
        <w:t>- 15 bodů,</w:t>
      </w:r>
    </w:p>
    <w:p w:rsidR="00A072BB" w:rsidRPr="006A6062" w:rsidRDefault="00A072BB">
      <w:pPr>
        <w:pStyle w:val="ListParagraph"/>
        <w:numPr>
          <w:ilvl w:val="0"/>
          <w:numId w:val="66"/>
        </w:numPr>
        <w:rPr>
          <w:b/>
          <w:szCs w:val="24"/>
        </w:rPr>
      </w:pPr>
      <w:r w:rsidRPr="006A6062">
        <w:rPr>
          <w:szCs w:val="24"/>
        </w:rPr>
        <w:t>vzdálení se od skupiny v rámci oddílu</w:t>
      </w:r>
      <w:r w:rsidRPr="006A6062">
        <w:rPr>
          <w:szCs w:val="24"/>
        </w:rPr>
        <w:tab/>
      </w:r>
      <w:r w:rsidRPr="006A6062">
        <w:rPr>
          <w:szCs w:val="24"/>
        </w:rPr>
        <w:tab/>
      </w:r>
      <w:r w:rsidRPr="006A6062">
        <w:rPr>
          <w:szCs w:val="24"/>
        </w:rPr>
        <w:tab/>
        <w:t>- 5 bodů,</w:t>
      </w:r>
    </w:p>
    <w:p w:rsidR="00A072BB" w:rsidRPr="006A6062" w:rsidRDefault="00A072BB">
      <w:pPr>
        <w:pStyle w:val="ListParagraph"/>
        <w:numPr>
          <w:ilvl w:val="0"/>
          <w:numId w:val="66"/>
        </w:numPr>
        <w:rPr>
          <w:b/>
          <w:szCs w:val="24"/>
        </w:rPr>
      </w:pPr>
      <w:r w:rsidRPr="006A6062">
        <w:rPr>
          <w:szCs w:val="24"/>
        </w:rPr>
        <w:t>za dovoz drog čí jejich konzumaci</w:t>
      </w:r>
      <w:r w:rsidRPr="006A6062">
        <w:rPr>
          <w:szCs w:val="24"/>
        </w:rPr>
        <w:tab/>
      </w:r>
      <w:r w:rsidRPr="006A6062">
        <w:rPr>
          <w:szCs w:val="24"/>
        </w:rPr>
        <w:tab/>
      </w:r>
      <w:r w:rsidRPr="006A6062">
        <w:rPr>
          <w:szCs w:val="24"/>
        </w:rPr>
        <w:tab/>
      </w:r>
      <w:r w:rsidRPr="006A6062">
        <w:rPr>
          <w:szCs w:val="24"/>
        </w:rPr>
        <w:tab/>
        <w:t>- 15 bodů,</w:t>
      </w:r>
    </w:p>
    <w:p w:rsidR="00A072BB" w:rsidRPr="006A6062" w:rsidRDefault="00A072BB">
      <w:pPr>
        <w:pStyle w:val="ListParagraph"/>
        <w:numPr>
          <w:ilvl w:val="0"/>
          <w:numId w:val="66"/>
        </w:numPr>
        <w:rPr>
          <w:b/>
          <w:szCs w:val="24"/>
        </w:rPr>
      </w:pPr>
      <w:r w:rsidRPr="006A6062">
        <w:rPr>
          <w:szCs w:val="24"/>
        </w:rPr>
        <w:t>útěk ze zařízení</w:t>
      </w:r>
      <w:r w:rsidRPr="006A6062">
        <w:rPr>
          <w:szCs w:val="24"/>
        </w:rPr>
        <w:tab/>
      </w:r>
      <w:r w:rsidRPr="006A6062">
        <w:rPr>
          <w:szCs w:val="24"/>
        </w:rPr>
        <w:tab/>
      </w:r>
      <w:r w:rsidRPr="006A6062">
        <w:rPr>
          <w:szCs w:val="24"/>
        </w:rPr>
        <w:tab/>
      </w:r>
      <w:r w:rsidRPr="006A6062">
        <w:rPr>
          <w:szCs w:val="24"/>
        </w:rPr>
        <w:tab/>
      </w:r>
      <w:r w:rsidRPr="006A6062">
        <w:rPr>
          <w:szCs w:val="24"/>
        </w:rPr>
        <w:tab/>
      </w:r>
      <w:r w:rsidRPr="006A6062">
        <w:rPr>
          <w:szCs w:val="24"/>
        </w:rPr>
        <w:tab/>
        <w:t>- 40 bodů,</w:t>
      </w:r>
    </w:p>
    <w:p w:rsidR="00A072BB" w:rsidRPr="006A6062" w:rsidRDefault="00A072BB">
      <w:pPr>
        <w:pStyle w:val="ListParagraph"/>
        <w:numPr>
          <w:ilvl w:val="0"/>
          <w:numId w:val="66"/>
        </w:numPr>
        <w:rPr>
          <w:b/>
          <w:szCs w:val="24"/>
        </w:rPr>
      </w:pPr>
      <w:r w:rsidRPr="006A6062">
        <w:rPr>
          <w:szCs w:val="24"/>
        </w:rPr>
        <w:t>neomluvený pozdní příchod z dovolenky</w:t>
      </w:r>
      <w:r w:rsidRPr="006A6062">
        <w:rPr>
          <w:szCs w:val="24"/>
        </w:rPr>
        <w:tab/>
      </w:r>
      <w:r w:rsidRPr="006A6062">
        <w:rPr>
          <w:szCs w:val="24"/>
        </w:rPr>
        <w:tab/>
      </w:r>
      <w:r w:rsidRPr="006A6062">
        <w:rPr>
          <w:szCs w:val="24"/>
        </w:rPr>
        <w:tab/>
        <w:t>- 3 body/ hodina,</w:t>
      </w:r>
    </w:p>
    <w:p w:rsidR="00A072BB" w:rsidRPr="006A6062" w:rsidRDefault="00A072BB">
      <w:pPr>
        <w:pStyle w:val="ListParagraph"/>
        <w:numPr>
          <w:ilvl w:val="0"/>
          <w:numId w:val="66"/>
        </w:numPr>
        <w:rPr>
          <w:b/>
          <w:szCs w:val="24"/>
        </w:rPr>
      </w:pPr>
      <w:r w:rsidRPr="006A6062">
        <w:rPr>
          <w:szCs w:val="24"/>
        </w:rPr>
        <w:t>neomluvený pozdní příchod z vycházky</w:t>
      </w:r>
      <w:r w:rsidRPr="006A6062">
        <w:rPr>
          <w:szCs w:val="24"/>
        </w:rPr>
        <w:tab/>
      </w:r>
      <w:r w:rsidRPr="006A6062">
        <w:rPr>
          <w:szCs w:val="24"/>
        </w:rPr>
        <w:tab/>
      </w:r>
      <w:r w:rsidRPr="006A6062">
        <w:rPr>
          <w:szCs w:val="24"/>
        </w:rPr>
        <w:tab/>
        <w:t>- 4 body/hodin.</w:t>
      </w:r>
    </w:p>
    <w:p w:rsidR="00A072BB" w:rsidRPr="006A6062" w:rsidRDefault="00A072BB">
      <w:pPr>
        <w:pStyle w:val="ListParagraph"/>
        <w:numPr>
          <w:ilvl w:val="0"/>
          <w:numId w:val="55"/>
        </w:numPr>
        <w:rPr>
          <w:szCs w:val="24"/>
        </w:rPr>
      </w:pPr>
      <w:r w:rsidRPr="006A6062">
        <w:rPr>
          <w:szCs w:val="24"/>
        </w:rPr>
        <w:t>Maximální počet udělených plusových bodů (nebyla-li udělena výjimka ředitelem ústavu) za jeden týden je + 25 bodů.</w:t>
      </w:r>
    </w:p>
    <w:p w:rsidR="00A072BB" w:rsidRPr="006A6062" w:rsidRDefault="00A072BB">
      <w:pPr>
        <w:pStyle w:val="ListParagraph"/>
        <w:numPr>
          <w:ilvl w:val="0"/>
          <w:numId w:val="55"/>
        </w:numPr>
        <w:rPr>
          <w:szCs w:val="24"/>
        </w:rPr>
      </w:pPr>
      <w:r w:rsidRPr="006A6062">
        <w:rPr>
          <w:szCs w:val="24"/>
        </w:rPr>
        <w:t>Maximální počet udělených mínusových bodů za jeden týden je - 45 bodů.</w:t>
      </w:r>
    </w:p>
    <w:p w:rsidR="00A072BB" w:rsidRPr="006A6062" w:rsidRDefault="00A072BB">
      <w:pPr>
        <w:pStyle w:val="ListParagraph"/>
        <w:numPr>
          <w:ilvl w:val="0"/>
          <w:numId w:val="55"/>
        </w:numPr>
        <w:rPr>
          <w:szCs w:val="24"/>
        </w:rPr>
      </w:pPr>
      <w:r w:rsidRPr="006A6062">
        <w:rPr>
          <w:szCs w:val="24"/>
        </w:rPr>
        <w:t>Ředitel školského zařízení může opatřením ve výchově prominout část, popřípadě všechny mínusové body.</w:t>
      </w:r>
    </w:p>
    <w:p w:rsidR="00A072BB" w:rsidRPr="006A6062" w:rsidRDefault="00A072BB">
      <w:pPr>
        <w:pStyle w:val="ListParagraph"/>
        <w:numPr>
          <w:ilvl w:val="0"/>
          <w:numId w:val="55"/>
        </w:numPr>
        <w:rPr>
          <w:szCs w:val="24"/>
        </w:rPr>
      </w:pPr>
      <w:r w:rsidRPr="006A6062">
        <w:rPr>
          <w:szCs w:val="24"/>
        </w:rPr>
        <w:t>Denní i týdenní hodnocení je zaznamenáno na hodnotící arch, který je uložen u kmenového vychovatele ve spisové dokumentaci.</w:t>
      </w:r>
    </w:p>
    <w:p w:rsidR="00A072BB" w:rsidRPr="006A6062" w:rsidRDefault="00A072BB">
      <w:pPr>
        <w:pStyle w:val="ListParagraph"/>
        <w:numPr>
          <w:ilvl w:val="0"/>
          <w:numId w:val="55"/>
        </w:numPr>
        <w:rPr>
          <w:b/>
          <w:szCs w:val="24"/>
        </w:rPr>
      </w:pPr>
      <w:r w:rsidRPr="006A6062">
        <w:rPr>
          <w:b/>
          <w:szCs w:val="24"/>
        </w:rPr>
        <w:t>Výhody:</w:t>
      </w:r>
    </w:p>
    <w:p w:rsidR="00A072BB" w:rsidRPr="006A6062" w:rsidRDefault="00A072BB">
      <w:pPr>
        <w:pStyle w:val="ListParagraph"/>
        <w:numPr>
          <w:ilvl w:val="0"/>
          <w:numId w:val="67"/>
        </w:numPr>
        <w:rPr>
          <w:b/>
          <w:szCs w:val="24"/>
        </w:rPr>
      </w:pPr>
      <w:r w:rsidRPr="006A6062">
        <w:rPr>
          <w:szCs w:val="24"/>
        </w:rPr>
        <w:t>Klient hodnocený v 1. a 2. výchovné skupině má prodlouženou večerku v pátek a sobotu do 23.00hod.</w:t>
      </w:r>
    </w:p>
    <w:p w:rsidR="00A072BB" w:rsidRPr="006A6062" w:rsidRDefault="00A072BB">
      <w:pPr>
        <w:pStyle w:val="ListParagraph"/>
        <w:numPr>
          <w:ilvl w:val="0"/>
          <w:numId w:val="67"/>
        </w:numPr>
        <w:rPr>
          <w:b/>
          <w:szCs w:val="24"/>
        </w:rPr>
      </w:pPr>
      <w:r w:rsidRPr="006A6062">
        <w:rPr>
          <w:szCs w:val="24"/>
        </w:rPr>
        <w:t>Klient hodnocený 6x po sobě bez přerušení 1. výchovnou skupinou má nárok na mimořádné samostatné vycházky ve středu od 15</w:t>
      </w:r>
      <w:r>
        <w:rPr>
          <w:szCs w:val="24"/>
        </w:rPr>
        <w:t>.</w:t>
      </w:r>
      <w:r w:rsidRPr="006A6062">
        <w:rPr>
          <w:szCs w:val="24"/>
        </w:rPr>
        <w:t xml:space="preserve">00 do </w:t>
      </w:r>
      <w:smartTag w:uri="urn:schemas-microsoft-com:office:smarttags" w:element="metricconverter">
        <w:smartTagPr>
          <w:attr w:name="ProductID" w:val="18.00 a"/>
        </w:smartTagPr>
        <w:r w:rsidRPr="006A6062">
          <w:rPr>
            <w:szCs w:val="24"/>
          </w:rPr>
          <w:t>18</w:t>
        </w:r>
        <w:r>
          <w:rPr>
            <w:szCs w:val="24"/>
          </w:rPr>
          <w:t>.</w:t>
        </w:r>
        <w:r w:rsidRPr="006A6062">
          <w:rPr>
            <w:szCs w:val="24"/>
          </w:rPr>
          <w:t>00 a</w:t>
        </w:r>
      </w:smartTag>
      <w:r w:rsidRPr="006A6062">
        <w:rPr>
          <w:szCs w:val="24"/>
        </w:rPr>
        <w:t xml:space="preserve"> v sobotu od 14,00 do 18,00.</w:t>
      </w:r>
    </w:p>
    <w:p w:rsidR="00A072BB" w:rsidRPr="006A6062" w:rsidRDefault="00A072BB">
      <w:pPr>
        <w:pStyle w:val="ListParagraph"/>
        <w:numPr>
          <w:ilvl w:val="0"/>
          <w:numId w:val="67"/>
        </w:numPr>
        <w:rPr>
          <w:b/>
          <w:szCs w:val="24"/>
        </w:rPr>
      </w:pPr>
      <w:r w:rsidRPr="006A6062">
        <w:rPr>
          <w:szCs w:val="24"/>
        </w:rPr>
        <w:t>Klienti hodnocení 1. skupinou jsou přednostně vybírány do atraktivních činností (návštěva kulturního či sportovního zařízení apod.)</w:t>
      </w:r>
    </w:p>
    <w:p w:rsidR="00A072BB" w:rsidRPr="006A6062" w:rsidRDefault="00A072BB">
      <w:pPr>
        <w:pStyle w:val="ListParagraph"/>
        <w:numPr>
          <w:ilvl w:val="0"/>
          <w:numId w:val="55"/>
        </w:numPr>
        <w:rPr>
          <w:b/>
          <w:szCs w:val="24"/>
        </w:rPr>
      </w:pPr>
      <w:r w:rsidRPr="006A6062">
        <w:rPr>
          <w:b/>
          <w:szCs w:val="24"/>
        </w:rPr>
        <w:t>Omezení:</w:t>
      </w:r>
    </w:p>
    <w:p w:rsidR="00A072BB" w:rsidRPr="006A6062" w:rsidRDefault="00A072BB">
      <w:pPr>
        <w:pStyle w:val="ListParagraph"/>
        <w:numPr>
          <w:ilvl w:val="0"/>
          <w:numId w:val="68"/>
        </w:numPr>
        <w:rPr>
          <w:b/>
          <w:szCs w:val="24"/>
        </w:rPr>
      </w:pPr>
      <w:r w:rsidRPr="006A6062">
        <w:rPr>
          <w:szCs w:val="24"/>
        </w:rPr>
        <w:t xml:space="preserve">Klient hodnocený ve </w:t>
      </w:r>
      <w:smartTag w:uri="urn:schemas-microsoft-com:office:smarttags" w:element="metricconverter">
        <w:smartTagPr>
          <w:attr w:name="ProductID" w:val="2. a"/>
        </w:smartTagPr>
        <w:r w:rsidRPr="006A6062">
          <w:rPr>
            <w:szCs w:val="24"/>
          </w:rPr>
          <w:t>2. a</w:t>
        </w:r>
      </w:smartTag>
      <w:r w:rsidRPr="006A6062">
        <w:rPr>
          <w:szCs w:val="24"/>
        </w:rPr>
        <w:t xml:space="preserve"> 3. výchovné skupině má snížené kapesné viz. Kapitola Kapesné.</w:t>
      </w:r>
    </w:p>
    <w:p w:rsidR="00A072BB" w:rsidRPr="007D0284" w:rsidRDefault="00A072BB" w:rsidP="00375E55">
      <w:pPr>
        <w:pStyle w:val="ListParagraph"/>
        <w:numPr>
          <w:ilvl w:val="0"/>
          <w:numId w:val="68"/>
        </w:numPr>
        <w:rPr>
          <w:b/>
          <w:szCs w:val="24"/>
        </w:rPr>
      </w:pPr>
      <w:r w:rsidRPr="006A6062">
        <w:rPr>
          <w:szCs w:val="24"/>
        </w:rPr>
        <w:t>Dítěti je umožněna samostatná vycházka v neděli od 13</w:t>
      </w:r>
      <w:r>
        <w:rPr>
          <w:szCs w:val="24"/>
        </w:rPr>
        <w:t>.</w:t>
      </w:r>
      <w:r w:rsidRPr="006A6062">
        <w:rPr>
          <w:szCs w:val="24"/>
        </w:rPr>
        <w:t>00 do 18</w:t>
      </w:r>
      <w:r>
        <w:rPr>
          <w:szCs w:val="24"/>
        </w:rPr>
        <w:t>.</w:t>
      </w:r>
      <w:r w:rsidRPr="006A6062">
        <w:rPr>
          <w:szCs w:val="24"/>
        </w:rPr>
        <w:t xml:space="preserve">00hod, nebyl-li mu opatřením ve výchově udělen zákaz trávení volného času mimo školské zařízení. </w:t>
      </w:r>
    </w:p>
    <w:p w:rsidR="00A072BB" w:rsidRDefault="00A072BB" w:rsidP="007D0284">
      <w:pPr>
        <w:pStyle w:val="ListParagraph"/>
        <w:rPr>
          <w:szCs w:val="24"/>
        </w:rPr>
      </w:pPr>
    </w:p>
    <w:p w:rsidR="00A072BB" w:rsidRDefault="00A072BB" w:rsidP="007D0284">
      <w:pPr>
        <w:pStyle w:val="Heading2"/>
        <w:numPr>
          <w:ilvl w:val="1"/>
          <w:numId w:val="119"/>
        </w:numPr>
      </w:pPr>
      <w:bookmarkStart w:id="33" w:name="_Toc150432279"/>
      <w:r>
        <w:t>Opatření ve výchově</w:t>
      </w:r>
      <w:bookmarkEnd w:id="33"/>
    </w:p>
    <w:p w:rsidR="00A072BB" w:rsidRDefault="00A072BB" w:rsidP="007556D5">
      <w:r>
        <w:t>Opatření ve výchově (zákaz trávení volného času mimo výchovné zařízení) může být uloženo dítěti nebo nezaopatřené osobě za porušení povinností dítěte/nezaopatřené osoby stanovených Zákonem č. 109/2002 Sb., o výkonu ústavní výchovy nebo ochranné výchovy ve školských zařízeních a o preventivně výchovné péči ve školských zařízeních a o změně dalších zákonů.</w:t>
      </w:r>
    </w:p>
    <w:p w:rsidR="00A072BB" w:rsidRPr="00364C69" w:rsidRDefault="00A072BB" w:rsidP="007556D5">
      <w:pPr>
        <w:rPr>
          <w:b/>
          <w:bCs/>
        </w:rPr>
      </w:pPr>
      <w:r>
        <w:t>Základní povinnosti dětí a nezaopatřených osob, za jejichž porušení může být uloženo opatření ve výchově, jsou vyjmenovány ve Vnitřním řádu VÚ Terešov (</w:t>
      </w:r>
      <w:r>
        <w:rPr>
          <w:b/>
          <w:bCs/>
        </w:rPr>
        <w:t xml:space="preserve">5.2. Povinnosti dětí, </w:t>
      </w:r>
      <w:r w:rsidRPr="0017687D">
        <w:rPr>
          <w:b/>
          <w:bCs/>
        </w:rPr>
        <w:t>5.3. Práva a povinnosti nezaopatřených osob</w:t>
      </w:r>
      <w:r>
        <w:t>).</w:t>
      </w:r>
    </w:p>
    <w:p w:rsidR="00A072BB" w:rsidRDefault="00A072BB" w:rsidP="007556D5">
      <w:r>
        <w:t>Opatření ve výchově může být dítěti nebo nezaopatřené osobě uloženo na maximální dobu čtrnácti dnů, a to i opakovaně.</w:t>
      </w:r>
    </w:p>
    <w:p w:rsidR="00A072BB" w:rsidRPr="007D0284" w:rsidRDefault="00A072BB" w:rsidP="007556D5"/>
    <w:p w:rsidR="00A072BB" w:rsidRPr="006A6062" w:rsidRDefault="00A072BB">
      <w:pPr>
        <w:pStyle w:val="Heading2"/>
        <w:numPr>
          <w:ilvl w:val="1"/>
          <w:numId w:val="58"/>
        </w:numPr>
      </w:pPr>
      <w:bookmarkStart w:id="34" w:name="_Toc150432280"/>
      <w:r w:rsidRPr="006A6062">
        <w:t>Kapesné, osobní dary a věcná pomoc</w:t>
      </w:r>
      <w:bookmarkEnd w:id="34"/>
    </w:p>
    <w:p w:rsidR="00A072BB" w:rsidRPr="006A6062" w:rsidRDefault="00A072BB" w:rsidP="00296F0E"/>
    <w:p w:rsidR="00A072BB" w:rsidRPr="006A6062" w:rsidRDefault="00A072BB">
      <w:pPr>
        <w:pStyle w:val="ListParagraph"/>
        <w:numPr>
          <w:ilvl w:val="0"/>
          <w:numId w:val="59"/>
        </w:numPr>
      </w:pPr>
      <w:r w:rsidRPr="006A6062">
        <w:t>Dětem a nezaopatřeným zletilým osobám, kterým zařízení poskytuje plné přímé zaopatření, náleží kapesné.</w:t>
      </w:r>
    </w:p>
    <w:p w:rsidR="00A072BB" w:rsidRPr="006A6062" w:rsidRDefault="00A072BB">
      <w:pPr>
        <w:pStyle w:val="ListParagraph"/>
        <w:numPr>
          <w:ilvl w:val="0"/>
          <w:numId w:val="59"/>
        </w:numPr>
      </w:pPr>
      <w:r w:rsidRPr="006A6062">
        <w:t>Výše kapesného za kalendářní měsíc činí:</w:t>
      </w:r>
    </w:p>
    <w:p w:rsidR="00A072BB" w:rsidRPr="006A6062" w:rsidRDefault="00A072BB">
      <w:pPr>
        <w:pStyle w:val="ListParagraph"/>
        <w:numPr>
          <w:ilvl w:val="0"/>
          <w:numId w:val="60"/>
        </w:numPr>
      </w:pPr>
      <w:r w:rsidRPr="006A6062">
        <w:t>200,- až 300,- Kč, jde-li o dítě od 10 do 15 let věku,</w:t>
      </w:r>
    </w:p>
    <w:p w:rsidR="00A072BB" w:rsidRPr="006A6062" w:rsidRDefault="00A072BB">
      <w:pPr>
        <w:pStyle w:val="ListParagraph"/>
        <w:numPr>
          <w:ilvl w:val="0"/>
          <w:numId w:val="60"/>
        </w:numPr>
      </w:pPr>
      <w:r w:rsidRPr="006A6062">
        <w:t>300,- až 450,- Kč, jde-li o dítě od 15 do 18 let nebo nezaopatřenou osobu.</w:t>
      </w:r>
    </w:p>
    <w:p w:rsidR="00A072BB" w:rsidRPr="006A6062" w:rsidRDefault="00A072BB">
      <w:pPr>
        <w:pStyle w:val="ListParagraph"/>
        <w:numPr>
          <w:ilvl w:val="0"/>
          <w:numId w:val="61"/>
        </w:numPr>
      </w:pPr>
      <w:r w:rsidRPr="006A6062">
        <w:t>Maximální výše kapesného je poskytována klientům, kteří mají dobré studijní výsledky, dodržují vnitřní řád, mají pořádek ve věcech osobní potřeby, pomáhají ostatním, účastní se školních i mimoškolních aktivit.</w:t>
      </w:r>
    </w:p>
    <w:p w:rsidR="00A072BB" w:rsidRPr="006A6062" w:rsidRDefault="00A072BB">
      <w:pPr>
        <w:pStyle w:val="ListParagraph"/>
        <w:numPr>
          <w:ilvl w:val="0"/>
          <w:numId w:val="61"/>
        </w:numPr>
      </w:pPr>
      <w:r w:rsidRPr="006A6062">
        <w:t>V případě porušování povinností vyplývajících z vnitřního řádu, nevhodného chování aj. je kapesné upraveno dle hodnotícího systému na základě tzv. výchovných skupin:</w:t>
      </w:r>
    </w:p>
    <w:p w:rsidR="00A072BB" w:rsidRPr="006A6062" w:rsidRDefault="00A072BB" w:rsidP="00FD48FF">
      <w:r w:rsidRPr="006A6062">
        <w:t xml:space="preserve">            kapesné klientů do 15 let podle výchovných skupin:</w:t>
      </w:r>
    </w:p>
    <w:p w:rsidR="00A072BB" w:rsidRPr="006A6062" w:rsidRDefault="00A072BB" w:rsidP="00FD48FF">
      <w:pPr>
        <w:ind w:firstLine="708"/>
        <w:rPr>
          <w:szCs w:val="24"/>
        </w:rPr>
      </w:pPr>
      <w:r w:rsidRPr="006A6062">
        <w:rPr>
          <w:szCs w:val="24"/>
        </w:rPr>
        <w:t>a.</w:t>
      </w:r>
      <w:r>
        <w:rPr>
          <w:szCs w:val="24"/>
        </w:rPr>
        <w:t>za dny hodnocené dle ústavního řádu</w:t>
      </w:r>
    </w:p>
    <w:p w:rsidR="00A072BB" w:rsidRPr="006A6062" w:rsidRDefault="00A072BB" w:rsidP="00FD48FF">
      <w:pPr>
        <w:rPr>
          <w:b/>
          <w:szCs w:val="24"/>
        </w:rPr>
      </w:pPr>
      <w:r w:rsidRPr="006A6062">
        <w:rPr>
          <w:szCs w:val="24"/>
        </w:rPr>
        <w:t xml:space="preserve">     </w:t>
      </w:r>
      <w:r w:rsidRPr="006A6062">
        <w:rPr>
          <w:b/>
          <w:szCs w:val="24"/>
        </w:rPr>
        <w:t>1. výchovnou</w:t>
      </w:r>
      <w:r>
        <w:rPr>
          <w:b/>
          <w:szCs w:val="24"/>
        </w:rPr>
        <w:t xml:space="preserve"> skupinu,   se vypočítává </w:t>
      </w:r>
      <w:r w:rsidRPr="006A6062">
        <w:rPr>
          <w:b/>
          <w:szCs w:val="24"/>
        </w:rPr>
        <w:t xml:space="preserve">kapesné z měsíční částky </w:t>
      </w:r>
      <w:r w:rsidRPr="006A6062">
        <w:rPr>
          <w:szCs w:val="24"/>
        </w:rPr>
        <w:t xml:space="preserve">      </w:t>
      </w:r>
      <w:r>
        <w:rPr>
          <w:szCs w:val="24"/>
        </w:rPr>
        <w:tab/>
      </w:r>
      <w:r w:rsidRPr="006A6062">
        <w:rPr>
          <w:szCs w:val="24"/>
        </w:rPr>
        <w:t xml:space="preserve">= </w:t>
      </w:r>
      <w:r w:rsidRPr="006A6062">
        <w:rPr>
          <w:b/>
          <w:szCs w:val="24"/>
        </w:rPr>
        <w:t>300,- Kč</w:t>
      </w:r>
    </w:p>
    <w:p w:rsidR="00A072BB" w:rsidRPr="006A6062" w:rsidRDefault="00A072BB" w:rsidP="00FD48FF">
      <w:pPr>
        <w:ind w:firstLine="708"/>
        <w:rPr>
          <w:szCs w:val="24"/>
        </w:rPr>
      </w:pPr>
      <w:r w:rsidRPr="006A6062">
        <w:rPr>
          <w:szCs w:val="24"/>
        </w:rPr>
        <w:t xml:space="preserve">b. </w:t>
      </w:r>
      <w:r>
        <w:rPr>
          <w:szCs w:val="24"/>
        </w:rPr>
        <w:t>za dny hodnocené dle ústavního řádu</w:t>
      </w:r>
    </w:p>
    <w:p w:rsidR="00A072BB" w:rsidRPr="006A6062" w:rsidRDefault="00A072BB" w:rsidP="00FD48FF">
      <w:pPr>
        <w:rPr>
          <w:b/>
          <w:szCs w:val="24"/>
        </w:rPr>
      </w:pPr>
      <w:r w:rsidRPr="006A6062">
        <w:rPr>
          <w:szCs w:val="24"/>
        </w:rPr>
        <w:t xml:space="preserve">     </w:t>
      </w:r>
      <w:r w:rsidRPr="006A6062">
        <w:rPr>
          <w:b/>
          <w:szCs w:val="24"/>
        </w:rPr>
        <w:t>2. výchovnou</w:t>
      </w:r>
      <w:r>
        <w:rPr>
          <w:b/>
          <w:szCs w:val="24"/>
        </w:rPr>
        <w:t xml:space="preserve"> skupinu, se vypočítává </w:t>
      </w:r>
      <w:r w:rsidRPr="006A6062">
        <w:rPr>
          <w:b/>
          <w:szCs w:val="24"/>
        </w:rPr>
        <w:t xml:space="preserve">kapesné z měsíční částky         </w:t>
      </w:r>
      <w:r>
        <w:rPr>
          <w:b/>
          <w:szCs w:val="24"/>
        </w:rPr>
        <w:tab/>
      </w:r>
      <w:r w:rsidRPr="006A6062">
        <w:rPr>
          <w:szCs w:val="24"/>
        </w:rPr>
        <w:t xml:space="preserve">= </w:t>
      </w:r>
      <w:r w:rsidRPr="00166D9D">
        <w:rPr>
          <w:b/>
          <w:szCs w:val="24"/>
        </w:rPr>
        <w:t>250</w:t>
      </w:r>
      <w:r w:rsidRPr="006A6062">
        <w:rPr>
          <w:b/>
          <w:szCs w:val="24"/>
        </w:rPr>
        <w:t xml:space="preserve">,- Kč  </w:t>
      </w:r>
    </w:p>
    <w:p w:rsidR="00A072BB" w:rsidRPr="006A6062" w:rsidRDefault="00A072BB" w:rsidP="00FD48FF">
      <w:pPr>
        <w:ind w:firstLine="708"/>
        <w:rPr>
          <w:szCs w:val="24"/>
        </w:rPr>
      </w:pPr>
      <w:r w:rsidRPr="006A6062">
        <w:rPr>
          <w:szCs w:val="24"/>
        </w:rPr>
        <w:t xml:space="preserve">c. </w:t>
      </w:r>
      <w:r>
        <w:rPr>
          <w:szCs w:val="24"/>
        </w:rPr>
        <w:t>za dny hodnocené dle ústavního řádu</w:t>
      </w:r>
    </w:p>
    <w:p w:rsidR="00A072BB" w:rsidRPr="006A6062" w:rsidRDefault="00A072BB" w:rsidP="00FD48FF">
      <w:pPr>
        <w:pStyle w:val="ListParagraph"/>
        <w:ind w:left="0"/>
      </w:pPr>
      <w:r w:rsidRPr="006A6062">
        <w:rPr>
          <w:b/>
          <w:szCs w:val="24"/>
        </w:rPr>
        <w:t xml:space="preserve">     3. výchovnou sku</w:t>
      </w:r>
      <w:r>
        <w:rPr>
          <w:b/>
          <w:szCs w:val="24"/>
        </w:rPr>
        <w:t xml:space="preserve">pinu, se vypočítává </w:t>
      </w:r>
      <w:r w:rsidRPr="006A6062">
        <w:rPr>
          <w:b/>
          <w:szCs w:val="24"/>
        </w:rPr>
        <w:t xml:space="preserve">kapesné z měsíční částky </w:t>
      </w:r>
      <w:r w:rsidRPr="006A6062">
        <w:rPr>
          <w:szCs w:val="24"/>
        </w:rPr>
        <w:t xml:space="preserve">       </w:t>
      </w:r>
      <w:r>
        <w:rPr>
          <w:szCs w:val="24"/>
        </w:rPr>
        <w:tab/>
        <w:t xml:space="preserve"> </w:t>
      </w:r>
      <w:r w:rsidRPr="006A6062">
        <w:rPr>
          <w:szCs w:val="24"/>
        </w:rPr>
        <w:t xml:space="preserve">= </w:t>
      </w:r>
      <w:r w:rsidRPr="006A6062">
        <w:rPr>
          <w:b/>
          <w:szCs w:val="24"/>
        </w:rPr>
        <w:t xml:space="preserve">200,- Kč </w:t>
      </w:r>
    </w:p>
    <w:p w:rsidR="00A072BB" w:rsidRPr="006A6062" w:rsidRDefault="00A072BB" w:rsidP="00FD48FF">
      <w:pPr>
        <w:pStyle w:val="ListParagraph"/>
      </w:pPr>
      <w:r w:rsidRPr="006A6062">
        <w:t>kapesné klientů a nezaopatřených zletilých od 15 let výše:</w:t>
      </w:r>
    </w:p>
    <w:p w:rsidR="00A072BB" w:rsidRPr="006A6062" w:rsidRDefault="00A072BB" w:rsidP="00FD48FF">
      <w:pPr>
        <w:rPr>
          <w:b/>
          <w:szCs w:val="24"/>
        </w:rPr>
      </w:pPr>
      <w:r w:rsidRPr="006A6062">
        <w:rPr>
          <w:b/>
          <w:szCs w:val="24"/>
        </w:rPr>
        <w:t xml:space="preserve">           </w:t>
      </w:r>
      <w:r>
        <w:rPr>
          <w:b/>
          <w:szCs w:val="24"/>
        </w:rPr>
        <w:t xml:space="preserve"> </w:t>
      </w:r>
      <w:r w:rsidRPr="006A6062">
        <w:rPr>
          <w:szCs w:val="24"/>
        </w:rPr>
        <w:t xml:space="preserve">a. </w:t>
      </w:r>
      <w:r>
        <w:rPr>
          <w:szCs w:val="24"/>
        </w:rPr>
        <w:t>za dny hodnocené dle ústavního řádu</w:t>
      </w:r>
    </w:p>
    <w:p w:rsidR="00A072BB" w:rsidRPr="006A6062" w:rsidRDefault="00A072BB" w:rsidP="00FD48FF">
      <w:pPr>
        <w:rPr>
          <w:b/>
          <w:szCs w:val="24"/>
        </w:rPr>
      </w:pPr>
      <w:r w:rsidRPr="006A6062">
        <w:rPr>
          <w:b/>
          <w:szCs w:val="24"/>
        </w:rPr>
        <w:t xml:space="preserve">     1. výchovnou s</w:t>
      </w:r>
      <w:r>
        <w:rPr>
          <w:b/>
          <w:szCs w:val="24"/>
        </w:rPr>
        <w:t xml:space="preserve">kupinu,  se vypočítává </w:t>
      </w:r>
      <w:r w:rsidRPr="006A6062">
        <w:rPr>
          <w:b/>
          <w:szCs w:val="24"/>
        </w:rPr>
        <w:t xml:space="preserve">kapesné z měsíční částky </w:t>
      </w:r>
      <w:r w:rsidRPr="006A6062">
        <w:rPr>
          <w:szCs w:val="24"/>
        </w:rPr>
        <w:t xml:space="preserve">      </w:t>
      </w:r>
      <w:r>
        <w:rPr>
          <w:szCs w:val="24"/>
        </w:rPr>
        <w:tab/>
      </w:r>
      <w:r w:rsidRPr="006A6062">
        <w:rPr>
          <w:szCs w:val="24"/>
        </w:rPr>
        <w:t xml:space="preserve">= </w:t>
      </w:r>
      <w:r w:rsidRPr="006A6062">
        <w:rPr>
          <w:b/>
          <w:szCs w:val="24"/>
        </w:rPr>
        <w:t>450,- Kč</w:t>
      </w:r>
    </w:p>
    <w:p w:rsidR="00A072BB" w:rsidRPr="006A6062" w:rsidRDefault="00A072BB" w:rsidP="00FD48FF">
      <w:pPr>
        <w:ind w:firstLine="708"/>
        <w:rPr>
          <w:szCs w:val="24"/>
        </w:rPr>
      </w:pPr>
      <w:r w:rsidRPr="006A6062">
        <w:rPr>
          <w:szCs w:val="24"/>
        </w:rPr>
        <w:t xml:space="preserve">b. </w:t>
      </w:r>
      <w:r>
        <w:rPr>
          <w:szCs w:val="24"/>
        </w:rPr>
        <w:t>za dny hodnocené dle ústavního řádu</w:t>
      </w:r>
    </w:p>
    <w:p w:rsidR="00A072BB" w:rsidRPr="006A6062" w:rsidRDefault="00A072BB" w:rsidP="00FD48FF">
      <w:pPr>
        <w:rPr>
          <w:b/>
          <w:szCs w:val="24"/>
        </w:rPr>
      </w:pPr>
      <w:r w:rsidRPr="006A6062">
        <w:rPr>
          <w:szCs w:val="24"/>
        </w:rPr>
        <w:t xml:space="preserve">     </w:t>
      </w:r>
      <w:r w:rsidRPr="006A6062">
        <w:rPr>
          <w:b/>
          <w:szCs w:val="24"/>
        </w:rPr>
        <w:t>2. výchovnou</w:t>
      </w:r>
      <w:r>
        <w:rPr>
          <w:b/>
          <w:szCs w:val="24"/>
        </w:rPr>
        <w:t xml:space="preserve"> skupinu, se vypočítává </w:t>
      </w:r>
      <w:r w:rsidRPr="006A6062">
        <w:rPr>
          <w:b/>
          <w:szCs w:val="24"/>
        </w:rPr>
        <w:t xml:space="preserve">kapesné z měsíční částky         </w:t>
      </w:r>
      <w:r>
        <w:rPr>
          <w:b/>
          <w:szCs w:val="24"/>
        </w:rPr>
        <w:tab/>
      </w:r>
      <w:r w:rsidRPr="006A6062">
        <w:rPr>
          <w:szCs w:val="24"/>
        </w:rPr>
        <w:t xml:space="preserve">= </w:t>
      </w:r>
      <w:r w:rsidRPr="00166D9D">
        <w:rPr>
          <w:b/>
          <w:szCs w:val="24"/>
        </w:rPr>
        <w:t>40</w:t>
      </w:r>
      <w:r w:rsidRPr="006A6062">
        <w:rPr>
          <w:b/>
          <w:szCs w:val="24"/>
        </w:rPr>
        <w:t xml:space="preserve">0,- Kč  </w:t>
      </w:r>
    </w:p>
    <w:p w:rsidR="00A072BB" w:rsidRPr="006A6062" w:rsidRDefault="00A072BB" w:rsidP="00FD48FF">
      <w:pPr>
        <w:ind w:firstLine="708"/>
        <w:rPr>
          <w:szCs w:val="24"/>
        </w:rPr>
      </w:pPr>
      <w:r w:rsidRPr="006A6062">
        <w:rPr>
          <w:szCs w:val="24"/>
        </w:rPr>
        <w:t>c.</w:t>
      </w:r>
      <w:r>
        <w:rPr>
          <w:szCs w:val="24"/>
        </w:rPr>
        <w:t>za dny hodnocené dle ústavního řádu</w:t>
      </w:r>
      <w:r w:rsidRPr="006A6062">
        <w:rPr>
          <w:szCs w:val="24"/>
        </w:rPr>
        <w:t xml:space="preserve"> </w:t>
      </w:r>
    </w:p>
    <w:p w:rsidR="00A072BB" w:rsidRPr="006A6062" w:rsidRDefault="00A072BB" w:rsidP="00FD48FF">
      <w:pPr>
        <w:pStyle w:val="ListParagraph"/>
        <w:ind w:left="0"/>
      </w:pPr>
      <w:r w:rsidRPr="006A6062">
        <w:rPr>
          <w:b/>
          <w:szCs w:val="24"/>
        </w:rPr>
        <w:t xml:space="preserve">     3. výchovnou skupinu, se vypočít</w:t>
      </w:r>
      <w:r>
        <w:rPr>
          <w:b/>
          <w:szCs w:val="24"/>
        </w:rPr>
        <w:t xml:space="preserve">ává </w:t>
      </w:r>
      <w:r w:rsidRPr="006A6062">
        <w:rPr>
          <w:b/>
          <w:szCs w:val="24"/>
        </w:rPr>
        <w:t xml:space="preserve">kapesné z měsíční částky </w:t>
      </w:r>
      <w:r w:rsidRPr="006A6062">
        <w:rPr>
          <w:szCs w:val="24"/>
        </w:rPr>
        <w:t xml:space="preserve">        </w:t>
      </w:r>
      <w:r>
        <w:rPr>
          <w:szCs w:val="24"/>
        </w:rPr>
        <w:tab/>
      </w:r>
      <w:r w:rsidRPr="006A6062">
        <w:rPr>
          <w:szCs w:val="24"/>
        </w:rPr>
        <w:t xml:space="preserve">= </w:t>
      </w:r>
      <w:r w:rsidRPr="006A6062">
        <w:rPr>
          <w:b/>
          <w:szCs w:val="24"/>
        </w:rPr>
        <w:t xml:space="preserve">300,- Kč </w:t>
      </w:r>
    </w:p>
    <w:p w:rsidR="00A072BB" w:rsidRPr="006A6062" w:rsidRDefault="00A072BB" w:rsidP="00FD48FF">
      <w:pPr>
        <w:pStyle w:val="ListParagraph"/>
      </w:pPr>
    </w:p>
    <w:p w:rsidR="00A072BB" w:rsidRPr="006A6062" w:rsidRDefault="00A072BB">
      <w:pPr>
        <w:pStyle w:val="ListParagraph"/>
        <w:numPr>
          <w:ilvl w:val="0"/>
          <w:numId w:val="63"/>
        </w:numPr>
      </w:pPr>
      <w:r w:rsidRPr="006A6062">
        <w:t>V případě nepovoleného pobytu klienta mimo zařízení (útěk) nebo povoleného pobytu klienta mimo zařízení s</w:t>
      </w:r>
      <w:r>
        <w:t>e kapesné krátí (</w:t>
      </w:r>
      <w:r w:rsidRPr="006A6062">
        <w:t>za každý den nepřítomnosti klienta v zařízení). Výsledná částka se zaokrouhluje na celé desetikoruny směrem nahoru.</w:t>
      </w:r>
    </w:p>
    <w:p w:rsidR="00A072BB" w:rsidRPr="00A22716" w:rsidRDefault="00A072BB">
      <w:pPr>
        <w:pStyle w:val="ListParagraph"/>
        <w:numPr>
          <w:ilvl w:val="0"/>
          <w:numId w:val="63"/>
        </w:numPr>
      </w:pPr>
      <w:r w:rsidRPr="00A22716">
        <w:t>Kapesné je vydáváno v</w:t>
      </w:r>
      <w:r>
        <w:t xml:space="preserve"> měsíčních </w:t>
      </w:r>
      <w:r w:rsidRPr="00A22716">
        <w:t xml:space="preserve"> cyklec</w:t>
      </w:r>
      <w:r>
        <w:t>h, vyplácená nejpozději do osmého dne v měsíci. Klient si může ve výjimečných případech požádat o zálohu.</w:t>
      </w:r>
    </w:p>
    <w:p w:rsidR="00A072BB" w:rsidRPr="00A22716" w:rsidRDefault="00A072BB">
      <w:pPr>
        <w:pStyle w:val="ListParagraph"/>
        <w:numPr>
          <w:ilvl w:val="0"/>
          <w:numId w:val="63"/>
        </w:numPr>
      </w:pPr>
      <w:r w:rsidRPr="00A22716">
        <w:t>K narozeninám, jiným obvyklým příležitostem a k úspěšnému ukončení studia je klientovi poskytován osobní dar formou peněžitého příspěvku.</w:t>
      </w:r>
    </w:p>
    <w:p w:rsidR="00A072BB" w:rsidRPr="00A22716" w:rsidRDefault="00A072BB">
      <w:pPr>
        <w:pStyle w:val="ListParagraph"/>
        <w:numPr>
          <w:ilvl w:val="0"/>
          <w:numId w:val="63"/>
        </w:numPr>
      </w:pPr>
      <w:r w:rsidRPr="00A22716">
        <w:t>Hodnota osobního daru činí nejvýše:</w:t>
      </w:r>
    </w:p>
    <w:p w:rsidR="00A072BB" w:rsidRPr="00A22716" w:rsidRDefault="00A072BB">
      <w:pPr>
        <w:pStyle w:val="ListParagraph"/>
        <w:numPr>
          <w:ilvl w:val="0"/>
          <w:numId w:val="69"/>
        </w:numPr>
      </w:pPr>
      <w:r w:rsidRPr="00A22716">
        <w:t>2 140,-Kč, jde-li o dítě ve věku do 15 let,</w:t>
      </w:r>
    </w:p>
    <w:p w:rsidR="00A072BB" w:rsidRPr="00A22716" w:rsidRDefault="00A072BB">
      <w:pPr>
        <w:pStyle w:val="ListParagraph"/>
        <w:numPr>
          <w:ilvl w:val="0"/>
          <w:numId w:val="69"/>
        </w:numPr>
      </w:pPr>
      <w:r w:rsidRPr="00A22716">
        <w:t>2 450,-Kč, jde-li o dítě starší 15 let nebo nezaopatřenou osobu.</w:t>
      </w:r>
    </w:p>
    <w:p w:rsidR="00A072BB" w:rsidRPr="00A24FAD" w:rsidRDefault="00A072BB" w:rsidP="00A22716">
      <w:pPr>
        <w:pStyle w:val="ListParagraph"/>
        <w:numPr>
          <w:ilvl w:val="0"/>
          <w:numId w:val="70"/>
        </w:numPr>
        <w:rPr>
          <w:highlight w:val="yellow"/>
        </w:rPr>
      </w:pPr>
      <w:r w:rsidRPr="00A37F12">
        <w:t>Výši</w:t>
      </w:r>
      <w:r w:rsidRPr="00A22716">
        <w:t xml:space="preserve"> daru určuje ředitel zařízení nebo zástupce ředitele na základě písemného návrhu pedagogických pracovníků. Při určení výše daru se zohledňují školní výsledky a významné mimoškolní úspěchy</w:t>
      </w:r>
    </w:p>
    <w:p w:rsidR="00A072BB" w:rsidRPr="00A22716" w:rsidRDefault="00A072BB">
      <w:pPr>
        <w:pStyle w:val="ListParagraph"/>
        <w:numPr>
          <w:ilvl w:val="0"/>
          <w:numId w:val="71"/>
        </w:numPr>
      </w:pPr>
      <w:r w:rsidRPr="00A22716">
        <w:t>Klientovi, kterému byl pobyt v zařízení ukončen z důvodu dosažení zletilosti nebo po dosažení devatenácti let, došlo-li k prodloužení ústavní výchovy, se poskytuje věcná pomoc nebo může být poskytnut jednorázový finanční příspěvek. Hodnota věcné pomoci nebo finančního příspěvku činí maximálně 25 000,-Kč.</w:t>
      </w:r>
    </w:p>
    <w:p w:rsidR="00A072BB" w:rsidRPr="00A22716" w:rsidRDefault="00A072BB">
      <w:pPr>
        <w:pStyle w:val="ListParagraph"/>
        <w:numPr>
          <w:ilvl w:val="0"/>
          <w:numId w:val="71"/>
        </w:numPr>
      </w:pPr>
      <w:r w:rsidRPr="00A22716">
        <w:t>O výši jednorázového příspěvku nebo věcné pomoci rozhoduje ředitel zařízení nebo zástupce ředitele.</w:t>
      </w:r>
    </w:p>
    <w:p w:rsidR="00A072BB" w:rsidRDefault="00A072BB">
      <w:pPr>
        <w:pStyle w:val="ListParagraph"/>
        <w:numPr>
          <w:ilvl w:val="0"/>
          <w:numId w:val="71"/>
        </w:numPr>
      </w:pPr>
      <w:r w:rsidRPr="00A22716">
        <w:t>Kapesné, osobní dary a věcnou pomoc po schválení vyplácí referent majetkové správy. Klient stvrzuje převzetí finanční částky svým podpisem. Doklady o převzetí jsou uloženy u referenta majetkové správy.</w:t>
      </w:r>
    </w:p>
    <w:p w:rsidR="00A072BB" w:rsidRPr="00A22716" w:rsidRDefault="00A072BB" w:rsidP="0017687D">
      <w:pPr>
        <w:pStyle w:val="ListParagraph"/>
        <w:ind w:left="0"/>
      </w:pPr>
    </w:p>
    <w:p w:rsidR="00A072BB" w:rsidRPr="00A22716" w:rsidRDefault="00A072BB">
      <w:pPr>
        <w:pStyle w:val="Heading2"/>
        <w:numPr>
          <w:ilvl w:val="1"/>
          <w:numId w:val="72"/>
        </w:numPr>
      </w:pPr>
      <w:bookmarkStart w:id="35" w:name="_Toc150432281"/>
      <w:r w:rsidRPr="00A22716">
        <w:t>Organizace dne (pracovní dny)</w:t>
      </w:r>
      <w:bookmarkEnd w:id="35"/>
    </w:p>
    <w:p w:rsidR="00A072BB" w:rsidRPr="00C22290" w:rsidRDefault="00A072BB" w:rsidP="00375E55">
      <w:pPr>
        <w:rPr>
          <w:szCs w:val="24"/>
          <w:highlight w:val="yellow"/>
        </w:rPr>
      </w:pP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93"/>
        <w:gridCol w:w="2387"/>
        <w:gridCol w:w="6850"/>
      </w:tblGrid>
      <w:tr w:rsidR="00A072BB" w:rsidRPr="00C22290" w:rsidTr="006B3D4C">
        <w:tc>
          <w:tcPr>
            <w:tcW w:w="193" w:type="dxa"/>
            <w:tcBorders>
              <w:top w:val="double" w:sz="4" w:space="0" w:color="auto"/>
              <w:left w:val="double" w:sz="4" w:space="0" w:color="auto"/>
              <w:right w:val="nil"/>
            </w:tcBorders>
          </w:tcPr>
          <w:p w:rsidR="00A072BB" w:rsidRPr="00C22290" w:rsidRDefault="00A072BB" w:rsidP="006B3D4C">
            <w:pPr>
              <w:rPr>
                <w:b/>
                <w:bCs/>
                <w:i/>
                <w:color w:val="000000"/>
                <w:szCs w:val="24"/>
                <w:highlight w:val="yellow"/>
              </w:rPr>
            </w:pPr>
          </w:p>
        </w:tc>
        <w:tc>
          <w:tcPr>
            <w:tcW w:w="2387" w:type="dxa"/>
            <w:tcBorders>
              <w:top w:val="double" w:sz="4" w:space="0" w:color="auto"/>
              <w:left w:val="nil"/>
            </w:tcBorders>
          </w:tcPr>
          <w:p w:rsidR="00A072BB" w:rsidRPr="00C22290" w:rsidRDefault="00A072BB" w:rsidP="006B3D4C">
            <w:pPr>
              <w:rPr>
                <w:b/>
                <w:i/>
                <w:iCs/>
                <w:color w:val="000000"/>
                <w:szCs w:val="24"/>
                <w:highlight w:val="yellow"/>
              </w:rPr>
            </w:pPr>
            <w:r w:rsidRPr="00A22716">
              <w:rPr>
                <w:b/>
                <w:i/>
                <w:color w:val="000000"/>
                <w:szCs w:val="24"/>
              </w:rPr>
              <w:t>Pracovní den</w:t>
            </w:r>
          </w:p>
        </w:tc>
        <w:tc>
          <w:tcPr>
            <w:tcW w:w="6850" w:type="dxa"/>
            <w:tcBorders>
              <w:top w:val="double" w:sz="4" w:space="0" w:color="auto"/>
              <w:right w:val="double" w:sz="4" w:space="0" w:color="auto"/>
            </w:tcBorders>
          </w:tcPr>
          <w:p w:rsidR="00A072BB" w:rsidRPr="00A22716" w:rsidRDefault="00A072BB" w:rsidP="006B3D4C">
            <w:pPr>
              <w:rPr>
                <w:b/>
                <w:bCs/>
                <w:i/>
                <w:color w:val="000000"/>
                <w:szCs w:val="24"/>
              </w:rPr>
            </w:pPr>
            <w:r w:rsidRPr="00A22716">
              <w:rPr>
                <w:b/>
                <w:bCs/>
                <w:i/>
                <w:color w:val="000000"/>
                <w:szCs w:val="24"/>
              </w:rPr>
              <w:t>Činnosti</w:t>
            </w:r>
          </w:p>
        </w:tc>
      </w:tr>
      <w:tr w:rsidR="00A072BB" w:rsidRPr="00C22290" w:rsidTr="006B3D4C">
        <w:tc>
          <w:tcPr>
            <w:tcW w:w="193" w:type="dxa"/>
            <w:tcBorders>
              <w:left w:val="double" w:sz="4" w:space="0" w:color="auto"/>
              <w:right w:val="nil"/>
            </w:tcBorders>
          </w:tcPr>
          <w:p w:rsidR="00A072BB" w:rsidRPr="00A00D60" w:rsidRDefault="00A072BB" w:rsidP="006B3D4C">
            <w:pPr>
              <w:pStyle w:val="Heading1"/>
              <w:rPr>
                <w:sz w:val="28"/>
                <w:highlight w:val="yellow"/>
              </w:rPr>
            </w:pPr>
          </w:p>
        </w:tc>
        <w:tc>
          <w:tcPr>
            <w:tcW w:w="2387" w:type="dxa"/>
            <w:tcBorders>
              <w:left w:val="nil"/>
            </w:tcBorders>
          </w:tcPr>
          <w:p w:rsidR="00A072BB" w:rsidRPr="00A22716" w:rsidRDefault="00A072BB" w:rsidP="006B3D4C">
            <w:pPr>
              <w:rPr>
                <w:b/>
                <w:bCs/>
                <w:i/>
                <w:szCs w:val="24"/>
              </w:rPr>
            </w:pPr>
            <w:r w:rsidRPr="00A22716">
              <w:rPr>
                <w:b/>
                <w:bCs/>
                <w:i/>
                <w:szCs w:val="24"/>
              </w:rPr>
              <w:t>06:00 - 06:45</w:t>
            </w:r>
          </w:p>
        </w:tc>
        <w:tc>
          <w:tcPr>
            <w:tcW w:w="6850" w:type="dxa"/>
            <w:tcBorders>
              <w:right w:val="double" w:sz="4" w:space="0" w:color="auto"/>
            </w:tcBorders>
          </w:tcPr>
          <w:p w:rsidR="00A072BB" w:rsidRPr="00A22716" w:rsidRDefault="00A072BB" w:rsidP="006B3D4C">
            <w:pPr>
              <w:rPr>
                <w:i/>
                <w:szCs w:val="24"/>
              </w:rPr>
            </w:pPr>
            <w:r w:rsidRPr="00A22716">
              <w:rPr>
                <w:i/>
                <w:szCs w:val="24"/>
              </w:rPr>
              <w:t>Budíček dle školního rozvrhu, hygiena, úklid ložnic, kontrola úklidu, kontrola zdravotního stavu klientů, případně ošetření dětí.</w:t>
            </w:r>
          </w:p>
        </w:tc>
      </w:tr>
      <w:tr w:rsidR="00A072BB" w:rsidRPr="00C22290" w:rsidTr="006B3D4C">
        <w:tc>
          <w:tcPr>
            <w:tcW w:w="193" w:type="dxa"/>
            <w:tcBorders>
              <w:left w:val="double" w:sz="4" w:space="0" w:color="auto"/>
              <w:right w:val="nil"/>
            </w:tcBorders>
          </w:tcPr>
          <w:p w:rsidR="00A072BB" w:rsidRPr="00C22290" w:rsidRDefault="00A072BB" w:rsidP="006B3D4C">
            <w:pPr>
              <w:rPr>
                <w:i/>
                <w:color w:val="000000"/>
                <w:szCs w:val="24"/>
                <w:highlight w:val="yellow"/>
              </w:rPr>
            </w:pPr>
          </w:p>
        </w:tc>
        <w:tc>
          <w:tcPr>
            <w:tcW w:w="2387" w:type="dxa"/>
            <w:tcBorders>
              <w:left w:val="nil"/>
            </w:tcBorders>
          </w:tcPr>
          <w:p w:rsidR="00A072BB" w:rsidRPr="00A22716" w:rsidRDefault="00A072BB" w:rsidP="006B3D4C">
            <w:pPr>
              <w:rPr>
                <w:b/>
                <w:bCs/>
                <w:i/>
                <w:szCs w:val="24"/>
              </w:rPr>
            </w:pPr>
            <w:r w:rsidRPr="00A22716">
              <w:rPr>
                <w:b/>
                <w:bCs/>
                <w:i/>
                <w:szCs w:val="24"/>
              </w:rPr>
              <w:t>07:00 - 07:40</w:t>
            </w:r>
          </w:p>
        </w:tc>
        <w:tc>
          <w:tcPr>
            <w:tcW w:w="6850" w:type="dxa"/>
            <w:tcBorders>
              <w:right w:val="double" w:sz="4" w:space="0" w:color="auto"/>
            </w:tcBorders>
          </w:tcPr>
          <w:p w:rsidR="00A072BB" w:rsidRPr="00A22716" w:rsidRDefault="00A072BB" w:rsidP="006B3D4C">
            <w:pPr>
              <w:rPr>
                <w:i/>
                <w:szCs w:val="24"/>
              </w:rPr>
            </w:pPr>
            <w:r w:rsidRPr="00A22716">
              <w:rPr>
                <w:i/>
                <w:szCs w:val="24"/>
              </w:rPr>
              <w:t>Snídaně, úklid společných prostorů, přestávka, příprava na vyučování</w:t>
            </w:r>
          </w:p>
        </w:tc>
      </w:tr>
      <w:tr w:rsidR="00A072BB" w:rsidRPr="00C22290" w:rsidTr="006B3D4C">
        <w:tc>
          <w:tcPr>
            <w:tcW w:w="193" w:type="dxa"/>
            <w:tcBorders>
              <w:left w:val="double" w:sz="4" w:space="0" w:color="auto"/>
              <w:right w:val="nil"/>
            </w:tcBorders>
          </w:tcPr>
          <w:p w:rsidR="00A072BB" w:rsidRPr="00A00D60" w:rsidRDefault="00A072BB" w:rsidP="006B3D4C">
            <w:pPr>
              <w:pStyle w:val="Heading1"/>
              <w:rPr>
                <w:sz w:val="28"/>
                <w:highlight w:val="yellow"/>
              </w:rPr>
            </w:pPr>
          </w:p>
        </w:tc>
        <w:tc>
          <w:tcPr>
            <w:tcW w:w="2387" w:type="dxa"/>
            <w:tcBorders>
              <w:left w:val="nil"/>
            </w:tcBorders>
          </w:tcPr>
          <w:p w:rsidR="00A072BB" w:rsidRPr="00A22716" w:rsidRDefault="00A072BB" w:rsidP="006B3D4C">
            <w:pPr>
              <w:rPr>
                <w:b/>
                <w:bCs/>
                <w:i/>
                <w:szCs w:val="24"/>
              </w:rPr>
            </w:pPr>
            <w:r w:rsidRPr="00A22716">
              <w:rPr>
                <w:b/>
                <w:bCs/>
                <w:i/>
                <w:szCs w:val="24"/>
              </w:rPr>
              <w:t xml:space="preserve">07:40 </w:t>
            </w:r>
          </w:p>
        </w:tc>
        <w:tc>
          <w:tcPr>
            <w:tcW w:w="6850" w:type="dxa"/>
            <w:tcBorders>
              <w:right w:val="double" w:sz="4" w:space="0" w:color="auto"/>
            </w:tcBorders>
          </w:tcPr>
          <w:p w:rsidR="00A072BB" w:rsidRPr="00A22716" w:rsidRDefault="00A072BB" w:rsidP="006B3D4C">
            <w:pPr>
              <w:rPr>
                <w:i/>
                <w:szCs w:val="24"/>
              </w:rPr>
            </w:pPr>
            <w:r w:rsidRPr="00A22716">
              <w:rPr>
                <w:i/>
                <w:szCs w:val="24"/>
              </w:rPr>
              <w:t>Předání dětí vyučujícím</w:t>
            </w:r>
          </w:p>
        </w:tc>
      </w:tr>
      <w:tr w:rsidR="00A072BB" w:rsidRPr="00C22290" w:rsidTr="006B3D4C">
        <w:tc>
          <w:tcPr>
            <w:tcW w:w="193" w:type="dxa"/>
            <w:tcBorders>
              <w:left w:val="double" w:sz="4" w:space="0" w:color="auto"/>
              <w:right w:val="nil"/>
            </w:tcBorders>
          </w:tcPr>
          <w:p w:rsidR="00A072BB" w:rsidRPr="00C22290" w:rsidRDefault="00A072BB" w:rsidP="006B3D4C">
            <w:pPr>
              <w:rPr>
                <w:i/>
                <w:color w:val="000000"/>
                <w:szCs w:val="24"/>
                <w:highlight w:val="yellow"/>
              </w:rPr>
            </w:pPr>
          </w:p>
        </w:tc>
        <w:tc>
          <w:tcPr>
            <w:tcW w:w="2387" w:type="dxa"/>
            <w:tcBorders>
              <w:left w:val="nil"/>
            </w:tcBorders>
          </w:tcPr>
          <w:p w:rsidR="00A072BB" w:rsidRPr="00A22716" w:rsidRDefault="00A072BB" w:rsidP="006B3D4C">
            <w:pPr>
              <w:rPr>
                <w:b/>
                <w:bCs/>
                <w:i/>
                <w:szCs w:val="24"/>
              </w:rPr>
            </w:pPr>
            <w:r w:rsidRPr="00A22716">
              <w:rPr>
                <w:b/>
                <w:bCs/>
                <w:i/>
                <w:szCs w:val="24"/>
              </w:rPr>
              <w:t>07:50 – 15:00</w:t>
            </w:r>
          </w:p>
        </w:tc>
        <w:tc>
          <w:tcPr>
            <w:tcW w:w="6850" w:type="dxa"/>
            <w:tcBorders>
              <w:right w:val="double" w:sz="4" w:space="0" w:color="auto"/>
            </w:tcBorders>
          </w:tcPr>
          <w:p w:rsidR="00A072BB" w:rsidRPr="00A22716" w:rsidRDefault="00A072BB" w:rsidP="006B3D4C">
            <w:pPr>
              <w:rPr>
                <w:i/>
                <w:szCs w:val="24"/>
              </w:rPr>
            </w:pPr>
            <w:r w:rsidRPr="00A22716">
              <w:rPr>
                <w:i/>
                <w:szCs w:val="24"/>
              </w:rPr>
              <w:t>Školní výuka dle rozvrhu jednotlivých tříd</w:t>
            </w:r>
          </w:p>
        </w:tc>
      </w:tr>
      <w:tr w:rsidR="00A072BB" w:rsidRPr="00C22290" w:rsidTr="006B3D4C">
        <w:tc>
          <w:tcPr>
            <w:tcW w:w="193" w:type="dxa"/>
            <w:tcBorders>
              <w:left w:val="double" w:sz="4" w:space="0" w:color="auto"/>
              <w:right w:val="nil"/>
            </w:tcBorders>
          </w:tcPr>
          <w:p w:rsidR="00A072BB" w:rsidRPr="00A00D60" w:rsidRDefault="00A072BB" w:rsidP="006B3D4C">
            <w:pPr>
              <w:pStyle w:val="Heading1"/>
              <w:rPr>
                <w:sz w:val="28"/>
                <w:highlight w:val="yellow"/>
              </w:rPr>
            </w:pPr>
          </w:p>
        </w:tc>
        <w:tc>
          <w:tcPr>
            <w:tcW w:w="2387" w:type="dxa"/>
            <w:tcBorders>
              <w:left w:val="nil"/>
            </w:tcBorders>
          </w:tcPr>
          <w:p w:rsidR="00A072BB" w:rsidRPr="00A22716" w:rsidRDefault="00A072BB" w:rsidP="006B3D4C">
            <w:pPr>
              <w:rPr>
                <w:b/>
                <w:bCs/>
                <w:i/>
                <w:szCs w:val="24"/>
              </w:rPr>
            </w:pPr>
            <w:r w:rsidRPr="00A22716">
              <w:rPr>
                <w:b/>
                <w:bCs/>
                <w:i/>
                <w:szCs w:val="24"/>
              </w:rPr>
              <w:t>10:25 - 10:45</w:t>
            </w:r>
          </w:p>
        </w:tc>
        <w:tc>
          <w:tcPr>
            <w:tcW w:w="6850" w:type="dxa"/>
            <w:tcBorders>
              <w:right w:val="double" w:sz="4" w:space="0" w:color="auto"/>
            </w:tcBorders>
          </w:tcPr>
          <w:p w:rsidR="00A072BB" w:rsidRPr="00A22716" w:rsidRDefault="00A072BB" w:rsidP="006B3D4C">
            <w:pPr>
              <w:rPr>
                <w:i/>
                <w:szCs w:val="24"/>
              </w:rPr>
            </w:pPr>
            <w:r w:rsidRPr="00A22716">
              <w:rPr>
                <w:i/>
                <w:szCs w:val="24"/>
              </w:rPr>
              <w:t>Dopolední svačina</w:t>
            </w:r>
          </w:p>
        </w:tc>
      </w:tr>
      <w:tr w:rsidR="00A072BB" w:rsidRPr="00C22290" w:rsidTr="006B3D4C">
        <w:tc>
          <w:tcPr>
            <w:tcW w:w="193" w:type="dxa"/>
            <w:tcBorders>
              <w:left w:val="double" w:sz="4" w:space="0" w:color="auto"/>
              <w:right w:val="nil"/>
            </w:tcBorders>
          </w:tcPr>
          <w:p w:rsidR="00A072BB" w:rsidRPr="00A00D60" w:rsidRDefault="00A072BB" w:rsidP="006B3D4C">
            <w:pPr>
              <w:pStyle w:val="Heading1"/>
              <w:rPr>
                <w:sz w:val="28"/>
                <w:highlight w:val="yellow"/>
              </w:rPr>
            </w:pPr>
          </w:p>
        </w:tc>
        <w:tc>
          <w:tcPr>
            <w:tcW w:w="2387" w:type="dxa"/>
            <w:tcBorders>
              <w:left w:val="nil"/>
            </w:tcBorders>
          </w:tcPr>
          <w:p w:rsidR="00A072BB" w:rsidRPr="00A22716" w:rsidRDefault="00A072BB" w:rsidP="006B3D4C">
            <w:pPr>
              <w:rPr>
                <w:b/>
                <w:bCs/>
                <w:i/>
                <w:szCs w:val="24"/>
              </w:rPr>
            </w:pPr>
            <w:r w:rsidRPr="00A22716">
              <w:rPr>
                <w:b/>
                <w:bCs/>
                <w:i/>
                <w:szCs w:val="24"/>
              </w:rPr>
              <w:t>12:15 – 13:45</w:t>
            </w:r>
          </w:p>
        </w:tc>
        <w:tc>
          <w:tcPr>
            <w:tcW w:w="6850" w:type="dxa"/>
            <w:tcBorders>
              <w:right w:val="double" w:sz="4" w:space="0" w:color="auto"/>
            </w:tcBorders>
          </w:tcPr>
          <w:p w:rsidR="00A072BB" w:rsidRPr="00A22716" w:rsidRDefault="00A072BB" w:rsidP="006B3D4C">
            <w:pPr>
              <w:rPr>
                <w:i/>
                <w:szCs w:val="24"/>
              </w:rPr>
            </w:pPr>
            <w:r w:rsidRPr="00A22716">
              <w:rPr>
                <w:i/>
                <w:szCs w:val="24"/>
              </w:rPr>
              <w:t>Oběd dle rozvrhu dětí</w:t>
            </w:r>
          </w:p>
        </w:tc>
      </w:tr>
      <w:tr w:rsidR="00A072BB" w:rsidRPr="00C22290" w:rsidTr="006B3D4C">
        <w:tc>
          <w:tcPr>
            <w:tcW w:w="193" w:type="dxa"/>
            <w:tcBorders>
              <w:left w:val="double" w:sz="4" w:space="0" w:color="auto"/>
              <w:right w:val="nil"/>
            </w:tcBorders>
          </w:tcPr>
          <w:p w:rsidR="00A072BB" w:rsidRPr="00A00D60" w:rsidRDefault="00A072BB" w:rsidP="006B3D4C">
            <w:pPr>
              <w:pStyle w:val="Heading1"/>
              <w:rPr>
                <w:sz w:val="28"/>
                <w:highlight w:val="yellow"/>
              </w:rPr>
            </w:pPr>
          </w:p>
        </w:tc>
        <w:tc>
          <w:tcPr>
            <w:tcW w:w="2387" w:type="dxa"/>
            <w:tcBorders>
              <w:left w:val="nil"/>
            </w:tcBorders>
          </w:tcPr>
          <w:p w:rsidR="00A072BB" w:rsidRPr="00A22716" w:rsidRDefault="00A072BB" w:rsidP="006B3D4C">
            <w:pPr>
              <w:rPr>
                <w:b/>
                <w:bCs/>
                <w:i/>
                <w:szCs w:val="24"/>
              </w:rPr>
            </w:pPr>
            <w:r w:rsidRPr="00A22716">
              <w:rPr>
                <w:b/>
                <w:bCs/>
                <w:i/>
                <w:szCs w:val="24"/>
              </w:rPr>
              <w:t>13:20 – 15:00</w:t>
            </w:r>
          </w:p>
        </w:tc>
        <w:tc>
          <w:tcPr>
            <w:tcW w:w="6850" w:type="dxa"/>
            <w:tcBorders>
              <w:right w:val="double" w:sz="4" w:space="0" w:color="auto"/>
            </w:tcBorders>
          </w:tcPr>
          <w:p w:rsidR="00A072BB" w:rsidRPr="00A22716" w:rsidRDefault="00A072BB" w:rsidP="006B3D4C">
            <w:pPr>
              <w:rPr>
                <w:i/>
                <w:szCs w:val="24"/>
              </w:rPr>
            </w:pPr>
            <w:r w:rsidRPr="00A22716">
              <w:rPr>
                <w:i/>
                <w:szCs w:val="24"/>
              </w:rPr>
              <w:t>Předání žáků vychovatelům dle rozvrhu jednotlivých tříd.</w:t>
            </w:r>
          </w:p>
        </w:tc>
      </w:tr>
      <w:tr w:rsidR="00A072BB" w:rsidRPr="00C22290" w:rsidTr="006B3D4C">
        <w:tc>
          <w:tcPr>
            <w:tcW w:w="193" w:type="dxa"/>
            <w:tcBorders>
              <w:left w:val="double" w:sz="4" w:space="0" w:color="auto"/>
              <w:right w:val="nil"/>
            </w:tcBorders>
          </w:tcPr>
          <w:p w:rsidR="00A072BB" w:rsidRPr="00A00D60" w:rsidRDefault="00A072BB" w:rsidP="006B3D4C">
            <w:pPr>
              <w:pStyle w:val="Heading1"/>
              <w:rPr>
                <w:sz w:val="28"/>
                <w:highlight w:val="yellow"/>
              </w:rPr>
            </w:pPr>
          </w:p>
        </w:tc>
        <w:tc>
          <w:tcPr>
            <w:tcW w:w="2387" w:type="dxa"/>
            <w:tcBorders>
              <w:left w:val="nil"/>
            </w:tcBorders>
          </w:tcPr>
          <w:p w:rsidR="00A072BB" w:rsidRPr="00A22716" w:rsidRDefault="00A072BB" w:rsidP="006B3D4C">
            <w:pPr>
              <w:rPr>
                <w:b/>
                <w:bCs/>
                <w:i/>
                <w:szCs w:val="24"/>
              </w:rPr>
            </w:pPr>
            <w:r w:rsidRPr="00A22716">
              <w:rPr>
                <w:b/>
                <w:bCs/>
                <w:i/>
                <w:szCs w:val="24"/>
              </w:rPr>
              <w:t>15:00 - 18:00</w:t>
            </w:r>
          </w:p>
        </w:tc>
        <w:tc>
          <w:tcPr>
            <w:tcW w:w="6850" w:type="dxa"/>
            <w:tcBorders>
              <w:right w:val="double" w:sz="4" w:space="0" w:color="auto"/>
            </w:tcBorders>
          </w:tcPr>
          <w:p w:rsidR="00A072BB" w:rsidRPr="00A22716" w:rsidRDefault="00A072BB" w:rsidP="006B3D4C">
            <w:pPr>
              <w:rPr>
                <w:i/>
                <w:szCs w:val="24"/>
              </w:rPr>
            </w:pPr>
            <w:r w:rsidRPr="00A22716">
              <w:rPr>
                <w:i/>
                <w:szCs w:val="24"/>
              </w:rPr>
              <w:t>Odpolední řízená volnočasová činnost s vychovatelem</w:t>
            </w:r>
          </w:p>
        </w:tc>
      </w:tr>
      <w:tr w:rsidR="00A072BB" w:rsidRPr="00C22290" w:rsidTr="006B3D4C">
        <w:tc>
          <w:tcPr>
            <w:tcW w:w="193" w:type="dxa"/>
            <w:tcBorders>
              <w:left w:val="double" w:sz="4" w:space="0" w:color="auto"/>
              <w:right w:val="nil"/>
            </w:tcBorders>
          </w:tcPr>
          <w:p w:rsidR="00A072BB" w:rsidRPr="00C22290" w:rsidRDefault="00A072BB" w:rsidP="006B3D4C">
            <w:pPr>
              <w:rPr>
                <w:i/>
                <w:color w:val="000000"/>
                <w:szCs w:val="24"/>
                <w:highlight w:val="yellow"/>
              </w:rPr>
            </w:pPr>
          </w:p>
        </w:tc>
        <w:tc>
          <w:tcPr>
            <w:tcW w:w="2387" w:type="dxa"/>
            <w:tcBorders>
              <w:left w:val="nil"/>
            </w:tcBorders>
          </w:tcPr>
          <w:p w:rsidR="00A072BB" w:rsidRPr="00A22716" w:rsidRDefault="00A072BB" w:rsidP="006B3D4C">
            <w:pPr>
              <w:rPr>
                <w:b/>
                <w:bCs/>
                <w:i/>
                <w:szCs w:val="24"/>
              </w:rPr>
            </w:pPr>
            <w:r w:rsidRPr="00A22716">
              <w:rPr>
                <w:b/>
                <w:bCs/>
                <w:i/>
                <w:szCs w:val="24"/>
              </w:rPr>
              <w:t>18:00 - 18:30</w:t>
            </w:r>
          </w:p>
        </w:tc>
        <w:tc>
          <w:tcPr>
            <w:tcW w:w="6850" w:type="dxa"/>
            <w:tcBorders>
              <w:right w:val="double" w:sz="4" w:space="0" w:color="auto"/>
            </w:tcBorders>
          </w:tcPr>
          <w:p w:rsidR="00A072BB" w:rsidRPr="00A22716" w:rsidRDefault="00A072BB" w:rsidP="006B3D4C">
            <w:pPr>
              <w:rPr>
                <w:i/>
                <w:szCs w:val="24"/>
              </w:rPr>
            </w:pPr>
            <w:r w:rsidRPr="00A22716">
              <w:rPr>
                <w:i/>
                <w:szCs w:val="24"/>
              </w:rPr>
              <w:t>Organizované osobní volno</w:t>
            </w:r>
          </w:p>
        </w:tc>
      </w:tr>
      <w:tr w:rsidR="00A072BB" w:rsidRPr="00C22290" w:rsidTr="006B3D4C">
        <w:tc>
          <w:tcPr>
            <w:tcW w:w="193" w:type="dxa"/>
            <w:tcBorders>
              <w:left w:val="double" w:sz="4" w:space="0" w:color="auto"/>
              <w:right w:val="nil"/>
            </w:tcBorders>
          </w:tcPr>
          <w:p w:rsidR="00A072BB" w:rsidRPr="00A00D60" w:rsidRDefault="00A072BB" w:rsidP="006B3D4C">
            <w:pPr>
              <w:pStyle w:val="Heading1"/>
              <w:rPr>
                <w:sz w:val="28"/>
                <w:highlight w:val="yellow"/>
              </w:rPr>
            </w:pPr>
          </w:p>
        </w:tc>
        <w:tc>
          <w:tcPr>
            <w:tcW w:w="2387" w:type="dxa"/>
            <w:tcBorders>
              <w:left w:val="nil"/>
            </w:tcBorders>
          </w:tcPr>
          <w:p w:rsidR="00A072BB" w:rsidRPr="00A22716" w:rsidRDefault="00A072BB" w:rsidP="006B3D4C">
            <w:pPr>
              <w:rPr>
                <w:b/>
                <w:bCs/>
                <w:i/>
                <w:szCs w:val="24"/>
              </w:rPr>
            </w:pPr>
            <w:r w:rsidRPr="00A22716">
              <w:rPr>
                <w:b/>
                <w:bCs/>
                <w:i/>
                <w:szCs w:val="24"/>
              </w:rPr>
              <w:t>18:30 - 19:00</w:t>
            </w:r>
          </w:p>
        </w:tc>
        <w:tc>
          <w:tcPr>
            <w:tcW w:w="6850" w:type="dxa"/>
            <w:tcBorders>
              <w:right w:val="double" w:sz="4" w:space="0" w:color="auto"/>
            </w:tcBorders>
          </w:tcPr>
          <w:p w:rsidR="00A072BB" w:rsidRPr="00A22716" w:rsidRDefault="00A072BB" w:rsidP="006B3D4C">
            <w:pPr>
              <w:rPr>
                <w:i/>
                <w:szCs w:val="24"/>
              </w:rPr>
            </w:pPr>
            <w:r w:rsidRPr="00A22716">
              <w:rPr>
                <w:i/>
                <w:szCs w:val="24"/>
              </w:rPr>
              <w:t xml:space="preserve">Večeře, přestávka </w:t>
            </w:r>
          </w:p>
        </w:tc>
      </w:tr>
      <w:tr w:rsidR="00A072BB" w:rsidRPr="00C22290" w:rsidTr="006B3D4C">
        <w:tc>
          <w:tcPr>
            <w:tcW w:w="193" w:type="dxa"/>
            <w:tcBorders>
              <w:left w:val="double" w:sz="4" w:space="0" w:color="auto"/>
              <w:right w:val="nil"/>
            </w:tcBorders>
          </w:tcPr>
          <w:p w:rsidR="00A072BB" w:rsidRPr="00C22290" w:rsidRDefault="00A072BB" w:rsidP="006B3D4C">
            <w:pPr>
              <w:rPr>
                <w:i/>
                <w:color w:val="000000"/>
                <w:szCs w:val="24"/>
                <w:highlight w:val="yellow"/>
              </w:rPr>
            </w:pPr>
          </w:p>
        </w:tc>
        <w:tc>
          <w:tcPr>
            <w:tcW w:w="2387" w:type="dxa"/>
            <w:tcBorders>
              <w:left w:val="nil"/>
            </w:tcBorders>
          </w:tcPr>
          <w:p w:rsidR="00A072BB" w:rsidRPr="00A22716" w:rsidRDefault="00A072BB" w:rsidP="006B3D4C">
            <w:pPr>
              <w:rPr>
                <w:b/>
                <w:bCs/>
                <w:i/>
                <w:szCs w:val="24"/>
              </w:rPr>
            </w:pPr>
            <w:r w:rsidRPr="00A22716">
              <w:rPr>
                <w:b/>
                <w:bCs/>
                <w:i/>
                <w:szCs w:val="24"/>
              </w:rPr>
              <w:t>19:00 – 20:00</w:t>
            </w:r>
          </w:p>
        </w:tc>
        <w:tc>
          <w:tcPr>
            <w:tcW w:w="6850" w:type="dxa"/>
            <w:tcBorders>
              <w:right w:val="double" w:sz="4" w:space="0" w:color="auto"/>
            </w:tcBorders>
          </w:tcPr>
          <w:p w:rsidR="00A072BB" w:rsidRPr="00A22716" w:rsidRDefault="00A072BB" w:rsidP="006B3D4C">
            <w:pPr>
              <w:rPr>
                <w:i/>
                <w:szCs w:val="24"/>
              </w:rPr>
            </w:pPr>
            <w:r w:rsidRPr="00A22716">
              <w:rPr>
                <w:i/>
                <w:szCs w:val="24"/>
              </w:rPr>
              <w:t>Denní hodnocení, převlékání, osobní hygiena, úklid prostorů oddíl, televizní zpravodajství</w:t>
            </w:r>
          </w:p>
        </w:tc>
      </w:tr>
      <w:tr w:rsidR="00A072BB" w:rsidRPr="00C22290" w:rsidTr="006B3D4C">
        <w:tc>
          <w:tcPr>
            <w:tcW w:w="193" w:type="dxa"/>
            <w:tcBorders>
              <w:left w:val="double" w:sz="4" w:space="0" w:color="auto"/>
              <w:right w:val="nil"/>
            </w:tcBorders>
          </w:tcPr>
          <w:p w:rsidR="00A072BB" w:rsidRPr="00C22290" w:rsidRDefault="00A072BB" w:rsidP="006B3D4C">
            <w:pPr>
              <w:rPr>
                <w:b/>
                <w:bCs/>
                <w:i/>
                <w:szCs w:val="24"/>
                <w:highlight w:val="yellow"/>
              </w:rPr>
            </w:pPr>
          </w:p>
        </w:tc>
        <w:tc>
          <w:tcPr>
            <w:tcW w:w="2387" w:type="dxa"/>
            <w:tcBorders>
              <w:left w:val="nil"/>
            </w:tcBorders>
          </w:tcPr>
          <w:p w:rsidR="00A072BB" w:rsidRPr="00A22716" w:rsidRDefault="00A072BB" w:rsidP="006B3D4C">
            <w:pPr>
              <w:rPr>
                <w:b/>
                <w:bCs/>
                <w:i/>
                <w:szCs w:val="24"/>
              </w:rPr>
            </w:pPr>
            <w:r w:rsidRPr="00A22716">
              <w:rPr>
                <w:b/>
                <w:bCs/>
                <w:i/>
                <w:szCs w:val="24"/>
              </w:rPr>
              <w:t>20:00 - 21:30</w:t>
            </w:r>
          </w:p>
        </w:tc>
        <w:tc>
          <w:tcPr>
            <w:tcW w:w="6850" w:type="dxa"/>
            <w:tcBorders>
              <w:right w:val="double" w:sz="4" w:space="0" w:color="auto"/>
            </w:tcBorders>
          </w:tcPr>
          <w:p w:rsidR="00A072BB" w:rsidRPr="00A22716" w:rsidRDefault="00A072BB" w:rsidP="006B3D4C">
            <w:pPr>
              <w:rPr>
                <w:i/>
                <w:szCs w:val="24"/>
              </w:rPr>
            </w:pPr>
            <w:r w:rsidRPr="00A22716">
              <w:rPr>
                <w:i/>
                <w:szCs w:val="24"/>
              </w:rPr>
              <w:t>Večerní komunita s vychovatelem, osobní čas klientů, úklid společných prostor, příprava do školy, soukromý čas</w:t>
            </w:r>
          </w:p>
        </w:tc>
      </w:tr>
      <w:tr w:rsidR="00A072BB" w:rsidRPr="00CD08EF" w:rsidTr="00C22290">
        <w:tc>
          <w:tcPr>
            <w:tcW w:w="193" w:type="dxa"/>
            <w:tcBorders>
              <w:left w:val="double" w:sz="4" w:space="0" w:color="auto"/>
              <w:right w:val="nil"/>
            </w:tcBorders>
          </w:tcPr>
          <w:p w:rsidR="00A072BB" w:rsidRPr="00C22290" w:rsidRDefault="00A072BB" w:rsidP="006B3D4C">
            <w:pPr>
              <w:rPr>
                <w:b/>
                <w:bCs/>
                <w:i/>
                <w:szCs w:val="24"/>
                <w:highlight w:val="yellow"/>
              </w:rPr>
            </w:pPr>
          </w:p>
        </w:tc>
        <w:tc>
          <w:tcPr>
            <w:tcW w:w="2387" w:type="dxa"/>
            <w:tcBorders>
              <w:left w:val="nil"/>
            </w:tcBorders>
          </w:tcPr>
          <w:p w:rsidR="00A072BB" w:rsidRPr="00A22716" w:rsidRDefault="00A072BB" w:rsidP="006B3D4C">
            <w:pPr>
              <w:rPr>
                <w:b/>
                <w:bCs/>
                <w:i/>
                <w:szCs w:val="24"/>
              </w:rPr>
            </w:pPr>
            <w:r w:rsidRPr="00A22716">
              <w:rPr>
                <w:b/>
                <w:bCs/>
                <w:i/>
                <w:szCs w:val="24"/>
              </w:rPr>
              <w:t xml:space="preserve">21:30 </w:t>
            </w:r>
          </w:p>
        </w:tc>
        <w:tc>
          <w:tcPr>
            <w:tcW w:w="6850" w:type="dxa"/>
            <w:tcBorders>
              <w:right w:val="double" w:sz="4" w:space="0" w:color="auto"/>
            </w:tcBorders>
          </w:tcPr>
          <w:p w:rsidR="00A072BB" w:rsidRPr="00A22716" w:rsidRDefault="00A072BB" w:rsidP="006B3D4C">
            <w:pPr>
              <w:rPr>
                <w:i/>
                <w:szCs w:val="24"/>
              </w:rPr>
            </w:pPr>
            <w:r w:rsidRPr="00A22716">
              <w:rPr>
                <w:i/>
                <w:szCs w:val="24"/>
              </w:rPr>
              <w:t xml:space="preserve">Večerka ( </w:t>
            </w:r>
            <w:smartTag w:uri="urn:schemas-microsoft-com:office:smarttags" w:element="metricconverter">
              <w:smartTagPr>
                <w:attr w:name="ProductID" w:val="1. a"/>
              </w:smartTagPr>
              <w:r w:rsidRPr="00A22716">
                <w:rPr>
                  <w:i/>
                  <w:szCs w:val="24"/>
                </w:rPr>
                <w:t>1. a</w:t>
              </w:r>
            </w:smartTag>
            <w:r w:rsidRPr="00A22716">
              <w:rPr>
                <w:i/>
                <w:szCs w:val="24"/>
              </w:rPr>
              <w:t xml:space="preserve"> 2. v. s. ve dnech neděle až čtvrtek  večerka ve 22.00, v pátek 23:00 – 24:00 po skončení TV pořadu)</w:t>
            </w:r>
          </w:p>
        </w:tc>
      </w:tr>
      <w:tr w:rsidR="00A072BB" w:rsidRPr="00CD08EF" w:rsidTr="006B3D4C">
        <w:tc>
          <w:tcPr>
            <w:tcW w:w="193" w:type="dxa"/>
            <w:tcBorders>
              <w:left w:val="double" w:sz="4" w:space="0" w:color="auto"/>
              <w:bottom w:val="double" w:sz="4" w:space="0" w:color="auto"/>
              <w:right w:val="nil"/>
            </w:tcBorders>
          </w:tcPr>
          <w:p w:rsidR="00A072BB" w:rsidRPr="00C22290" w:rsidRDefault="00A072BB" w:rsidP="006B3D4C">
            <w:pPr>
              <w:rPr>
                <w:b/>
                <w:bCs/>
                <w:i/>
                <w:szCs w:val="24"/>
                <w:highlight w:val="yellow"/>
              </w:rPr>
            </w:pPr>
          </w:p>
        </w:tc>
        <w:tc>
          <w:tcPr>
            <w:tcW w:w="2387" w:type="dxa"/>
            <w:tcBorders>
              <w:left w:val="nil"/>
              <w:bottom w:val="double" w:sz="4" w:space="0" w:color="auto"/>
            </w:tcBorders>
          </w:tcPr>
          <w:p w:rsidR="00A072BB" w:rsidRPr="00C22290" w:rsidRDefault="00A072BB" w:rsidP="006B3D4C">
            <w:pPr>
              <w:rPr>
                <w:b/>
                <w:bCs/>
                <w:i/>
                <w:szCs w:val="24"/>
                <w:highlight w:val="yellow"/>
              </w:rPr>
            </w:pPr>
          </w:p>
        </w:tc>
        <w:tc>
          <w:tcPr>
            <w:tcW w:w="6850" w:type="dxa"/>
            <w:tcBorders>
              <w:bottom w:val="double" w:sz="4" w:space="0" w:color="auto"/>
              <w:right w:val="double" w:sz="4" w:space="0" w:color="auto"/>
            </w:tcBorders>
          </w:tcPr>
          <w:p w:rsidR="00A072BB" w:rsidRPr="00C22290" w:rsidRDefault="00A072BB" w:rsidP="006B3D4C">
            <w:pPr>
              <w:rPr>
                <w:i/>
                <w:szCs w:val="24"/>
                <w:highlight w:val="yellow"/>
              </w:rPr>
            </w:pPr>
          </w:p>
        </w:tc>
      </w:tr>
    </w:tbl>
    <w:p w:rsidR="00A072BB" w:rsidRDefault="00A072BB" w:rsidP="00C22290"/>
    <w:p w:rsidR="00A072BB" w:rsidRDefault="00A072BB" w:rsidP="00A22716">
      <w:pPr>
        <w:pStyle w:val="Heading2"/>
      </w:pPr>
    </w:p>
    <w:p w:rsidR="00A072BB" w:rsidRDefault="00A072BB">
      <w:pPr>
        <w:pStyle w:val="Heading2"/>
        <w:numPr>
          <w:ilvl w:val="1"/>
          <w:numId w:val="73"/>
        </w:numPr>
      </w:pPr>
      <w:bookmarkStart w:id="36" w:name="_Toc150432282"/>
      <w:r>
        <w:t>Organizace dne (víkendy, prázdniny, státní svátky)</w:t>
      </w:r>
      <w:bookmarkEnd w:id="36"/>
    </w:p>
    <w:p w:rsidR="00A072BB" w:rsidRDefault="00A072BB" w:rsidP="00C22290"/>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93"/>
        <w:gridCol w:w="2387"/>
        <w:gridCol w:w="6850"/>
      </w:tblGrid>
      <w:tr w:rsidR="00A072BB" w:rsidRPr="00CD08EF" w:rsidTr="006B3D4C">
        <w:tc>
          <w:tcPr>
            <w:tcW w:w="193" w:type="dxa"/>
            <w:tcBorders>
              <w:left w:val="double" w:sz="4" w:space="0" w:color="auto"/>
              <w:right w:val="nil"/>
            </w:tcBorders>
          </w:tcPr>
          <w:p w:rsidR="00A072BB" w:rsidRPr="00CD08EF" w:rsidRDefault="00A072BB" w:rsidP="006B3D4C">
            <w:pPr>
              <w:rPr>
                <w:b/>
                <w:bCs/>
                <w:i/>
                <w:szCs w:val="24"/>
              </w:rPr>
            </w:pPr>
          </w:p>
        </w:tc>
        <w:tc>
          <w:tcPr>
            <w:tcW w:w="2387" w:type="dxa"/>
            <w:tcBorders>
              <w:top w:val="double" w:sz="4" w:space="0" w:color="auto"/>
              <w:left w:val="nil"/>
            </w:tcBorders>
          </w:tcPr>
          <w:p w:rsidR="00A072BB" w:rsidRPr="00CD08EF" w:rsidRDefault="00A072BB" w:rsidP="006B3D4C">
            <w:pPr>
              <w:rPr>
                <w:b/>
                <w:bCs/>
                <w:i/>
                <w:szCs w:val="24"/>
              </w:rPr>
            </w:pPr>
            <w:r w:rsidRPr="00CD08EF">
              <w:rPr>
                <w:b/>
                <w:bCs/>
                <w:i/>
                <w:szCs w:val="24"/>
              </w:rPr>
              <w:t>Dny pracovního volna</w:t>
            </w:r>
          </w:p>
        </w:tc>
        <w:tc>
          <w:tcPr>
            <w:tcW w:w="6850" w:type="dxa"/>
            <w:tcBorders>
              <w:top w:val="double" w:sz="4" w:space="0" w:color="auto"/>
              <w:right w:val="double" w:sz="4" w:space="0" w:color="auto"/>
            </w:tcBorders>
          </w:tcPr>
          <w:p w:rsidR="00A072BB" w:rsidRPr="00CD08EF" w:rsidRDefault="00A072BB" w:rsidP="006B3D4C">
            <w:pPr>
              <w:rPr>
                <w:b/>
                <w:i/>
                <w:szCs w:val="24"/>
              </w:rPr>
            </w:pPr>
            <w:r w:rsidRPr="00CD08EF">
              <w:rPr>
                <w:b/>
                <w:i/>
                <w:szCs w:val="24"/>
              </w:rPr>
              <w:t>Činnosti</w:t>
            </w:r>
          </w:p>
          <w:p w:rsidR="00A072BB" w:rsidRPr="00CD08EF" w:rsidRDefault="00A072BB" w:rsidP="006B3D4C">
            <w:pPr>
              <w:rPr>
                <w:i/>
                <w:szCs w:val="24"/>
              </w:rPr>
            </w:pPr>
          </w:p>
        </w:tc>
      </w:tr>
      <w:tr w:rsidR="00A072BB" w:rsidRPr="00CD08EF" w:rsidTr="006B3D4C">
        <w:tc>
          <w:tcPr>
            <w:tcW w:w="193" w:type="dxa"/>
            <w:tcBorders>
              <w:left w:val="double" w:sz="4" w:space="0" w:color="auto"/>
              <w:right w:val="nil"/>
            </w:tcBorders>
          </w:tcPr>
          <w:p w:rsidR="00A072BB" w:rsidRPr="00CD08EF" w:rsidRDefault="00A072BB" w:rsidP="006B3D4C">
            <w:pPr>
              <w:rPr>
                <w:b/>
                <w:bCs/>
                <w:i/>
                <w:szCs w:val="24"/>
              </w:rPr>
            </w:pPr>
          </w:p>
        </w:tc>
        <w:tc>
          <w:tcPr>
            <w:tcW w:w="2387" w:type="dxa"/>
            <w:tcBorders>
              <w:left w:val="nil"/>
            </w:tcBorders>
          </w:tcPr>
          <w:p w:rsidR="00A072BB" w:rsidRPr="00CD08EF" w:rsidRDefault="00A072BB" w:rsidP="006B3D4C">
            <w:pPr>
              <w:rPr>
                <w:b/>
                <w:bCs/>
                <w:i/>
                <w:szCs w:val="24"/>
              </w:rPr>
            </w:pPr>
            <w:r w:rsidRPr="00CD08EF">
              <w:rPr>
                <w:b/>
                <w:bCs/>
                <w:i/>
                <w:szCs w:val="24"/>
              </w:rPr>
              <w:t>0</w:t>
            </w:r>
            <w:r>
              <w:rPr>
                <w:b/>
                <w:bCs/>
                <w:i/>
                <w:szCs w:val="24"/>
              </w:rPr>
              <w:t>9:00</w:t>
            </w:r>
          </w:p>
        </w:tc>
        <w:tc>
          <w:tcPr>
            <w:tcW w:w="6850" w:type="dxa"/>
            <w:tcBorders>
              <w:right w:val="double" w:sz="4" w:space="0" w:color="auto"/>
            </w:tcBorders>
          </w:tcPr>
          <w:p w:rsidR="00A072BB" w:rsidRPr="00CD08EF" w:rsidRDefault="00A072BB" w:rsidP="006B3D4C">
            <w:pPr>
              <w:rPr>
                <w:i/>
                <w:szCs w:val="24"/>
              </w:rPr>
            </w:pPr>
            <w:r w:rsidRPr="00CD08EF">
              <w:rPr>
                <w:i/>
                <w:szCs w:val="24"/>
              </w:rPr>
              <w:t xml:space="preserve">Budíček </w:t>
            </w:r>
          </w:p>
        </w:tc>
      </w:tr>
      <w:tr w:rsidR="00A072BB" w:rsidRPr="00CD08EF" w:rsidTr="006B3D4C">
        <w:tc>
          <w:tcPr>
            <w:tcW w:w="193" w:type="dxa"/>
            <w:tcBorders>
              <w:left w:val="double" w:sz="4" w:space="0" w:color="auto"/>
              <w:right w:val="nil"/>
            </w:tcBorders>
          </w:tcPr>
          <w:p w:rsidR="00A072BB" w:rsidRPr="00CD08EF" w:rsidRDefault="00A072BB" w:rsidP="006B3D4C">
            <w:pPr>
              <w:rPr>
                <w:b/>
                <w:bCs/>
                <w:i/>
                <w:szCs w:val="24"/>
              </w:rPr>
            </w:pPr>
          </w:p>
        </w:tc>
        <w:tc>
          <w:tcPr>
            <w:tcW w:w="2387" w:type="dxa"/>
            <w:tcBorders>
              <w:left w:val="nil"/>
            </w:tcBorders>
          </w:tcPr>
          <w:p w:rsidR="00A072BB" w:rsidRPr="00CD08EF" w:rsidRDefault="00A072BB" w:rsidP="006B3D4C">
            <w:pPr>
              <w:rPr>
                <w:b/>
                <w:bCs/>
                <w:i/>
                <w:szCs w:val="24"/>
              </w:rPr>
            </w:pPr>
            <w:r w:rsidRPr="00CD08EF">
              <w:rPr>
                <w:b/>
                <w:bCs/>
                <w:i/>
                <w:szCs w:val="24"/>
              </w:rPr>
              <w:t>0</w:t>
            </w:r>
            <w:r>
              <w:rPr>
                <w:b/>
                <w:bCs/>
                <w:i/>
                <w:szCs w:val="24"/>
              </w:rPr>
              <w:t>9:00</w:t>
            </w:r>
            <w:r w:rsidRPr="00CD08EF">
              <w:rPr>
                <w:b/>
                <w:bCs/>
                <w:i/>
                <w:szCs w:val="24"/>
              </w:rPr>
              <w:t xml:space="preserve"> - 09:</w:t>
            </w:r>
            <w:r>
              <w:rPr>
                <w:b/>
                <w:bCs/>
                <w:i/>
                <w:szCs w:val="24"/>
              </w:rPr>
              <w:t>30</w:t>
            </w:r>
          </w:p>
        </w:tc>
        <w:tc>
          <w:tcPr>
            <w:tcW w:w="6850" w:type="dxa"/>
            <w:tcBorders>
              <w:right w:val="double" w:sz="4" w:space="0" w:color="auto"/>
            </w:tcBorders>
          </w:tcPr>
          <w:p w:rsidR="00A072BB" w:rsidRPr="00CD08EF" w:rsidRDefault="00A072BB" w:rsidP="006B3D4C">
            <w:pPr>
              <w:rPr>
                <w:i/>
                <w:szCs w:val="24"/>
              </w:rPr>
            </w:pPr>
            <w:r w:rsidRPr="00CD08EF">
              <w:rPr>
                <w:i/>
                <w:szCs w:val="24"/>
              </w:rPr>
              <w:t xml:space="preserve">Osobní hygiena, úklid prostor, informace o zdravotním stavu, </w:t>
            </w:r>
          </w:p>
        </w:tc>
      </w:tr>
      <w:tr w:rsidR="00A072BB" w:rsidRPr="00CD08EF" w:rsidTr="006B3D4C">
        <w:tc>
          <w:tcPr>
            <w:tcW w:w="193" w:type="dxa"/>
            <w:tcBorders>
              <w:left w:val="double" w:sz="4" w:space="0" w:color="auto"/>
              <w:right w:val="nil"/>
            </w:tcBorders>
          </w:tcPr>
          <w:p w:rsidR="00A072BB" w:rsidRPr="00CD08EF" w:rsidRDefault="00A072BB" w:rsidP="006B3D4C">
            <w:pPr>
              <w:rPr>
                <w:b/>
                <w:bCs/>
                <w:i/>
                <w:szCs w:val="24"/>
              </w:rPr>
            </w:pPr>
          </w:p>
        </w:tc>
        <w:tc>
          <w:tcPr>
            <w:tcW w:w="2387" w:type="dxa"/>
            <w:tcBorders>
              <w:left w:val="nil"/>
            </w:tcBorders>
          </w:tcPr>
          <w:p w:rsidR="00A072BB" w:rsidRPr="00CD08EF" w:rsidRDefault="00A072BB" w:rsidP="006B3D4C">
            <w:pPr>
              <w:rPr>
                <w:b/>
                <w:bCs/>
                <w:i/>
                <w:szCs w:val="24"/>
              </w:rPr>
            </w:pPr>
            <w:r w:rsidRPr="00CD08EF">
              <w:rPr>
                <w:b/>
                <w:bCs/>
                <w:i/>
                <w:szCs w:val="24"/>
              </w:rPr>
              <w:t>09</w:t>
            </w:r>
            <w:r>
              <w:rPr>
                <w:b/>
                <w:bCs/>
                <w:i/>
                <w:szCs w:val="24"/>
              </w:rPr>
              <w:t>:30</w:t>
            </w:r>
            <w:r w:rsidRPr="00CD08EF">
              <w:rPr>
                <w:b/>
                <w:bCs/>
                <w:i/>
                <w:szCs w:val="24"/>
              </w:rPr>
              <w:t xml:space="preserve"> – </w:t>
            </w:r>
            <w:r>
              <w:rPr>
                <w:b/>
                <w:bCs/>
                <w:i/>
                <w:szCs w:val="24"/>
              </w:rPr>
              <w:t>10:00</w:t>
            </w:r>
          </w:p>
        </w:tc>
        <w:tc>
          <w:tcPr>
            <w:tcW w:w="6850" w:type="dxa"/>
            <w:tcBorders>
              <w:right w:val="double" w:sz="4" w:space="0" w:color="auto"/>
            </w:tcBorders>
          </w:tcPr>
          <w:p w:rsidR="00A072BB" w:rsidRPr="00CD08EF" w:rsidRDefault="00A072BB" w:rsidP="006B3D4C">
            <w:pPr>
              <w:rPr>
                <w:i/>
                <w:szCs w:val="24"/>
              </w:rPr>
            </w:pPr>
            <w:r w:rsidRPr="00CD08EF">
              <w:rPr>
                <w:i/>
                <w:szCs w:val="24"/>
              </w:rPr>
              <w:t>Snídaně</w:t>
            </w:r>
          </w:p>
        </w:tc>
      </w:tr>
      <w:tr w:rsidR="00A072BB" w:rsidRPr="00CD08EF" w:rsidTr="006B3D4C">
        <w:tc>
          <w:tcPr>
            <w:tcW w:w="193" w:type="dxa"/>
            <w:tcBorders>
              <w:left w:val="double" w:sz="4" w:space="0" w:color="auto"/>
              <w:right w:val="nil"/>
            </w:tcBorders>
          </w:tcPr>
          <w:p w:rsidR="00A072BB" w:rsidRPr="00CD08EF" w:rsidRDefault="00A072BB" w:rsidP="006B3D4C">
            <w:pPr>
              <w:rPr>
                <w:b/>
                <w:bCs/>
                <w:i/>
                <w:szCs w:val="24"/>
              </w:rPr>
            </w:pPr>
          </w:p>
        </w:tc>
        <w:tc>
          <w:tcPr>
            <w:tcW w:w="2387" w:type="dxa"/>
            <w:tcBorders>
              <w:left w:val="nil"/>
            </w:tcBorders>
          </w:tcPr>
          <w:p w:rsidR="00A072BB" w:rsidRPr="00CD08EF" w:rsidRDefault="00A072BB" w:rsidP="006B3D4C">
            <w:pPr>
              <w:rPr>
                <w:b/>
                <w:bCs/>
                <w:i/>
                <w:szCs w:val="24"/>
              </w:rPr>
            </w:pPr>
            <w:r w:rsidRPr="00CD08EF">
              <w:rPr>
                <w:b/>
                <w:bCs/>
                <w:i/>
                <w:szCs w:val="24"/>
              </w:rPr>
              <w:t>10:</w:t>
            </w:r>
            <w:r>
              <w:rPr>
                <w:b/>
                <w:bCs/>
                <w:i/>
                <w:szCs w:val="24"/>
              </w:rPr>
              <w:t>00</w:t>
            </w:r>
            <w:r w:rsidRPr="00CD08EF">
              <w:rPr>
                <w:b/>
                <w:bCs/>
                <w:i/>
                <w:szCs w:val="24"/>
              </w:rPr>
              <w:t xml:space="preserve"> – 1</w:t>
            </w:r>
            <w:r>
              <w:rPr>
                <w:b/>
                <w:bCs/>
                <w:i/>
                <w:szCs w:val="24"/>
              </w:rPr>
              <w:t>2</w:t>
            </w:r>
            <w:r w:rsidRPr="00CD08EF">
              <w:rPr>
                <w:b/>
                <w:bCs/>
                <w:i/>
                <w:szCs w:val="24"/>
              </w:rPr>
              <w:t xml:space="preserve">:00 </w:t>
            </w:r>
          </w:p>
        </w:tc>
        <w:tc>
          <w:tcPr>
            <w:tcW w:w="6850" w:type="dxa"/>
            <w:tcBorders>
              <w:right w:val="double" w:sz="4" w:space="0" w:color="auto"/>
            </w:tcBorders>
          </w:tcPr>
          <w:p w:rsidR="00A072BB" w:rsidRPr="00CD08EF" w:rsidRDefault="00A072BB" w:rsidP="006B3D4C">
            <w:pPr>
              <w:rPr>
                <w:i/>
                <w:szCs w:val="24"/>
              </w:rPr>
            </w:pPr>
            <w:r w:rsidRPr="00CD08EF">
              <w:rPr>
                <w:i/>
                <w:szCs w:val="24"/>
              </w:rPr>
              <w:t>Dopolední výchovné činnosti</w:t>
            </w:r>
            <w:r>
              <w:rPr>
                <w:i/>
                <w:szCs w:val="24"/>
              </w:rPr>
              <w:t xml:space="preserve"> spíše rekreačního charakteru</w:t>
            </w:r>
          </w:p>
        </w:tc>
      </w:tr>
      <w:tr w:rsidR="00A072BB" w:rsidRPr="00CD08EF" w:rsidTr="006B3D4C">
        <w:tc>
          <w:tcPr>
            <w:tcW w:w="193" w:type="dxa"/>
            <w:tcBorders>
              <w:left w:val="double" w:sz="4" w:space="0" w:color="auto"/>
              <w:right w:val="nil"/>
            </w:tcBorders>
          </w:tcPr>
          <w:p w:rsidR="00A072BB" w:rsidRPr="00CD08EF" w:rsidRDefault="00A072BB" w:rsidP="006B3D4C">
            <w:pPr>
              <w:rPr>
                <w:b/>
                <w:bCs/>
                <w:i/>
                <w:szCs w:val="24"/>
              </w:rPr>
            </w:pPr>
          </w:p>
        </w:tc>
        <w:tc>
          <w:tcPr>
            <w:tcW w:w="2387" w:type="dxa"/>
            <w:tcBorders>
              <w:left w:val="nil"/>
            </w:tcBorders>
          </w:tcPr>
          <w:p w:rsidR="00A072BB" w:rsidRPr="00CD08EF" w:rsidRDefault="00A072BB" w:rsidP="006B3D4C">
            <w:pPr>
              <w:rPr>
                <w:b/>
                <w:bCs/>
                <w:i/>
                <w:szCs w:val="24"/>
              </w:rPr>
            </w:pPr>
            <w:r w:rsidRPr="00CD08EF">
              <w:rPr>
                <w:b/>
                <w:bCs/>
                <w:i/>
                <w:szCs w:val="24"/>
              </w:rPr>
              <w:t>12:00 – 1</w:t>
            </w:r>
            <w:r>
              <w:rPr>
                <w:b/>
                <w:bCs/>
                <w:i/>
                <w:szCs w:val="24"/>
              </w:rPr>
              <w:t>3:0</w:t>
            </w:r>
            <w:r w:rsidRPr="00CD08EF">
              <w:rPr>
                <w:b/>
                <w:bCs/>
                <w:i/>
                <w:szCs w:val="24"/>
              </w:rPr>
              <w:t xml:space="preserve">0 </w:t>
            </w:r>
          </w:p>
        </w:tc>
        <w:tc>
          <w:tcPr>
            <w:tcW w:w="6850" w:type="dxa"/>
            <w:tcBorders>
              <w:right w:val="double" w:sz="4" w:space="0" w:color="auto"/>
            </w:tcBorders>
          </w:tcPr>
          <w:p w:rsidR="00A072BB" w:rsidRPr="00CD08EF" w:rsidRDefault="00A072BB" w:rsidP="006B3D4C">
            <w:pPr>
              <w:rPr>
                <w:i/>
                <w:szCs w:val="24"/>
              </w:rPr>
            </w:pPr>
            <w:r w:rsidRPr="00CD08EF">
              <w:rPr>
                <w:i/>
                <w:szCs w:val="24"/>
              </w:rPr>
              <w:t>Oběd</w:t>
            </w:r>
          </w:p>
        </w:tc>
      </w:tr>
      <w:tr w:rsidR="00A072BB" w:rsidRPr="00CD08EF" w:rsidTr="006B3D4C">
        <w:tc>
          <w:tcPr>
            <w:tcW w:w="193" w:type="dxa"/>
            <w:tcBorders>
              <w:left w:val="double" w:sz="4" w:space="0" w:color="auto"/>
              <w:right w:val="nil"/>
            </w:tcBorders>
          </w:tcPr>
          <w:p w:rsidR="00A072BB" w:rsidRPr="00CD08EF" w:rsidRDefault="00A072BB" w:rsidP="006B3D4C">
            <w:pPr>
              <w:rPr>
                <w:b/>
                <w:bCs/>
                <w:i/>
                <w:szCs w:val="24"/>
              </w:rPr>
            </w:pPr>
          </w:p>
        </w:tc>
        <w:tc>
          <w:tcPr>
            <w:tcW w:w="2387" w:type="dxa"/>
            <w:tcBorders>
              <w:left w:val="nil"/>
            </w:tcBorders>
          </w:tcPr>
          <w:p w:rsidR="00A072BB" w:rsidRPr="00CD08EF" w:rsidRDefault="00A072BB" w:rsidP="006B3D4C">
            <w:pPr>
              <w:rPr>
                <w:b/>
                <w:bCs/>
                <w:i/>
                <w:szCs w:val="24"/>
              </w:rPr>
            </w:pPr>
            <w:r>
              <w:rPr>
                <w:b/>
                <w:bCs/>
                <w:i/>
                <w:szCs w:val="24"/>
              </w:rPr>
              <w:t>13:0</w:t>
            </w:r>
            <w:r w:rsidRPr="00CD08EF">
              <w:rPr>
                <w:b/>
                <w:bCs/>
                <w:i/>
                <w:szCs w:val="24"/>
              </w:rPr>
              <w:t xml:space="preserve">0 – 16:00 </w:t>
            </w:r>
          </w:p>
        </w:tc>
        <w:tc>
          <w:tcPr>
            <w:tcW w:w="6850" w:type="dxa"/>
            <w:tcBorders>
              <w:right w:val="double" w:sz="4" w:space="0" w:color="auto"/>
            </w:tcBorders>
          </w:tcPr>
          <w:p w:rsidR="00A072BB" w:rsidRPr="00CD08EF" w:rsidRDefault="00A072BB" w:rsidP="006B3D4C">
            <w:pPr>
              <w:rPr>
                <w:i/>
                <w:szCs w:val="24"/>
              </w:rPr>
            </w:pPr>
            <w:r w:rsidRPr="00CD08EF">
              <w:rPr>
                <w:i/>
                <w:szCs w:val="24"/>
              </w:rPr>
              <w:t>Odpolední výchovné činnosti</w:t>
            </w:r>
            <w:r>
              <w:rPr>
                <w:i/>
                <w:szCs w:val="24"/>
              </w:rPr>
              <w:t xml:space="preserve">, výlety, sportovní akce, </w:t>
            </w:r>
            <w:r w:rsidRPr="00CD08EF">
              <w:rPr>
                <w:i/>
                <w:szCs w:val="24"/>
              </w:rPr>
              <w:t>samostatné vycházky</w:t>
            </w:r>
          </w:p>
        </w:tc>
      </w:tr>
      <w:tr w:rsidR="00A072BB" w:rsidRPr="00CD08EF" w:rsidTr="006B3D4C">
        <w:tc>
          <w:tcPr>
            <w:tcW w:w="193" w:type="dxa"/>
            <w:tcBorders>
              <w:left w:val="double" w:sz="4" w:space="0" w:color="auto"/>
              <w:right w:val="nil"/>
            </w:tcBorders>
          </w:tcPr>
          <w:p w:rsidR="00A072BB" w:rsidRPr="00CD08EF" w:rsidRDefault="00A072BB" w:rsidP="006B3D4C">
            <w:pPr>
              <w:rPr>
                <w:b/>
                <w:bCs/>
                <w:i/>
                <w:szCs w:val="24"/>
              </w:rPr>
            </w:pPr>
          </w:p>
        </w:tc>
        <w:tc>
          <w:tcPr>
            <w:tcW w:w="2387" w:type="dxa"/>
            <w:tcBorders>
              <w:left w:val="nil"/>
            </w:tcBorders>
          </w:tcPr>
          <w:p w:rsidR="00A072BB" w:rsidRPr="00CD08EF" w:rsidRDefault="00A072BB" w:rsidP="006B3D4C">
            <w:pPr>
              <w:rPr>
                <w:b/>
                <w:bCs/>
                <w:i/>
                <w:szCs w:val="24"/>
              </w:rPr>
            </w:pPr>
            <w:r w:rsidRPr="00CD08EF">
              <w:rPr>
                <w:b/>
                <w:bCs/>
                <w:i/>
                <w:szCs w:val="24"/>
              </w:rPr>
              <w:t>16:00 - 16:30</w:t>
            </w:r>
          </w:p>
        </w:tc>
        <w:tc>
          <w:tcPr>
            <w:tcW w:w="6850" w:type="dxa"/>
            <w:tcBorders>
              <w:right w:val="double" w:sz="4" w:space="0" w:color="auto"/>
            </w:tcBorders>
          </w:tcPr>
          <w:p w:rsidR="00A072BB" w:rsidRPr="00CD08EF" w:rsidRDefault="00A072BB" w:rsidP="006B3D4C">
            <w:pPr>
              <w:rPr>
                <w:i/>
                <w:szCs w:val="24"/>
              </w:rPr>
            </w:pPr>
            <w:r w:rsidRPr="00CD08EF">
              <w:rPr>
                <w:i/>
                <w:szCs w:val="24"/>
              </w:rPr>
              <w:t>Odpolední svačina</w:t>
            </w:r>
          </w:p>
        </w:tc>
      </w:tr>
      <w:tr w:rsidR="00A072BB" w:rsidRPr="00CD08EF" w:rsidTr="006B3D4C">
        <w:tc>
          <w:tcPr>
            <w:tcW w:w="193" w:type="dxa"/>
            <w:tcBorders>
              <w:left w:val="double" w:sz="4" w:space="0" w:color="auto"/>
              <w:right w:val="nil"/>
            </w:tcBorders>
          </w:tcPr>
          <w:p w:rsidR="00A072BB" w:rsidRPr="00CD08EF" w:rsidRDefault="00A072BB" w:rsidP="006B3D4C">
            <w:pPr>
              <w:rPr>
                <w:b/>
                <w:bCs/>
                <w:i/>
                <w:szCs w:val="24"/>
              </w:rPr>
            </w:pPr>
          </w:p>
        </w:tc>
        <w:tc>
          <w:tcPr>
            <w:tcW w:w="2387" w:type="dxa"/>
            <w:tcBorders>
              <w:left w:val="nil"/>
            </w:tcBorders>
          </w:tcPr>
          <w:p w:rsidR="00A072BB" w:rsidRPr="00CD08EF" w:rsidRDefault="00A072BB" w:rsidP="006B3D4C">
            <w:pPr>
              <w:rPr>
                <w:b/>
                <w:bCs/>
                <w:i/>
                <w:szCs w:val="24"/>
              </w:rPr>
            </w:pPr>
            <w:r w:rsidRPr="00CD08EF">
              <w:rPr>
                <w:b/>
                <w:bCs/>
                <w:i/>
                <w:szCs w:val="24"/>
              </w:rPr>
              <w:t>16:30 - 18:00</w:t>
            </w:r>
          </w:p>
        </w:tc>
        <w:tc>
          <w:tcPr>
            <w:tcW w:w="6850" w:type="dxa"/>
            <w:tcBorders>
              <w:right w:val="double" w:sz="4" w:space="0" w:color="auto"/>
            </w:tcBorders>
          </w:tcPr>
          <w:p w:rsidR="00A072BB" w:rsidRPr="00CD08EF" w:rsidRDefault="00A072BB" w:rsidP="006B3D4C">
            <w:pPr>
              <w:rPr>
                <w:i/>
                <w:szCs w:val="24"/>
              </w:rPr>
            </w:pPr>
            <w:r w:rsidRPr="00CD08EF">
              <w:rPr>
                <w:i/>
                <w:szCs w:val="24"/>
              </w:rPr>
              <w:t xml:space="preserve">Odpolední výchovná a zájmová činnost, samostatné vycházky, </w:t>
            </w:r>
            <w:r>
              <w:rPr>
                <w:i/>
                <w:szCs w:val="24"/>
              </w:rPr>
              <w:t>soukromý čas klientů</w:t>
            </w:r>
          </w:p>
        </w:tc>
      </w:tr>
      <w:tr w:rsidR="00A072BB" w:rsidRPr="00CD08EF" w:rsidTr="006B3D4C">
        <w:tc>
          <w:tcPr>
            <w:tcW w:w="193" w:type="dxa"/>
            <w:tcBorders>
              <w:left w:val="double" w:sz="4" w:space="0" w:color="auto"/>
              <w:right w:val="nil"/>
            </w:tcBorders>
          </w:tcPr>
          <w:p w:rsidR="00A072BB" w:rsidRPr="00CD08EF" w:rsidRDefault="00A072BB" w:rsidP="006B3D4C">
            <w:pPr>
              <w:rPr>
                <w:b/>
                <w:bCs/>
                <w:i/>
                <w:szCs w:val="24"/>
              </w:rPr>
            </w:pPr>
          </w:p>
        </w:tc>
        <w:tc>
          <w:tcPr>
            <w:tcW w:w="2387" w:type="dxa"/>
            <w:tcBorders>
              <w:left w:val="nil"/>
            </w:tcBorders>
          </w:tcPr>
          <w:p w:rsidR="00A072BB" w:rsidRPr="00CD08EF" w:rsidRDefault="00A072BB" w:rsidP="006B3D4C">
            <w:pPr>
              <w:rPr>
                <w:b/>
                <w:bCs/>
                <w:i/>
                <w:szCs w:val="24"/>
              </w:rPr>
            </w:pPr>
            <w:r w:rsidRPr="00CD08EF">
              <w:rPr>
                <w:b/>
                <w:bCs/>
                <w:i/>
                <w:szCs w:val="24"/>
              </w:rPr>
              <w:t>18:00 – 18:30</w:t>
            </w:r>
          </w:p>
        </w:tc>
        <w:tc>
          <w:tcPr>
            <w:tcW w:w="6850" w:type="dxa"/>
            <w:tcBorders>
              <w:right w:val="double" w:sz="4" w:space="0" w:color="auto"/>
            </w:tcBorders>
          </w:tcPr>
          <w:p w:rsidR="00A072BB" w:rsidRPr="00CD08EF" w:rsidRDefault="00A072BB" w:rsidP="006B3D4C">
            <w:pPr>
              <w:rPr>
                <w:i/>
                <w:szCs w:val="24"/>
              </w:rPr>
            </w:pPr>
            <w:r>
              <w:rPr>
                <w:i/>
                <w:szCs w:val="24"/>
              </w:rPr>
              <w:t>Večeře</w:t>
            </w:r>
          </w:p>
        </w:tc>
      </w:tr>
      <w:tr w:rsidR="00A072BB" w:rsidRPr="00CD08EF" w:rsidTr="006B3D4C">
        <w:tc>
          <w:tcPr>
            <w:tcW w:w="193" w:type="dxa"/>
            <w:tcBorders>
              <w:left w:val="double" w:sz="4" w:space="0" w:color="auto"/>
              <w:right w:val="nil"/>
            </w:tcBorders>
          </w:tcPr>
          <w:p w:rsidR="00A072BB" w:rsidRPr="00CD08EF" w:rsidRDefault="00A072BB" w:rsidP="006B3D4C">
            <w:pPr>
              <w:rPr>
                <w:b/>
                <w:bCs/>
                <w:i/>
                <w:szCs w:val="24"/>
              </w:rPr>
            </w:pPr>
          </w:p>
        </w:tc>
        <w:tc>
          <w:tcPr>
            <w:tcW w:w="2387" w:type="dxa"/>
            <w:tcBorders>
              <w:left w:val="nil"/>
            </w:tcBorders>
          </w:tcPr>
          <w:p w:rsidR="00A072BB" w:rsidRPr="00CD08EF" w:rsidRDefault="00A072BB" w:rsidP="006B3D4C">
            <w:pPr>
              <w:rPr>
                <w:b/>
                <w:bCs/>
                <w:i/>
                <w:szCs w:val="24"/>
              </w:rPr>
            </w:pPr>
            <w:r w:rsidRPr="00CD08EF">
              <w:rPr>
                <w:b/>
                <w:bCs/>
                <w:i/>
                <w:szCs w:val="24"/>
              </w:rPr>
              <w:t>18:30 – 19:00</w:t>
            </w:r>
          </w:p>
        </w:tc>
        <w:tc>
          <w:tcPr>
            <w:tcW w:w="6850" w:type="dxa"/>
            <w:tcBorders>
              <w:right w:val="double" w:sz="4" w:space="0" w:color="auto"/>
            </w:tcBorders>
          </w:tcPr>
          <w:p w:rsidR="00A072BB" w:rsidRPr="00CD08EF" w:rsidRDefault="00A072BB" w:rsidP="006B3D4C">
            <w:pPr>
              <w:rPr>
                <w:i/>
                <w:szCs w:val="24"/>
              </w:rPr>
            </w:pPr>
            <w:r>
              <w:rPr>
                <w:i/>
                <w:szCs w:val="24"/>
              </w:rPr>
              <w:t>Soukromý čas klientů</w:t>
            </w:r>
          </w:p>
        </w:tc>
      </w:tr>
      <w:tr w:rsidR="00A072BB" w:rsidRPr="00CD08EF" w:rsidTr="006B3D4C">
        <w:tc>
          <w:tcPr>
            <w:tcW w:w="193" w:type="dxa"/>
            <w:tcBorders>
              <w:left w:val="double" w:sz="4" w:space="0" w:color="auto"/>
              <w:right w:val="nil"/>
            </w:tcBorders>
          </w:tcPr>
          <w:p w:rsidR="00A072BB" w:rsidRPr="00CD08EF" w:rsidRDefault="00A072BB" w:rsidP="006B3D4C">
            <w:pPr>
              <w:rPr>
                <w:b/>
                <w:bCs/>
                <w:i/>
                <w:szCs w:val="24"/>
              </w:rPr>
            </w:pPr>
          </w:p>
        </w:tc>
        <w:tc>
          <w:tcPr>
            <w:tcW w:w="2387" w:type="dxa"/>
            <w:tcBorders>
              <w:left w:val="nil"/>
            </w:tcBorders>
          </w:tcPr>
          <w:p w:rsidR="00A072BB" w:rsidRPr="00CD08EF" w:rsidRDefault="00A072BB" w:rsidP="006B3D4C">
            <w:pPr>
              <w:rPr>
                <w:b/>
                <w:bCs/>
                <w:i/>
                <w:szCs w:val="24"/>
              </w:rPr>
            </w:pPr>
            <w:r w:rsidRPr="00CD08EF">
              <w:rPr>
                <w:b/>
                <w:bCs/>
                <w:i/>
                <w:szCs w:val="24"/>
              </w:rPr>
              <w:t>19:00 - 20:00</w:t>
            </w:r>
          </w:p>
          <w:p w:rsidR="00A072BB" w:rsidRPr="00CD08EF" w:rsidRDefault="00A072BB" w:rsidP="006B3D4C">
            <w:pPr>
              <w:rPr>
                <w:szCs w:val="24"/>
              </w:rPr>
            </w:pPr>
          </w:p>
        </w:tc>
        <w:tc>
          <w:tcPr>
            <w:tcW w:w="6850" w:type="dxa"/>
            <w:tcBorders>
              <w:right w:val="double" w:sz="4" w:space="0" w:color="auto"/>
            </w:tcBorders>
          </w:tcPr>
          <w:p w:rsidR="00A072BB" w:rsidRPr="00CD08EF" w:rsidRDefault="00A072BB" w:rsidP="006B3D4C">
            <w:pPr>
              <w:rPr>
                <w:i/>
                <w:szCs w:val="24"/>
              </w:rPr>
            </w:pPr>
            <w:r w:rsidRPr="00CD08EF">
              <w:rPr>
                <w:i/>
                <w:szCs w:val="24"/>
              </w:rPr>
              <w:t xml:space="preserve">Denní hodnocení, převlékání, osobní hygiena, úklid prostorů oddíl, </w:t>
            </w:r>
          </w:p>
          <w:p w:rsidR="00A072BB" w:rsidRPr="00CD08EF" w:rsidRDefault="00A072BB" w:rsidP="006B3D4C">
            <w:pPr>
              <w:rPr>
                <w:i/>
                <w:szCs w:val="24"/>
              </w:rPr>
            </w:pPr>
          </w:p>
        </w:tc>
      </w:tr>
      <w:tr w:rsidR="00A072BB" w:rsidRPr="00CD08EF" w:rsidTr="006B3D4C">
        <w:tc>
          <w:tcPr>
            <w:tcW w:w="193" w:type="dxa"/>
            <w:tcBorders>
              <w:left w:val="double" w:sz="4" w:space="0" w:color="auto"/>
              <w:bottom w:val="double" w:sz="4" w:space="0" w:color="auto"/>
              <w:right w:val="nil"/>
            </w:tcBorders>
          </w:tcPr>
          <w:p w:rsidR="00A072BB" w:rsidRPr="00CD08EF" w:rsidRDefault="00A072BB" w:rsidP="006B3D4C">
            <w:pPr>
              <w:rPr>
                <w:b/>
                <w:bCs/>
                <w:i/>
                <w:szCs w:val="24"/>
              </w:rPr>
            </w:pPr>
          </w:p>
        </w:tc>
        <w:tc>
          <w:tcPr>
            <w:tcW w:w="2387" w:type="dxa"/>
            <w:tcBorders>
              <w:left w:val="nil"/>
              <w:bottom w:val="double" w:sz="4" w:space="0" w:color="auto"/>
            </w:tcBorders>
          </w:tcPr>
          <w:p w:rsidR="00A072BB" w:rsidRPr="00CD08EF" w:rsidRDefault="00A072BB" w:rsidP="006B3D4C">
            <w:pPr>
              <w:rPr>
                <w:b/>
                <w:bCs/>
                <w:i/>
                <w:szCs w:val="24"/>
              </w:rPr>
            </w:pPr>
            <w:r w:rsidRPr="00CD08EF">
              <w:rPr>
                <w:b/>
                <w:bCs/>
                <w:i/>
                <w:szCs w:val="24"/>
              </w:rPr>
              <w:t>20:00 – 21:00</w:t>
            </w:r>
          </w:p>
        </w:tc>
        <w:tc>
          <w:tcPr>
            <w:tcW w:w="6850" w:type="dxa"/>
            <w:tcBorders>
              <w:bottom w:val="double" w:sz="4" w:space="0" w:color="auto"/>
              <w:right w:val="double" w:sz="4" w:space="0" w:color="auto"/>
            </w:tcBorders>
          </w:tcPr>
          <w:p w:rsidR="00A072BB" w:rsidRPr="00CD08EF" w:rsidRDefault="00A072BB" w:rsidP="006B3D4C">
            <w:pPr>
              <w:rPr>
                <w:i/>
                <w:szCs w:val="24"/>
              </w:rPr>
            </w:pPr>
            <w:r w:rsidRPr="00CD08EF">
              <w:rPr>
                <w:i/>
                <w:szCs w:val="24"/>
              </w:rPr>
              <w:t xml:space="preserve">Večerní komunita s vychovatelem, klidový režim, úklid společných prostor, </w:t>
            </w:r>
            <w:r>
              <w:rPr>
                <w:i/>
                <w:szCs w:val="24"/>
              </w:rPr>
              <w:t>soukromý čas klientů, příprava do školy</w:t>
            </w:r>
            <w:r w:rsidRPr="00CD08EF">
              <w:rPr>
                <w:i/>
                <w:szCs w:val="24"/>
              </w:rPr>
              <w:t xml:space="preserve"> </w:t>
            </w:r>
          </w:p>
        </w:tc>
      </w:tr>
      <w:tr w:rsidR="00A072BB" w:rsidRPr="008E54E0" w:rsidTr="006B3D4C">
        <w:tc>
          <w:tcPr>
            <w:tcW w:w="193" w:type="dxa"/>
            <w:tcBorders>
              <w:left w:val="double" w:sz="4" w:space="0" w:color="auto"/>
              <w:bottom w:val="double" w:sz="4" w:space="0" w:color="auto"/>
              <w:right w:val="nil"/>
            </w:tcBorders>
          </w:tcPr>
          <w:p w:rsidR="00A072BB" w:rsidRPr="008E54E0" w:rsidRDefault="00A072BB" w:rsidP="006B3D4C">
            <w:pPr>
              <w:rPr>
                <w:b/>
                <w:bCs/>
                <w:i/>
                <w:color w:val="000000"/>
                <w:szCs w:val="24"/>
              </w:rPr>
            </w:pPr>
          </w:p>
        </w:tc>
        <w:tc>
          <w:tcPr>
            <w:tcW w:w="2387" w:type="dxa"/>
            <w:tcBorders>
              <w:left w:val="nil"/>
              <w:bottom w:val="double" w:sz="4" w:space="0" w:color="auto"/>
            </w:tcBorders>
          </w:tcPr>
          <w:p w:rsidR="00A072BB" w:rsidRPr="008E54E0" w:rsidRDefault="00A072BB" w:rsidP="006B3D4C">
            <w:pPr>
              <w:rPr>
                <w:b/>
                <w:bCs/>
                <w:i/>
                <w:color w:val="000000"/>
                <w:szCs w:val="24"/>
              </w:rPr>
            </w:pPr>
            <w:r>
              <w:rPr>
                <w:b/>
                <w:bCs/>
                <w:i/>
                <w:color w:val="000000"/>
                <w:szCs w:val="24"/>
              </w:rPr>
              <w:t>21:00 – 21:30</w:t>
            </w:r>
          </w:p>
        </w:tc>
        <w:tc>
          <w:tcPr>
            <w:tcW w:w="6850" w:type="dxa"/>
            <w:tcBorders>
              <w:bottom w:val="double" w:sz="4" w:space="0" w:color="auto"/>
              <w:right w:val="double" w:sz="4" w:space="0" w:color="auto"/>
            </w:tcBorders>
          </w:tcPr>
          <w:p w:rsidR="00A072BB" w:rsidRPr="008E54E0" w:rsidRDefault="00A072BB" w:rsidP="006B3D4C">
            <w:pPr>
              <w:rPr>
                <w:i/>
                <w:color w:val="000000"/>
                <w:szCs w:val="24"/>
              </w:rPr>
            </w:pPr>
            <w:r>
              <w:rPr>
                <w:i/>
                <w:color w:val="000000"/>
                <w:szCs w:val="24"/>
              </w:rPr>
              <w:t>Klidový režim, organizované osobní volno</w:t>
            </w:r>
          </w:p>
        </w:tc>
      </w:tr>
      <w:tr w:rsidR="00A072BB" w:rsidRPr="008E54E0" w:rsidTr="006B3D4C">
        <w:tc>
          <w:tcPr>
            <w:tcW w:w="193" w:type="dxa"/>
            <w:tcBorders>
              <w:left w:val="double" w:sz="4" w:space="0" w:color="auto"/>
              <w:bottom w:val="double" w:sz="4" w:space="0" w:color="auto"/>
              <w:right w:val="nil"/>
            </w:tcBorders>
          </w:tcPr>
          <w:p w:rsidR="00A072BB" w:rsidRPr="008E54E0" w:rsidRDefault="00A072BB" w:rsidP="006B3D4C">
            <w:pPr>
              <w:rPr>
                <w:b/>
                <w:bCs/>
                <w:i/>
                <w:color w:val="000000"/>
                <w:szCs w:val="24"/>
              </w:rPr>
            </w:pPr>
          </w:p>
        </w:tc>
        <w:tc>
          <w:tcPr>
            <w:tcW w:w="2387" w:type="dxa"/>
            <w:tcBorders>
              <w:left w:val="nil"/>
              <w:bottom w:val="double" w:sz="4" w:space="0" w:color="auto"/>
            </w:tcBorders>
          </w:tcPr>
          <w:p w:rsidR="00A072BB" w:rsidRPr="008E54E0" w:rsidRDefault="00A072BB" w:rsidP="006B3D4C">
            <w:pPr>
              <w:rPr>
                <w:b/>
                <w:bCs/>
                <w:i/>
                <w:color w:val="000000"/>
                <w:szCs w:val="24"/>
              </w:rPr>
            </w:pPr>
            <w:r>
              <w:rPr>
                <w:b/>
                <w:bCs/>
                <w:i/>
                <w:color w:val="000000"/>
                <w:szCs w:val="24"/>
              </w:rPr>
              <w:t>21:3</w:t>
            </w:r>
            <w:r w:rsidRPr="008E54E0">
              <w:rPr>
                <w:b/>
                <w:bCs/>
                <w:i/>
                <w:color w:val="000000"/>
                <w:szCs w:val="24"/>
              </w:rPr>
              <w:t>0</w:t>
            </w:r>
          </w:p>
        </w:tc>
        <w:tc>
          <w:tcPr>
            <w:tcW w:w="6850" w:type="dxa"/>
            <w:tcBorders>
              <w:bottom w:val="double" w:sz="4" w:space="0" w:color="auto"/>
              <w:right w:val="double" w:sz="4" w:space="0" w:color="auto"/>
            </w:tcBorders>
          </w:tcPr>
          <w:p w:rsidR="00A072BB" w:rsidRPr="008E54E0" w:rsidRDefault="00A072BB" w:rsidP="006B3D4C">
            <w:pPr>
              <w:rPr>
                <w:i/>
                <w:color w:val="000000"/>
                <w:szCs w:val="24"/>
              </w:rPr>
            </w:pPr>
            <w:r w:rsidRPr="008E54E0">
              <w:rPr>
                <w:i/>
                <w:color w:val="000000"/>
                <w:szCs w:val="24"/>
              </w:rPr>
              <w:t>Ve</w:t>
            </w:r>
            <w:r>
              <w:rPr>
                <w:i/>
                <w:color w:val="000000"/>
                <w:szCs w:val="24"/>
              </w:rPr>
              <w:t>čerka (</w:t>
            </w:r>
            <w:smartTag w:uri="urn:schemas-microsoft-com:office:smarttags" w:element="metricconverter">
              <w:smartTagPr>
                <w:attr w:name="ProductID" w:val="1. a"/>
              </w:smartTagPr>
              <w:r>
                <w:rPr>
                  <w:i/>
                  <w:color w:val="000000"/>
                  <w:szCs w:val="24"/>
                </w:rPr>
                <w:t>1. a</w:t>
              </w:r>
            </w:smartTag>
            <w:r>
              <w:rPr>
                <w:i/>
                <w:color w:val="000000"/>
                <w:szCs w:val="24"/>
              </w:rPr>
              <w:t xml:space="preserve"> 2. v. s. v sobotu, ve dnech, po nichž následuje den pracovního volna - večerka ve 23:00 – 24:00 po skončení TV pořadu)</w:t>
            </w:r>
          </w:p>
        </w:tc>
      </w:tr>
    </w:tbl>
    <w:p w:rsidR="00A072BB" w:rsidRDefault="00A072BB" w:rsidP="00C22290"/>
    <w:p w:rsidR="00A072BB" w:rsidRDefault="00A072BB" w:rsidP="00C22290">
      <w:r>
        <w:t>V nočních hodinách asistent pedagoga zajišťuje bezpečnost klientů, v určených intervalech kontroluje stav na ložnicích a vykonává další činnosti dle náplně práce asistenta pedagoga.</w:t>
      </w:r>
    </w:p>
    <w:p w:rsidR="00A072BB" w:rsidRDefault="00A072BB" w:rsidP="00C22290"/>
    <w:p w:rsidR="00A072BB" w:rsidRPr="00A22716" w:rsidRDefault="00A072BB">
      <w:pPr>
        <w:pStyle w:val="Heading2"/>
        <w:numPr>
          <w:ilvl w:val="1"/>
          <w:numId w:val="74"/>
        </w:numPr>
      </w:pPr>
      <w:bookmarkStart w:id="37" w:name="_Toc150432283"/>
      <w:r w:rsidRPr="00A22716">
        <w:t>Pobyt dětí mimo zařízení (vycházky, pobyt u rodičů či jiných osob, přechodné ubytování mimo zařízení)</w:t>
      </w:r>
      <w:bookmarkEnd w:id="37"/>
    </w:p>
    <w:p w:rsidR="00A072BB" w:rsidRPr="00A22716" w:rsidRDefault="00A072BB" w:rsidP="005F0461"/>
    <w:p w:rsidR="00A072BB" w:rsidRPr="00A22716" w:rsidRDefault="00A072BB">
      <w:pPr>
        <w:pStyle w:val="ListParagraph"/>
        <w:numPr>
          <w:ilvl w:val="0"/>
          <w:numId w:val="6"/>
        </w:numPr>
      </w:pPr>
      <w:r w:rsidRPr="00A22716">
        <w:rPr>
          <w:iCs/>
          <w:szCs w:val="24"/>
        </w:rPr>
        <w:t>Vycházku uděluje na základě žádosti dítěte vedoucí vychovatel.</w:t>
      </w:r>
    </w:p>
    <w:p w:rsidR="00A072BB" w:rsidRPr="00A22716" w:rsidRDefault="00A072BB">
      <w:pPr>
        <w:pStyle w:val="ListParagraph"/>
        <w:numPr>
          <w:ilvl w:val="0"/>
          <w:numId w:val="6"/>
        </w:numPr>
      </w:pPr>
      <w:r w:rsidRPr="00A22716">
        <w:t>Službu konající vychovatel poučí klienta o pravidlech bezpečnosti na vycházce, vhodném chování mimo zařízení. Klient odcházející na vycházku seznámí vychovatele s cílem své vycházky, předpokládanou trasou pohybu a časem návratu.</w:t>
      </w:r>
    </w:p>
    <w:p w:rsidR="00A072BB" w:rsidRPr="00A22716" w:rsidRDefault="00A072BB">
      <w:pPr>
        <w:pStyle w:val="ListParagraph"/>
        <w:numPr>
          <w:ilvl w:val="0"/>
          <w:numId w:val="6"/>
        </w:numPr>
      </w:pPr>
      <w:r w:rsidRPr="00A22716">
        <w:t>Vychovatel provede zápis do Knihy vycházek, zkontroluje jeho zevnějšek a vhodné oblečení.</w:t>
      </w:r>
    </w:p>
    <w:p w:rsidR="00A072BB" w:rsidRPr="00A22716" w:rsidRDefault="00A072BB">
      <w:pPr>
        <w:pStyle w:val="ListParagraph"/>
        <w:numPr>
          <w:ilvl w:val="0"/>
          <w:numId w:val="6"/>
        </w:numPr>
      </w:pPr>
      <w:r w:rsidRPr="00A22716">
        <w:t>Po návratu z vycházky se klient hlásí zpět u vychovatele, který dokončí zápis a provede kontrolu klienta (ošacení, držení nepatřičných věcí, požití OPL atd.).</w:t>
      </w:r>
    </w:p>
    <w:p w:rsidR="00A072BB" w:rsidRPr="00A22716" w:rsidRDefault="00A072BB">
      <w:pPr>
        <w:pStyle w:val="ListParagraph"/>
        <w:numPr>
          <w:ilvl w:val="0"/>
          <w:numId w:val="6"/>
        </w:numPr>
      </w:pPr>
      <w:r w:rsidRPr="00A22716">
        <w:t>Omezit možnost stanovených vycházek klientů lze na určitou dobu pouze v důsledku kázeňského provinění, a to na základě opatření ve výchově podle § 21 odst. 1 písm. c) zák. č. 109/2002 Sb.</w:t>
      </w:r>
    </w:p>
    <w:p w:rsidR="00A072BB" w:rsidRPr="00A37F12" w:rsidRDefault="00A072BB" w:rsidP="00A37F12">
      <w:pPr>
        <w:pStyle w:val="ListParagraph"/>
        <w:numPr>
          <w:ilvl w:val="0"/>
          <w:numId w:val="6"/>
        </w:numPr>
      </w:pPr>
      <w:r w:rsidRPr="00A22716">
        <w:t>Pedagogický pracovník nemusí s vycházkou souhlasit i z jiných důvodů než kázeňských, např.: zdravotních, špatné povětrnostní podmínky, nesplněná příprava do školy aj.</w:t>
      </w:r>
    </w:p>
    <w:p w:rsidR="00A072BB" w:rsidRPr="00A22716" w:rsidRDefault="00A072BB">
      <w:pPr>
        <w:pStyle w:val="ListParagraph"/>
        <w:numPr>
          <w:ilvl w:val="0"/>
          <w:numId w:val="6"/>
        </w:numPr>
      </w:pPr>
      <w:r>
        <w:rPr>
          <w:szCs w:val="24"/>
        </w:rPr>
        <w:t>Klientovi</w:t>
      </w:r>
      <w:r w:rsidRPr="006A6062">
        <w:rPr>
          <w:szCs w:val="24"/>
        </w:rPr>
        <w:t xml:space="preserve"> je umožněna samostatná vycházka v neděli od 13</w:t>
      </w:r>
      <w:r>
        <w:rPr>
          <w:szCs w:val="24"/>
        </w:rPr>
        <w:t>.</w:t>
      </w:r>
      <w:r w:rsidRPr="006A6062">
        <w:rPr>
          <w:szCs w:val="24"/>
        </w:rPr>
        <w:t>00 do 18</w:t>
      </w:r>
      <w:r>
        <w:rPr>
          <w:szCs w:val="24"/>
        </w:rPr>
        <w:t>.</w:t>
      </w:r>
      <w:r w:rsidRPr="006A6062">
        <w:rPr>
          <w:szCs w:val="24"/>
        </w:rPr>
        <w:t>00hod</w:t>
      </w:r>
      <w:r>
        <w:rPr>
          <w:szCs w:val="24"/>
        </w:rPr>
        <w:t xml:space="preserve">, </w:t>
      </w:r>
      <w:r w:rsidRPr="006A6062">
        <w:rPr>
          <w:szCs w:val="24"/>
        </w:rPr>
        <w:t>nebyl-li mu opatřením ve výchově</w:t>
      </w:r>
      <w:r>
        <w:rPr>
          <w:szCs w:val="24"/>
        </w:rPr>
        <w:t xml:space="preserve"> </w:t>
      </w:r>
      <w:r w:rsidRPr="006A6062">
        <w:rPr>
          <w:szCs w:val="24"/>
        </w:rPr>
        <w:t>udělen zákaz trávení volného času</w:t>
      </w:r>
      <w:r>
        <w:rPr>
          <w:szCs w:val="24"/>
        </w:rPr>
        <w:t xml:space="preserve"> mimo školské zařízení. </w:t>
      </w:r>
      <w:r w:rsidRPr="006A6062">
        <w:rPr>
          <w:szCs w:val="24"/>
        </w:rPr>
        <w:t>Klienti hodnocení 1. skupinou</w:t>
      </w:r>
      <w:r>
        <w:rPr>
          <w:szCs w:val="24"/>
        </w:rPr>
        <w:t xml:space="preserve"> mají narok na mimořádnou vycházku i v sobotu od 14.</w:t>
      </w:r>
      <w:r w:rsidRPr="006A6062">
        <w:rPr>
          <w:szCs w:val="24"/>
        </w:rPr>
        <w:t>00 do 18</w:t>
      </w:r>
      <w:r>
        <w:rPr>
          <w:szCs w:val="24"/>
        </w:rPr>
        <w:t>.</w:t>
      </w:r>
      <w:r w:rsidRPr="006A6062">
        <w:rPr>
          <w:szCs w:val="24"/>
        </w:rPr>
        <w:t>00hod</w:t>
      </w:r>
      <w:r>
        <w:rPr>
          <w:szCs w:val="24"/>
        </w:rPr>
        <w:t xml:space="preserve"> . </w:t>
      </w:r>
      <w:r w:rsidRPr="006A6062">
        <w:rPr>
          <w:szCs w:val="24"/>
        </w:rPr>
        <w:t>Klient</w:t>
      </w:r>
      <w:r>
        <w:rPr>
          <w:szCs w:val="24"/>
        </w:rPr>
        <w:t>i</w:t>
      </w:r>
      <w:r w:rsidRPr="006A6062">
        <w:rPr>
          <w:szCs w:val="24"/>
        </w:rPr>
        <w:t xml:space="preserve"> hodnocen</w:t>
      </w:r>
      <w:r>
        <w:rPr>
          <w:szCs w:val="24"/>
        </w:rPr>
        <w:t>í</w:t>
      </w:r>
      <w:r w:rsidRPr="006A6062">
        <w:rPr>
          <w:szCs w:val="24"/>
        </w:rPr>
        <w:t xml:space="preserve"> 1. skupinou</w:t>
      </w:r>
      <w:r>
        <w:rPr>
          <w:szCs w:val="24"/>
        </w:rPr>
        <w:t xml:space="preserve"> 6x po sobě bez přerušení mají nárok na mimořádnou vycházku i v sobotu od 14.00 do 18.00hod. a ve středu od 15.00 do 18.00hod. Vycházky ve svátek a celodenní vycházky jsou klientům udělovány individuálně po dohodě s ředitelem zařízení.                                                                    </w:t>
      </w:r>
    </w:p>
    <w:p w:rsidR="00A072BB" w:rsidRPr="00A22716" w:rsidRDefault="00A072BB">
      <w:pPr>
        <w:pStyle w:val="ListParagraph"/>
        <w:numPr>
          <w:ilvl w:val="0"/>
          <w:numId w:val="6"/>
        </w:numPr>
      </w:pPr>
      <w:r w:rsidRPr="00A22716">
        <w:t xml:space="preserve">Pobyt dítěte u osob odpovědných za výchovu (zákonných zástupců) může být povolen na základě písemné žádosti rodičů, nebo odpovědné osoby za výchovu se souhlasem sociálního kurátora příslušného místa bydliště dítěte. Dítě informuje vedoucího vychovatele prostřednictvím vyplněné žádanky na dovolenku nejpozději v pondělí do 7.30hod o skutečnosti, že chce v tomto týdnu jet na dovolenku. </w:t>
      </w:r>
    </w:p>
    <w:p w:rsidR="00A072BB" w:rsidRPr="00A22716" w:rsidRDefault="00A072BB">
      <w:pPr>
        <w:pStyle w:val="ListParagraph"/>
        <w:numPr>
          <w:ilvl w:val="0"/>
          <w:numId w:val="6"/>
        </w:numPr>
      </w:pPr>
      <w:r w:rsidRPr="00A22716">
        <w:t>Ředitel VÚ, SŠ a ZŠ Terešov je oprávněn povolit po předchozím souhlasu obecního úřadu obce s rozšířenou působností pobyt u rodičů, případně jiných fyzických osob, a to nejvýše v rozsahu třiceti kalendářních dnů při prvním pobytu dítěte u těchto osob. Tato doba může být na základě písemného souhlasu obecního úřadu obce s rozšířenou působností prodloužena. Písemnou žádost o povolení návštěvy mohou podat zákonní zástupci dítěte.</w:t>
      </w:r>
    </w:p>
    <w:p w:rsidR="00A072BB" w:rsidRPr="00A22716" w:rsidRDefault="00A072BB">
      <w:pPr>
        <w:pStyle w:val="ListParagraph"/>
        <w:numPr>
          <w:ilvl w:val="0"/>
          <w:numId w:val="6"/>
        </w:numPr>
      </w:pPr>
      <w:r w:rsidRPr="00A22716">
        <w:t>Administrativní úkony spojené s pobytem dítěte mimo zařízení (komunikace s OSPOD aj.) zpracovává sociální pracovník zařízení. V případě dlouhodobějších pobytů dítěte může ředitel požádat o stanovisko pedagogickou radu.</w:t>
      </w:r>
    </w:p>
    <w:p w:rsidR="00A072BB" w:rsidRPr="00A22716" w:rsidRDefault="00A072BB">
      <w:pPr>
        <w:pStyle w:val="ListParagraph"/>
        <w:numPr>
          <w:ilvl w:val="0"/>
          <w:numId w:val="6"/>
        </w:numPr>
      </w:pPr>
      <w:r w:rsidRPr="00A22716">
        <w:t>V případě, že je žádost o povolení pobytu zamítnuta, je o této skutečnosti vydáno správní rozhodnutí podle zák. č.500/2004 Sb., správní řád (dále jen „správní řád“). Proti tomuto rozhodnutí je možno podat odvolání, odvolacím orgánem je krajský úřad.</w:t>
      </w:r>
    </w:p>
    <w:p w:rsidR="00A072BB" w:rsidRPr="00A22716" w:rsidRDefault="00A072BB">
      <w:pPr>
        <w:pStyle w:val="ListParagraph"/>
        <w:numPr>
          <w:ilvl w:val="0"/>
          <w:numId w:val="6"/>
        </w:numPr>
      </w:pPr>
      <w:r w:rsidRPr="00A22716">
        <w:t xml:space="preserve">Dítě mladší 15 let jsou povinni vyzvednout osobně zákonní zástupci, nepožádají-li v této věci o jiný postup. Dítě je zpravidla vyzvedáváno u vychovatele konajícího hlavní službu, případně na skupině, kde </w:t>
      </w:r>
      <w:r w:rsidRPr="00A22716">
        <w:rPr>
          <w:b/>
          <w:bCs/>
        </w:rPr>
        <w:t>zákonní zástupci písemně potvrdí, že dítě přebírají</w:t>
      </w:r>
      <w:r w:rsidRPr="00A22716">
        <w:t xml:space="preserve">. </w:t>
      </w:r>
      <w:r w:rsidRPr="00A22716">
        <w:rPr>
          <w:b/>
          <w:bCs/>
        </w:rPr>
        <w:t>Zařízení vystavuje potvrzení o předání dítěte, kde je uvedeno datum návratu. Návrat dítěte do zařízení zajišťují osoby, kterým bylo dítě svěřeno k pobytu mimo zařízení.</w:t>
      </w:r>
    </w:p>
    <w:p w:rsidR="00A072BB" w:rsidRPr="00A22716" w:rsidRDefault="00A072BB">
      <w:pPr>
        <w:pStyle w:val="ListParagraph"/>
        <w:numPr>
          <w:ilvl w:val="0"/>
          <w:numId w:val="6"/>
        </w:numPr>
      </w:pPr>
      <w:r w:rsidRPr="00A22716">
        <w:t>Dětem starším 15 let může ředitel zařízení povolit cestovat do místa pobytu samostatně. Klienti jsou před odjezdem seznámeni s pravidly pro pobyt mimo zařízení a s termínem jejich návratu.</w:t>
      </w:r>
    </w:p>
    <w:p w:rsidR="00A072BB" w:rsidRPr="00A22716" w:rsidRDefault="00A072BB">
      <w:pPr>
        <w:pStyle w:val="ListParagraph"/>
        <w:numPr>
          <w:ilvl w:val="0"/>
          <w:numId w:val="6"/>
        </w:numPr>
      </w:pPr>
      <w:r w:rsidRPr="00A22716">
        <w:t>Plnou odpovědnost v době dovolenky přejímají rodiče, nebo osoby, které si dovolenku vyžádali. Dítě je povinno zdržovat se v místě označeném na dovolence a vrátit se ve stanovenou dobu.</w:t>
      </w:r>
    </w:p>
    <w:p w:rsidR="00A072BB" w:rsidRPr="00A22716" w:rsidRDefault="00A072BB">
      <w:pPr>
        <w:pStyle w:val="ListParagraph"/>
        <w:numPr>
          <w:ilvl w:val="0"/>
          <w:numId w:val="6"/>
        </w:numPr>
      </w:pPr>
      <w:r w:rsidRPr="00A22716">
        <w:t>Nevrácení dítěte z dovolenky je nahlášeno sociálnímu kurátorovi místa bydliště.</w:t>
      </w:r>
    </w:p>
    <w:p w:rsidR="00A072BB" w:rsidRPr="00A22716" w:rsidRDefault="00A072BB">
      <w:pPr>
        <w:pStyle w:val="ListParagraph"/>
        <w:numPr>
          <w:ilvl w:val="0"/>
          <w:numId w:val="6"/>
        </w:numPr>
      </w:pPr>
      <w:r w:rsidRPr="00A22716">
        <w:t>V době, kdy je dítě na pobytu mimo zařízení, poskytují dítěti plné přímé zaopatření osoby, u nichž dítě pobývá. Veškeré materiální zajištění poskytnuté dítěti zařízením (obuv, ošacení a další vybavení) je evidováno.</w:t>
      </w:r>
    </w:p>
    <w:p w:rsidR="00A072BB" w:rsidRPr="00A22716" w:rsidRDefault="00A072BB" w:rsidP="005F0461"/>
    <w:p w:rsidR="00A072BB" w:rsidRPr="00A22716" w:rsidRDefault="00A072BB" w:rsidP="007D1435"/>
    <w:p w:rsidR="00A072BB" w:rsidRPr="00A22716" w:rsidRDefault="00A072BB">
      <w:pPr>
        <w:pStyle w:val="Heading2"/>
        <w:numPr>
          <w:ilvl w:val="1"/>
          <w:numId w:val="75"/>
        </w:numPr>
      </w:pPr>
      <w:bookmarkStart w:id="38" w:name="_Toc150432284"/>
      <w:r w:rsidRPr="00A22716">
        <w:t>Kontakty dětí s rodiči a jinými osobami (návštěvy, písemné a telefonické kontakty, předávání věcí)</w:t>
      </w:r>
      <w:bookmarkEnd w:id="38"/>
    </w:p>
    <w:p w:rsidR="00A072BB" w:rsidRPr="00A22716" w:rsidRDefault="00A072BB" w:rsidP="00890E54"/>
    <w:p w:rsidR="00A072BB" w:rsidRPr="00A22716" w:rsidRDefault="00A072BB">
      <w:pPr>
        <w:pStyle w:val="ListParagraph"/>
        <w:numPr>
          <w:ilvl w:val="0"/>
          <w:numId w:val="76"/>
        </w:numPr>
      </w:pPr>
      <w:r w:rsidRPr="00A22716">
        <w:rPr>
          <w:b/>
          <w:bCs/>
        </w:rPr>
        <w:t>Návštěvy rodičů a dalších osob</w:t>
      </w:r>
      <w:r w:rsidRPr="00A22716">
        <w:t xml:space="preserve"> ve VÚ, SŠ a ZŠ Terešov se z důvodu možné nepřítomnosti dětí v zařízení uskutečňují na základě předem dohodnutého termínu. Zařízení lze kontaktovat telefonicky, e-mailem nebo písemně.</w:t>
      </w:r>
    </w:p>
    <w:p w:rsidR="00A072BB" w:rsidRPr="00A22716" w:rsidRDefault="00A072BB">
      <w:pPr>
        <w:pStyle w:val="ListParagraph"/>
        <w:numPr>
          <w:ilvl w:val="0"/>
          <w:numId w:val="76"/>
        </w:numPr>
      </w:pPr>
      <w:r w:rsidRPr="00A22716">
        <w:t>Ve dnech školního vyučování je termín návštěvy stanoven po dohodě s ředitelem zařízení nebo zástupcem ředitele, nejlépe po skončení vyučování.</w:t>
      </w:r>
    </w:p>
    <w:p w:rsidR="00A072BB" w:rsidRPr="00A22716" w:rsidRDefault="00A072BB">
      <w:pPr>
        <w:pStyle w:val="ListParagraph"/>
        <w:numPr>
          <w:ilvl w:val="0"/>
          <w:numId w:val="76"/>
        </w:numPr>
      </w:pPr>
      <w:r w:rsidRPr="00A22716">
        <w:t>Ve dnech mimo školní vyučování lze klienta navštívit od 09:00 do 18:00. Po telefonické domluvě s vedením VÚ lze časy upravit.</w:t>
      </w:r>
    </w:p>
    <w:p w:rsidR="00A072BB" w:rsidRPr="00A22716" w:rsidRDefault="00A072BB">
      <w:pPr>
        <w:pStyle w:val="ListParagraph"/>
        <w:numPr>
          <w:ilvl w:val="0"/>
          <w:numId w:val="76"/>
        </w:numPr>
      </w:pPr>
      <w:r w:rsidRPr="00A22716">
        <w:t>Návštěvy rodičů se odehrávají v prostoru zařízení, po dohodě s vychovatelem konajícím službu, může návštěva proběhnout na skupině. Po dohodě s ředitelem zařízení nebo jeho zástupcem mohou rodiče odejet s dítětem mimo VÚ. Podmínkou domluvy je, že dítě nemá formou výchovného opatření pozastaveny vycházky.</w:t>
      </w:r>
    </w:p>
    <w:p w:rsidR="00A072BB" w:rsidRPr="00A22716" w:rsidRDefault="00A072BB">
      <w:pPr>
        <w:pStyle w:val="ListParagraph"/>
        <w:numPr>
          <w:ilvl w:val="0"/>
          <w:numId w:val="76"/>
        </w:numPr>
      </w:pPr>
      <w:r w:rsidRPr="00A22716">
        <w:t>Osoby, které dítě navštíví, jsou povinny:</w:t>
      </w:r>
    </w:p>
    <w:p w:rsidR="00A072BB" w:rsidRPr="00A22716" w:rsidRDefault="00A072BB">
      <w:pPr>
        <w:pStyle w:val="ListParagraph"/>
        <w:numPr>
          <w:ilvl w:val="0"/>
          <w:numId w:val="77"/>
        </w:numPr>
      </w:pPr>
      <w:r w:rsidRPr="00A22716">
        <w:t>Nahlásit neprodleně po vstupu do areálu zařízení svůj příchod pracovníkům zařízení (vychovatel, sociální pracovník).</w:t>
      </w:r>
    </w:p>
    <w:p w:rsidR="00A072BB" w:rsidRPr="00A22716" w:rsidRDefault="00A072BB">
      <w:pPr>
        <w:pStyle w:val="ListParagraph"/>
        <w:numPr>
          <w:ilvl w:val="0"/>
          <w:numId w:val="77"/>
        </w:numPr>
      </w:pPr>
      <w:r w:rsidRPr="00A22716">
        <w:t>Domluvit se službu konajícím vychovatelem další průběh návštěvy a délku jejího trvání.</w:t>
      </w:r>
    </w:p>
    <w:p w:rsidR="00A072BB" w:rsidRPr="00A22716" w:rsidRDefault="00A072BB">
      <w:pPr>
        <w:pStyle w:val="ListParagraph"/>
        <w:numPr>
          <w:ilvl w:val="0"/>
          <w:numId w:val="77"/>
        </w:numPr>
      </w:pPr>
      <w:r w:rsidRPr="00A22716">
        <w:t>Uposlechnout pokyny pracovníků zařízení, dbát zvýšené pozornosti a opatrnosti.</w:t>
      </w:r>
    </w:p>
    <w:p w:rsidR="00A072BB" w:rsidRPr="00A22716" w:rsidRDefault="00A072BB">
      <w:pPr>
        <w:pStyle w:val="ListParagraph"/>
        <w:numPr>
          <w:ilvl w:val="0"/>
          <w:numId w:val="77"/>
        </w:numPr>
      </w:pPr>
      <w:r w:rsidRPr="00A22716">
        <w:t>Chovat se tak, aby svým jednáním nezpůsobily újmu dalším osobám zdržujícím se v areálu zařízení.</w:t>
      </w:r>
    </w:p>
    <w:p w:rsidR="00A072BB" w:rsidRPr="00A22716" w:rsidRDefault="00A072BB">
      <w:pPr>
        <w:pStyle w:val="ListParagraph"/>
        <w:numPr>
          <w:ilvl w:val="0"/>
          <w:numId w:val="76"/>
        </w:numPr>
      </w:pPr>
      <w:r w:rsidRPr="00A22716">
        <w:t>Návštěvníkům zařízení je zakázáno:</w:t>
      </w:r>
    </w:p>
    <w:p w:rsidR="00A072BB" w:rsidRPr="00A22716" w:rsidRDefault="00A072BB">
      <w:pPr>
        <w:pStyle w:val="ListParagraph"/>
        <w:numPr>
          <w:ilvl w:val="0"/>
          <w:numId w:val="78"/>
        </w:numPr>
      </w:pPr>
      <w:r w:rsidRPr="00A22716">
        <w:t>Brát do areálu zařízení zvířata.</w:t>
      </w:r>
    </w:p>
    <w:p w:rsidR="00A072BB" w:rsidRPr="00A22716" w:rsidRDefault="00A072BB">
      <w:pPr>
        <w:pStyle w:val="ListParagraph"/>
        <w:numPr>
          <w:ilvl w:val="0"/>
          <w:numId w:val="78"/>
        </w:numPr>
      </w:pPr>
      <w:r w:rsidRPr="00A22716">
        <w:t>Vnášet do areálu zařízení návykové látky (alkohol, drogy atd.) a nabízet cigarety.</w:t>
      </w:r>
    </w:p>
    <w:p w:rsidR="00A072BB" w:rsidRPr="00A22716" w:rsidRDefault="00A072BB">
      <w:pPr>
        <w:pStyle w:val="ListParagraph"/>
        <w:numPr>
          <w:ilvl w:val="0"/>
          <w:numId w:val="78"/>
        </w:numPr>
      </w:pPr>
      <w:r w:rsidRPr="00A22716">
        <w:t>Dostavit se do areálu zařízení pod vlivem návykových látek.</w:t>
      </w:r>
    </w:p>
    <w:p w:rsidR="00A072BB" w:rsidRPr="00A22716" w:rsidRDefault="00A072BB">
      <w:pPr>
        <w:pStyle w:val="ListParagraph"/>
        <w:numPr>
          <w:ilvl w:val="0"/>
          <w:numId w:val="78"/>
        </w:numPr>
      </w:pPr>
      <w:r w:rsidRPr="00A22716">
        <w:t>Chovat se způsobem omezujícím nebo ohrožujícím provoz zařízení.</w:t>
      </w:r>
    </w:p>
    <w:p w:rsidR="00A072BB" w:rsidRPr="00A22716" w:rsidRDefault="00A072BB">
      <w:pPr>
        <w:pStyle w:val="ListParagraph"/>
        <w:numPr>
          <w:ilvl w:val="0"/>
          <w:numId w:val="78"/>
        </w:numPr>
      </w:pPr>
      <w:r w:rsidRPr="00A22716">
        <w:t>Kouřit v areálu zařízení.</w:t>
      </w:r>
    </w:p>
    <w:p w:rsidR="00A072BB" w:rsidRPr="00A22716" w:rsidRDefault="00A072BB">
      <w:pPr>
        <w:pStyle w:val="ListParagraph"/>
        <w:numPr>
          <w:ilvl w:val="0"/>
          <w:numId w:val="76"/>
        </w:numPr>
      </w:pPr>
      <w:r w:rsidRPr="00A22716">
        <w:t>Návštěvy lze odložit nebo zakázat z důvodu soudního rozhodnutí o omezení kontaktu s dítětem., nařízení hygienika nebo v případě dalších mimořádných událostí.</w:t>
      </w:r>
    </w:p>
    <w:p w:rsidR="00A072BB" w:rsidRPr="00A22716" w:rsidRDefault="00A072BB">
      <w:pPr>
        <w:pStyle w:val="ListParagraph"/>
        <w:numPr>
          <w:ilvl w:val="0"/>
          <w:numId w:val="76"/>
        </w:numPr>
      </w:pPr>
      <w:r w:rsidRPr="00A22716">
        <w:t>Ředitel zařízení nebo jím pověřený pracovník je oprávněn zakázat nebo přerušit návštěvu osob odpovědných za výchovu dítěte nebo jiných osob v zařízení v případě jejich nevhodného chování, které by nepříznivě působilo na výchovu dětí.</w:t>
      </w:r>
    </w:p>
    <w:p w:rsidR="00A072BB" w:rsidRPr="00A22716" w:rsidRDefault="00A072BB">
      <w:pPr>
        <w:pStyle w:val="ListParagraph"/>
        <w:numPr>
          <w:ilvl w:val="0"/>
          <w:numId w:val="76"/>
        </w:numPr>
      </w:pPr>
      <w:r w:rsidRPr="00A22716">
        <w:t>Osobní návštěvy jsou evidovány v knize návštěv.</w:t>
      </w:r>
    </w:p>
    <w:p w:rsidR="00A072BB" w:rsidRPr="00A22716" w:rsidRDefault="00A072BB">
      <w:pPr>
        <w:pStyle w:val="ListParagraph"/>
        <w:numPr>
          <w:ilvl w:val="0"/>
          <w:numId w:val="76"/>
        </w:numPr>
      </w:pPr>
      <w:r w:rsidRPr="00A22716">
        <w:rPr>
          <w:b/>
          <w:bCs/>
        </w:rPr>
        <w:t xml:space="preserve">Telefonické kontakty dětí </w:t>
      </w:r>
      <w:r w:rsidRPr="00A22716">
        <w:t>ústavním mobilním telefonem probíhají zpravidla z okolí vychovatelny</w:t>
      </w:r>
      <w:r>
        <w:t xml:space="preserve"> v</w:t>
      </w:r>
      <w:r w:rsidRPr="00A22716">
        <w:t xml:space="preserve"> dohodnutém termínu. Kontakt se zákonnými zástupci, pracovníky OSPODu obhájci atd. omezován není.</w:t>
      </w:r>
    </w:p>
    <w:p w:rsidR="00A072BB" w:rsidRPr="00A22716" w:rsidRDefault="00A072BB">
      <w:pPr>
        <w:pStyle w:val="ListParagraph"/>
        <w:numPr>
          <w:ilvl w:val="0"/>
          <w:numId w:val="76"/>
        </w:numPr>
      </w:pPr>
      <w:r w:rsidRPr="00A22716">
        <w:t>V případě telefonických rozhovorů s rodiči směrovaných do zahraničí je délka telefonátu omezena na 5 min. V případě řešení důležitých osobních záležitostí může být délka hovoru prodloužena.</w:t>
      </w:r>
    </w:p>
    <w:p w:rsidR="00A072BB" w:rsidRPr="00A22716" w:rsidRDefault="00A072BB">
      <w:pPr>
        <w:pStyle w:val="ListParagraph"/>
        <w:numPr>
          <w:ilvl w:val="0"/>
          <w:numId w:val="76"/>
        </w:numPr>
      </w:pPr>
      <w:r w:rsidRPr="00A22716">
        <w:t>Dětem je umožněno pou</w:t>
      </w:r>
      <w:r>
        <w:t xml:space="preserve">žívat vlastní mobilní telefony. </w:t>
      </w:r>
      <w:r w:rsidRPr="00A22716">
        <w:t>Z důvodu ochrany majetku dítěte jsou stanovena následující pravidla:</w:t>
      </w:r>
    </w:p>
    <w:p w:rsidR="00A072BB" w:rsidRPr="00A22716" w:rsidRDefault="00A072BB">
      <w:pPr>
        <w:pStyle w:val="ListParagraph"/>
        <w:numPr>
          <w:ilvl w:val="0"/>
          <w:numId w:val="79"/>
        </w:numPr>
      </w:pPr>
      <w:r w:rsidRPr="00A22716">
        <w:t>Dítě si může mobilní telefon uložit na vychovatelně u vychovatele, který mu telefon na požádání vydá. Vhodnou dobou je zejména čas mezi 18:00 a 21:00 hod. Telefonický hovor je dítěti vždy umožněn.</w:t>
      </w:r>
    </w:p>
    <w:p w:rsidR="00A072BB" w:rsidRPr="00A22716" w:rsidRDefault="00A072BB">
      <w:pPr>
        <w:pStyle w:val="ListParagraph"/>
        <w:numPr>
          <w:ilvl w:val="0"/>
          <w:numId w:val="79"/>
        </w:numPr>
      </w:pPr>
      <w:r w:rsidRPr="00A22716">
        <w:t>Klient nesmí mobilní telefon využívat v průběhu výuky a v době odpolední řízené přímé pedagogické činnosti. Zákaz používání mobilních telefonů platí i po večerce.</w:t>
      </w:r>
    </w:p>
    <w:p w:rsidR="00A072BB" w:rsidRPr="00A22716" w:rsidRDefault="00A072BB">
      <w:pPr>
        <w:pStyle w:val="ListParagraph"/>
        <w:numPr>
          <w:ilvl w:val="0"/>
          <w:numId w:val="79"/>
        </w:numPr>
      </w:pPr>
      <w:r w:rsidRPr="00A22716">
        <w:t>Klientovi je mobilní telefon vydáván rovněž před opuštěním areálu zařízení (vycházky, dojíždění do školy, pobyty mimo zařízení).</w:t>
      </w:r>
    </w:p>
    <w:p w:rsidR="00A072BB" w:rsidRPr="00A22716" w:rsidRDefault="00A072BB">
      <w:pPr>
        <w:pStyle w:val="ListParagraph"/>
        <w:numPr>
          <w:ilvl w:val="0"/>
          <w:numId w:val="79"/>
        </w:numPr>
      </w:pPr>
      <w:r w:rsidRPr="00A22716">
        <w:t>V odůvodněných případech je klientovi umožněn přístup k e-mailové komunikaci, kdykoli požádá.</w:t>
      </w:r>
    </w:p>
    <w:p w:rsidR="00A072BB" w:rsidRPr="00A22716" w:rsidRDefault="00A072BB">
      <w:pPr>
        <w:pStyle w:val="ListParagraph"/>
        <w:numPr>
          <w:ilvl w:val="0"/>
          <w:numId w:val="76"/>
        </w:numPr>
      </w:pPr>
      <w:r w:rsidRPr="00A22716">
        <w:rPr>
          <w:b/>
          <w:bCs/>
        </w:rPr>
        <w:t xml:space="preserve">Korespondence klientů </w:t>
      </w:r>
      <w:r w:rsidRPr="00A22716">
        <w:t>probíhá písemnou nebo elektronickou formou, odesílání dopisů mohou klienti sami, případně prostřednictvím vedoucího vychovatele. Poštovné si hradí z kapesného.</w:t>
      </w:r>
    </w:p>
    <w:p w:rsidR="00A072BB" w:rsidRPr="00A22716" w:rsidRDefault="00A072BB">
      <w:pPr>
        <w:pStyle w:val="ListParagraph"/>
        <w:numPr>
          <w:ilvl w:val="0"/>
          <w:numId w:val="76"/>
        </w:numPr>
      </w:pPr>
      <w:r w:rsidRPr="00A22716">
        <w:t>Přijatou korespondenci přebírá v pracovních dnech hlavní ekonom, který došlou poštu roztřídí a předá jí řediteli zařízení. Ten je následně předá vychovatelům. Vychovatel předá dopis klientovi, sleduje jeho reakci na dopis, v případě potřeby věnuje klientovi individuální pozornost. Podobně pomáhá klientovi v případě komunikace realizované elektronickou formou.</w:t>
      </w:r>
    </w:p>
    <w:p w:rsidR="00A072BB" w:rsidRPr="00A22716" w:rsidRDefault="00A072BB" w:rsidP="004B43DA"/>
    <w:p w:rsidR="00A072BB" w:rsidRPr="00A22716" w:rsidRDefault="00A072BB">
      <w:pPr>
        <w:pStyle w:val="Heading2"/>
        <w:numPr>
          <w:ilvl w:val="1"/>
          <w:numId w:val="80"/>
        </w:numPr>
      </w:pPr>
      <w:bookmarkStart w:id="39" w:name="_Toc150432285"/>
      <w:r w:rsidRPr="00A22716">
        <w:t>Spoluspráva klientů</w:t>
      </w:r>
      <w:bookmarkEnd w:id="39"/>
    </w:p>
    <w:p w:rsidR="00A072BB" w:rsidRPr="00A22716" w:rsidRDefault="00A072BB" w:rsidP="008D7105"/>
    <w:p w:rsidR="00A072BB" w:rsidRPr="00A22716" w:rsidRDefault="00A072BB" w:rsidP="008D7105">
      <w:r w:rsidRPr="00A22716">
        <w:t>Hodnocení naplňování poslání, cílů a kvality poskytované péče ze strany klientů je realizováno prostřednictvím tzv. samosprávy zařízení. Ta je volena z řad klientů. V čele samosprávy je předseda. Funkční období je rok. Pokud předseda neplní svoji funkci, může být v průběhu funkčního období odvolán.</w:t>
      </w:r>
    </w:p>
    <w:p w:rsidR="00A072BB" w:rsidRPr="00A22716" w:rsidRDefault="00A072BB" w:rsidP="008D7105">
      <w:r w:rsidRPr="00A22716">
        <w:t>Samospráva klientů má zejména tato práva:</w:t>
      </w:r>
    </w:p>
    <w:p w:rsidR="00A072BB" w:rsidRPr="00A22716" w:rsidRDefault="00A072BB">
      <w:pPr>
        <w:pStyle w:val="ListParagraph"/>
        <w:numPr>
          <w:ilvl w:val="0"/>
          <w:numId w:val="81"/>
        </w:numPr>
      </w:pPr>
      <w:r w:rsidRPr="00A22716">
        <w:t>Navrhovat doplnění ročního plánu výchovné činnosti.</w:t>
      </w:r>
    </w:p>
    <w:p w:rsidR="00A072BB" w:rsidRPr="00A22716" w:rsidRDefault="00A072BB">
      <w:pPr>
        <w:pStyle w:val="ListParagraph"/>
        <w:numPr>
          <w:ilvl w:val="0"/>
          <w:numId w:val="81"/>
        </w:numPr>
      </w:pPr>
      <w:r w:rsidRPr="00A22716">
        <w:t>Vznášet připomínky k výchovné činnosti na skupinách a plnění týdenních plánů.</w:t>
      </w:r>
    </w:p>
    <w:p w:rsidR="00A072BB" w:rsidRPr="00A22716" w:rsidRDefault="00A072BB">
      <w:pPr>
        <w:pStyle w:val="ListParagraph"/>
        <w:numPr>
          <w:ilvl w:val="0"/>
          <w:numId w:val="81"/>
        </w:numPr>
      </w:pPr>
      <w:r w:rsidRPr="00A22716">
        <w:t>Podílet se na hodnocení závažných výchovných přestupků.</w:t>
      </w:r>
    </w:p>
    <w:p w:rsidR="00A072BB" w:rsidRPr="00A22716" w:rsidRDefault="00A072BB">
      <w:pPr>
        <w:pStyle w:val="ListParagraph"/>
        <w:numPr>
          <w:ilvl w:val="0"/>
          <w:numId w:val="81"/>
        </w:numPr>
      </w:pPr>
      <w:r w:rsidRPr="00A22716">
        <w:t>Účastnit se plánování prázdninového období.</w:t>
      </w:r>
    </w:p>
    <w:p w:rsidR="00A072BB" w:rsidRPr="00A22716" w:rsidRDefault="00A072BB" w:rsidP="00DA1D0D"/>
    <w:p w:rsidR="00A072BB" w:rsidRDefault="00A072BB" w:rsidP="00DA1D0D">
      <w:r w:rsidRPr="00A22716">
        <w:t>Za činnost samosprávy zodpovídá pedagogický pracovník pověřený ředitelem zařízení. Samospráva se schází jedenkrát měsíčně,</w:t>
      </w:r>
      <w:r w:rsidRPr="00A22716">
        <w:rPr>
          <w:color w:val="FF0000"/>
        </w:rPr>
        <w:t xml:space="preserve"> </w:t>
      </w:r>
      <w:r w:rsidRPr="00A22716">
        <w:t>obvykle v odpoledních hodinách. Minimálně jedenkrát měsíčně je uspořádáno setkání klientů s ředitelem zařízení, v době jeho nepřítomnosti se zástupcem ředitele. Cílem je vyhodnocení podnětů ze strany klientů, hodnocení klimatu ve VÚ a včasné rozpoznání negativních jevů.</w:t>
      </w:r>
    </w:p>
    <w:p w:rsidR="00A072BB" w:rsidRPr="00A22716" w:rsidRDefault="00A072BB" w:rsidP="00DA1D0D"/>
    <w:p w:rsidR="00A072BB" w:rsidRPr="00A22716" w:rsidRDefault="00A072BB" w:rsidP="00DA1D0D"/>
    <w:p w:rsidR="00A072BB" w:rsidRPr="00A22716" w:rsidRDefault="00A072BB">
      <w:pPr>
        <w:pStyle w:val="Heading2"/>
        <w:numPr>
          <w:ilvl w:val="1"/>
          <w:numId w:val="82"/>
        </w:numPr>
      </w:pPr>
      <w:bookmarkStart w:id="40" w:name="_Toc150432286"/>
      <w:r w:rsidRPr="00A22716">
        <w:t>Podmínky zacházení s majetkem VÚ, SŠ a ZŠ Terešov ze strany klientů</w:t>
      </w:r>
      <w:bookmarkEnd w:id="40"/>
    </w:p>
    <w:p w:rsidR="00A072BB" w:rsidRPr="00A22716" w:rsidRDefault="00A072BB" w:rsidP="001040B8"/>
    <w:p w:rsidR="00A072BB" w:rsidRPr="00A22716" w:rsidRDefault="00A072BB">
      <w:pPr>
        <w:pStyle w:val="ListParagraph"/>
        <w:numPr>
          <w:ilvl w:val="0"/>
          <w:numId w:val="83"/>
        </w:numPr>
      </w:pPr>
      <w:r w:rsidRPr="00A22716">
        <w:t>Po přijetí do zařízení je klient vybaven potřebným materiálním vybavením. Klient je povinen s vybavením nakládat hospodárně.</w:t>
      </w:r>
    </w:p>
    <w:p w:rsidR="00A072BB" w:rsidRPr="00A22716" w:rsidRDefault="00A072BB">
      <w:pPr>
        <w:pStyle w:val="ListParagraph"/>
        <w:numPr>
          <w:ilvl w:val="0"/>
          <w:numId w:val="83"/>
        </w:numPr>
      </w:pPr>
      <w:r w:rsidRPr="00A22716">
        <w:t>Klienti mohou se souhlasem pedagoga využívat sportovní a další vybavení skupiny (kola, lyže, elektroniku aj.).</w:t>
      </w:r>
    </w:p>
    <w:p w:rsidR="00A072BB" w:rsidRPr="00A22716" w:rsidRDefault="00A072BB">
      <w:pPr>
        <w:pStyle w:val="ListParagraph"/>
        <w:numPr>
          <w:ilvl w:val="0"/>
          <w:numId w:val="83"/>
        </w:numPr>
      </w:pPr>
      <w:r w:rsidRPr="00A22716">
        <w:t>Veškeré úmyslně poškozené vybavení skupiny se snaží klient pod dohledem pedagogického pracovníka opravit.</w:t>
      </w:r>
    </w:p>
    <w:p w:rsidR="00A072BB" w:rsidRPr="00A22716" w:rsidRDefault="00A072BB">
      <w:pPr>
        <w:pStyle w:val="ListParagraph"/>
        <w:numPr>
          <w:ilvl w:val="0"/>
          <w:numId w:val="83"/>
        </w:numPr>
        <w:rPr>
          <w:color w:val="FF0000"/>
        </w:rPr>
      </w:pPr>
      <w:r w:rsidRPr="00A22716">
        <w:t>Záměrné poškození majetku VÚ, SŠ a ZŠ Terešov, dále umístěných klientů nebo zaměstnanců zařízení je hodnoceno formou výchovného opatření.</w:t>
      </w:r>
    </w:p>
    <w:p w:rsidR="00A072BB" w:rsidRDefault="00A072BB" w:rsidP="000403B4">
      <w:pPr>
        <w:rPr>
          <w:color w:val="FF0000"/>
        </w:rPr>
      </w:pPr>
    </w:p>
    <w:p w:rsidR="00A072BB" w:rsidRPr="00A22716" w:rsidRDefault="00A072BB" w:rsidP="000403B4">
      <w:pPr>
        <w:rPr>
          <w:color w:val="FF0000"/>
        </w:rPr>
      </w:pPr>
    </w:p>
    <w:p w:rsidR="00A072BB" w:rsidRPr="00A22716" w:rsidRDefault="00A072BB">
      <w:pPr>
        <w:pStyle w:val="Heading2"/>
        <w:numPr>
          <w:ilvl w:val="1"/>
          <w:numId w:val="84"/>
        </w:numPr>
      </w:pPr>
      <w:bookmarkStart w:id="41" w:name="_Toc150432287"/>
      <w:r w:rsidRPr="00A22716">
        <w:t>Zvláštní režim pro klienty vzdělávající se mimo VÚ, SŠ a ZŠ Terešov</w:t>
      </w:r>
      <w:bookmarkEnd w:id="41"/>
    </w:p>
    <w:p w:rsidR="00A072BB" w:rsidRPr="00A22716" w:rsidRDefault="00A072BB" w:rsidP="000403B4"/>
    <w:p w:rsidR="00A072BB" w:rsidRPr="00A22716" w:rsidRDefault="00A072BB">
      <w:pPr>
        <w:pStyle w:val="ListParagraph"/>
        <w:numPr>
          <w:ilvl w:val="0"/>
          <w:numId w:val="85"/>
        </w:numPr>
      </w:pPr>
      <w:r w:rsidRPr="00A22716">
        <w:t>Klienti studující mimo zařízení jsou povinni řídit se Vnitřním řádem VÚ, SŠ a ZŠ Terešov. V případě, že jsou přítomni v zařízení, účastní se výchovné činnosti skupiny, do které jsou zařazeni.</w:t>
      </w:r>
    </w:p>
    <w:p w:rsidR="00A072BB" w:rsidRPr="00A22716" w:rsidRDefault="00A072BB">
      <w:pPr>
        <w:pStyle w:val="ListParagraph"/>
        <w:numPr>
          <w:ilvl w:val="0"/>
          <w:numId w:val="85"/>
        </w:numPr>
      </w:pPr>
      <w:r w:rsidRPr="00A22716">
        <w:t>Ranní stávání klienta se řídí rozvrhem školy, kterou navštěvuje, a dostupného dopravního spojení.</w:t>
      </w:r>
    </w:p>
    <w:p w:rsidR="00A072BB" w:rsidRPr="00A22716" w:rsidRDefault="00A072BB">
      <w:pPr>
        <w:pStyle w:val="ListParagraph"/>
        <w:numPr>
          <w:ilvl w:val="0"/>
          <w:numId w:val="85"/>
        </w:numPr>
      </w:pPr>
      <w:r w:rsidRPr="00A22716">
        <w:t>Po návratu do zařízení se hlásí u vychovatele. Pedagogičtí pracovníci mají právo kontroly klasifikační dokumentace.</w:t>
      </w:r>
    </w:p>
    <w:p w:rsidR="00A072BB" w:rsidRPr="00A22716" w:rsidRDefault="00A072BB">
      <w:pPr>
        <w:pStyle w:val="ListParagraph"/>
        <w:numPr>
          <w:ilvl w:val="0"/>
          <w:numId w:val="85"/>
        </w:numPr>
      </w:pPr>
      <w:r w:rsidRPr="00A22716">
        <w:t>Zletilý klient je povinen shromažďovat jízdní doklady a dle pokynů vedoucího vychovatele je předkládat k vyúčtování.</w:t>
      </w:r>
    </w:p>
    <w:p w:rsidR="00A072BB" w:rsidRPr="00A22716" w:rsidRDefault="00A072BB">
      <w:pPr>
        <w:pStyle w:val="ListParagraph"/>
        <w:numPr>
          <w:ilvl w:val="0"/>
          <w:numId w:val="85"/>
        </w:numPr>
      </w:pPr>
      <w:r w:rsidRPr="00A22716">
        <w:t>Návrat do zařízení je klientům stanoven nejpozději do 21:00 hod. V případě mimořádných událostí (večerní akce školy, exkurze atd.) jsou povinni o pozdějším návratu informovat telefonicky vychovatele.</w:t>
      </w:r>
    </w:p>
    <w:p w:rsidR="00A072BB" w:rsidRPr="00A22716" w:rsidRDefault="00A072BB">
      <w:pPr>
        <w:pStyle w:val="ListParagraph"/>
        <w:numPr>
          <w:ilvl w:val="0"/>
          <w:numId w:val="85"/>
        </w:numPr>
      </w:pPr>
      <w:r w:rsidRPr="00A22716">
        <w:t>Klientům studujícím mimo VÚ, SŠ a ZŠ Terešov se poskytuje osobní volno k zájmové činnosti a soukromému využití. Ve dnech předcházejících dnům pracovního volna mohou sledovat vhodné televizní pořady až do 24:00 hod.</w:t>
      </w:r>
    </w:p>
    <w:p w:rsidR="00A072BB" w:rsidRPr="00A22716" w:rsidRDefault="00A072BB">
      <w:pPr>
        <w:pStyle w:val="ListParagraph"/>
        <w:numPr>
          <w:ilvl w:val="0"/>
          <w:numId w:val="85"/>
        </w:numPr>
      </w:pPr>
      <w:r w:rsidRPr="00A22716">
        <w:t>Neomluvená absence ve škole se hodnotí podle systému výchovných opatření.</w:t>
      </w:r>
    </w:p>
    <w:p w:rsidR="00A072BB" w:rsidRPr="00A22716" w:rsidRDefault="00A072BB" w:rsidP="002C5FA3"/>
    <w:p w:rsidR="00A072BB" w:rsidRPr="00A22716" w:rsidRDefault="00A072BB">
      <w:pPr>
        <w:pStyle w:val="Heading2"/>
        <w:numPr>
          <w:ilvl w:val="1"/>
          <w:numId w:val="86"/>
        </w:numPr>
      </w:pPr>
      <w:bookmarkStart w:id="42" w:name="_Toc150432288"/>
      <w:r w:rsidRPr="00A22716">
        <w:t>Smluvní pobyt zletilých klientů v zařízení</w:t>
      </w:r>
      <w:bookmarkEnd w:id="42"/>
    </w:p>
    <w:p w:rsidR="00A072BB" w:rsidRPr="00A22716" w:rsidRDefault="00A072BB" w:rsidP="002C5FA3"/>
    <w:p w:rsidR="00A072BB" w:rsidRPr="00A22716" w:rsidRDefault="00A072BB" w:rsidP="002C5FA3"/>
    <w:p w:rsidR="00A072BB" w:rsidRPr="00A22716" w:rsidRDefault="00A072BB">
      <w:pPr>
        <w:pStyle w:val="BodyTextIndent"/>
        <w:numPr>
          <w:ilvl w:val="0"/>
          <w:numId w:val="87"/>
        </w:numPr>
        <w:rPr>
          <w:bCs/>
          <w:sz w:val="24"/>
          <w:szCs w:val="24"/>
        </w:rPr>
      </w:pPr>
      <w:r w:rsidRPr="00A22716">
        <w:rPr>
          <w:sz w:val="24"/>
          <w:szCs w:val="24"/>
        </w:rPr>
        <w:t xml:space="preserve">Ředitel školského zařízení uzavře smlouvu o prodlouženém pobytu ve školském zařízení s nezaopatřenou osobou, připravuje-li se tato osoba soustavně na budoucí povolání i po dosažení zletilosti, nejdéle však do věku 26 let. </w:t>
      </w:r>
    </w:p>
    <w:p w:rsidR="00A072BB" w:rsidRPr="00A22716" w:rsidRDefault="00A072BB">
      <w:pPr>
        <w:pStyle w:val="BodyTextIndent"/>
        <w:numPr>
          <w:ilvl w:val="0"/>
          <w:numId w:val="87"/>
        </w:numPr>
        <w:rPr>
          <w:bCs/>
          <w:sz w:val="24"/>
          <w:szCs w:val="24"/>
        </w:rPr>
      </w:pPr>
      <w:r w:rsidRPr="00A22716">
        <w:rPr>
          <w:sz w:val="24"/>
          <w:szCs w:val="24"/>
        </w:rPr>
        <w:t xml:space="preserve">Uzavření dohody je řešeno individuálně na základě žádosti dítěte o poskytnutí plného zaopatření. Na základě souhlasu ředitele školského zařízení je vystavena dohoda o dobrovolném pobytu. </w:t>
      </w:r>
    </w:p>
    <w:p w:rsidR="00A072BB" w:rsidRPr="00A22716" w:rsidRDefault="00A072BB">
      <w:pPr>
        <w:pStyle w:val="BodyTextIndent"/>
        <w:numPr>
          <w:ilvl w:val="0"/>
          <w:numId w:val="87"/>
        </w:numPr>
        <w:rPr>
          <w:bCs/>
          <w:sz w:val="24"/>
          <w:szCs w:val="24"/>
        </w:rPr>
      </w:pPr>
      <w:r w:rsidRPr="00A22716">
        <w:rPr>
          <w:sz w:val="24"/>
          <w:szCs w:val="24"/>
        </w:rPr>
        <w:t>Zletilá nezaopatřená osoba je povinna dodržovat ustanovení Vnitřního řádu VÚ, SŠ a ZŠ Terešov, po celou dobu pobytu v zařízení se řádně připravovat na budoucí povolání.</w:t>
      </w:r>
    </w:p>
    <w:p w:rsidR="00A072BB" w:rsidRPr="00A22716" w:rsidRDefault="00A072BB">
      <w:pPr>
        <w:pStyle w:val="BodyTextIndent"/>
        <w:numPr>
          <w:ilvl w:val="0"/>
          <w:numId w:val="87"/>
        </w:numPr>
        <w:rPr>
          <w:bCs/>
          <w:sz w:val="24"/>
          <w:szCs w:val="24"/>
        </w:rPr>
      </w:pPr>
      <w:r w:rsidRPr="00A22716">
        <w:rPr>
          <w:sz w:val="24"/>
          <w:szCs w:val="24"/>
        </w:rPr>
        <w:t>Zletilá nezaopatřená osoba má právo disponovat se svými finančními prostředky a hospodařit s nimi (výživné, sirotčí důchod, přídavek na děti, kapesné atd.).</w:t>
      </w:r>
    </w:p>
    <w:p w:rsidR="00A072BB" w:rsidRPr="00A22716" w:rsidRDefault="00A072BB">
      <w:pPr>
        <w:pStyle w:val="BodyTextIndent"/>
        <w:numPr>
          <w:ilvl w:val="0"/>
          <w:numId w:val="87"/>
        </w:numPr>
        <w:rPr>
          <w:bCs/>
          <w:sz w:val="24"/>
          <w:szCs w:val="24"/>
        </w:rPr>
      </w:pPr>
      <w:r w:rsidRPr="00A22716">
        <w:rPr>
          <w:sz w:val="24"/>
          <w:szCs w:val="24"/>
        </w:rPr>
        <w:t>VÚ, SŠ a ZŠ Terešov vytváří podmínky pro úspěšnou přípravu zletilého klienta na budoucí povolání, podporuje ho v dosažení co nejvyššího stupně vzdělání a v rozvoji dalších znalostí a dovedností. Aktivity zařízení jsou přizpůsobeny potřebám a možnostem zletilého klienta. Ten má možnost zapojovat se v případě zájmu do aktivit skupiny.</w:t>
      </w:r>
    </w:p>
    <w:p w:rsidR="00A072BB" w:rsidRPr="00A22716" w:rsidRDefault="00A072BB">
      <w:pPr>
        <w:pStyle w:val="BodyTextIndent"/>
        <w:numPr>
          <w:ilvl w:val="0"/>
          <w:numId w:val="87"/>
        </w:numPr>
        <w:rPr>
          <w:bCs/>
          <w:sz w:val="24"/>
          <w:szCs w:val="24"/>
        </w:rPr>
      </w:pPr>
      <w:r w:rsidRPr="00A22716">
        <w:rPr>
          <w:bCs/>
          <w:sz w:val="24"/>
          <w:szCs w:val="24"/>
        </w:rPr>
        <w:t>Na základě žádosti zletilého klienta poskytuje zařízení poradenskou pomoc při vyřizování nezbytných úředních záležitostí.</w:t>
      </w:r>
    </w:p>
    <w:p w:rsidR="00A072BB" w:rsidRDefault="00A072BB">
      <w:pPr>
        <w:pStyle w:val="BodyTextIndent"/>
        <w:numPr>
          <w:ilvl w:val="0"/>
          <w:numId w:val="87"/>
        </w:numPr>
        <w:rPr>
          <w:bCs/>
          <w:sz w:val="24"/>
          <w:szCs w:val="24"/>
        </w:rPr>
      </w:pPr>
      <w:r w:rsidRPr="00A22716">
        <w:rPr>
          <w:bCs/>
          <w:sz w:val="24"/>
          <w:szCs w:val="24"/>
        </w:rPr>
        <w:t>Smlouva může být zrušena na základě písemné žádosti žadatele nebo rozhodnutím ředitele při neplnění stanovených podmínek.</w:t>
      </w:r>
    </w:p>
    <w:p w:rsidR="00A072BB" w:rsidRPr="00A22716" w:rsidRDefault="00A072BB" w:rsidP="009B62FA">
      <w:pPr>
        <w:pStyle w:val="BodyTextIndent"/>
        <w:ind w:left="720"/>
        <w:rPr>
          <w:bCs/>
          <w:sz w:val="24"/>
          <w:szCs w:val="24"/>
        </w:rPr>
      </w:pPr>
    </w:p>
    <w:p w:rsidR="00A072BB" w:rsidRPr="00A22716" w:rsidRDefault="00A072BB" w:rsidP="001E44F6">
      <w:pPr>
        <w:pStyle w:val="BodyTextIndent"/>
        <w:rPr>
          <w:bCs/>
          <w:szCs w:val="24"/>
        </w:rPr>
      </w:pPr>
    </w:p>
    <w:p w:rsidR="00A072BB" w:rsidRPr="00A22716" w:rsidRDefault="00A072BB">
      <w:pPr>
        <w:pStyle w:val="Heading2"/>
        <w:numPr>
          <w:ilvl w:val="1"/>
          <w:numId w:val="88"/>
        </w:numPr>
      </w:pPr>
      <w:bookmarkStart w:id="43" w:name="_Toc150432289"/>
      <w:r w:rsidRPr="00A22716">
        <w:t>Postup při podávání a vyřizování stížností a návrhů řediteli zařízení, pedagogickým pracovníkům zařízení a dalším osobám a orgánům</w:t>
      </w:r>
      <w:bookmarkEnd w:id="43"/>
    </w:p>
    <w:p w:rsidR="00A072BB" w:rsidRPr="00A22716" w:rsidRDefault="00A072BB" w:rsidP="00AE4B7C"/>
    <w:p w:rsidR="00A072BB" w:rsidRPr="00A22716" w:rsidRDefault="00A072BB">
      <w:pPr>
        <w:pStyle w:val="ListParagraph"/>
        <w:numPr>
          <w:ilvl w:val="0"/>
          <w:numId w:val="89"/>
        </w:numPr>
      </w:pPr>
      <w:r w:rsidRPr="00A22716">
        <w:t>Klienti mají právo obracet se s žádostmi a stížnostmi na pedagogické pracovníky nebo ředitele zařízení, případně na další pracovníky zařízení, ke kterým mají důvěru, a požadovat, aby byla jejich stížnost prošetřena do jednoho týdne od sdělení stížnosti. Klienti jsou o možnosti podat stížnost informováni.</w:t>
      </w:r>
    </w:p>
    <w:p w:rsidR="00A072BB" w:rsidRPr="00A22716" w:rsidRDefault="00A072BB">
      <w:pPr>
        <w:pStyle w:val="ListParagraph"/>
        <w:numPr>
          <w:ilvl w:val="0"/>
          <w:numId w:val="89"/>
        </w:numPr>
      </w:pPr>
      <w:r w:rsidRPr="00A22716">
        <w:t>Klienti i jejich rodiče mají právo obracet se na zřizovatele zařízení (MŠMT ČR), orgány sociálně-právní ochrany dětí a další právnické a fyzické osoby pověřené k výkonu sociálně-právní ochrany dětí. Klienti mají právo požadovat, aby podání byla ze zařízení odeslána v následující pracovní den po jejich odevzdání pracovníkům zařízení, a to bez kontroly jejich obsahu.</w:t>
      </w:r>
    </w:p>
    <w:p w:rsidR="00A072BB" w:rsidRPr="00A22716" w:rsidRDefault="00A072BB">
      <w:pPr>
        <w:pStyle w:val="ListParagraph"/>
        <w:numPr>
          <w:ilvl w:val="0"/>
          <w:numId w:val="89"/>
        </w:numPr>
      </w:pPr>
      <w:r w:rsidRPr="00A22716">
        <w:t>Klient má právo požádat o osobní rozhovor s pověřeným zaměstnancem orgánu sociálně-právní ochrany, zaměstnancem České školní inspekce, ministerstva nebo státním zástupcem., a to bez přítomnosti další osoby.</w:t>
      </w:r>
    </w:p>
    <w:p w:rsidR="00A072BB" w:rsidRPr="00A22716" w:rsidRDefault="00A072BB">
      <w:pPr>
        <w:pStyle w:val="ListParagraph"/>
        <w:numPr>
          <w:ilvl w:val="0"/>
          <w:numId w:val="89"/>
        </w:numPr>
      </w:pPr>
      <w:r w:rsidRPr="00A22716">
        <w:t>Stížnosti a podněty mohou klienti podávat i anonymně prostřednictvím „schránky důvěry“, která je virtuální a je umístěna na internetových stránkách zařízení. Za řešení těchto stížností odpovídá ředitel zařízení. Odpovědi jsou sdělovány na pravidelných schůzkách s klienty.</w:t>
      </w:r>
    </w:p>
    <w:p w:rsidR="00A072BB" w:rsidRPr="00A22716" w:rsidRDefault="00A072BB">
      <w:pPr>
        <w:pStyle w:val="ListParagraph"/>
        <w:numPr>
          <w:ilvl w:val="0"/>
          <w:numId w:val="89"/>
        </w:numPr>
      </w:pPr>
      <w:r w:rsidRPr="00A22716">
        <w:t>Klienti mají právo kdykoli požádat o konzultaci s ředitelem zařízení, statutárním zástupcem ředitele, sociální pracovnicí nebo klíčovým pedagogickým pracovníkem.</w:t>
      </w:r>
    </w:p>
    <w:p w:rsidR="00A072BB" w:rsidRDefault="00A072BB" w:rsidP="000403B4"/>
    <w:p w:rsidR="00A072BB" w:rsidRDefault="00A072BB">
      <w:pPr>
        <w:pStyle w:val="Heading1"/>
        <w:numPr>
          <w:ilvl w:val="0"/>
          <w:numId w:val="89"/>
        </w:numPr>
      </w:pPr>
      <w:bookmarkStart w:id="44" w:name="_Toc150432290"/>
      <w:r>
        <w:t>Práva a povinnosti osob zodpovědných za výchovu dítěte</w:t>
      </w:r>
      <w:bookmarkEnd w:id="44"/>
    </w:p>
    <w:p w:rsidR="00A072BB" w:rsidRPr="00AE450E" w:rsidRDefault="00A072BB" w:rsidP="00AE450E"/>
    <w:p w:rsidR="00A072BB" w:rsidRPr="00701E9D" w:rsidRDefault="00A072BB">
      <w:pPr>
        <w:pStyle w:val="ListParagraph"/>
        <w:numPr>
          <w:ilvl w:val="0"/>
          <w:numId w:val="90"/>
        </w:numPr>
      </w:pPr>
      <w:r w:rsidRPr="00701E9D">
        <w:t>Zákonní zástupci dítěte mají právo</w:t>
      </w:r>
    </w:p>
    <w:p w:rsidR="00A072BB" w:rsidRDefault="00A072BB">
      <w:pPr>
        <w:pStyle w:val="ListParagraph"/>
        <w:numPr>
          <w:ilvl w:val="0"/>
          <w:numId w:val="91"/>
        </w:numPr>
        <w:rPr>
          <w:szCs w:val="24"/>
        </w:rPr>
      </w:pPr>
      <w:r w:rsidRPr="005D379B">
        <w:rPr>
          <w:szCs w:val="24"/>
        </w:rPr>
        <w:t>na informace o dítěti, a to na základě své žádosti,</w:t>
      </w:r>
    </w:p>
    <w:p w:rsidR="00A072BB" w:rsidRDefault="00A072BB">
      <w:pPr>
        <w:pStyle w:val="ListParagraph"/>
        <w:numPr>
          <w:ilvl w:val="0"/>
          <w:numId w:val="91"/>
        </w:numPr>
        <w:rPr>
          <w:szCs w:val="24"/>
        </w:rPr>
      </w:pPr>
      <w:r w:rsidRPr="00465386">
        <w:rPr>
          <w:szCs w:val="24"/>
        </w:rPr>
        <w:t>vyjadřovat se k návrhu opatření zásadní důležitosti ve vztahu k dítěti, nehrozí-li nebezpečí z prodlení a na informace o provedeném opatření,</w:t>
      </w:r>
    </w:p>
    <w:p w:rsidR="00A072BB" w:rsidRDefault="00A072BB">
      <w:pPr>
        <w:pStyle w:val="ListParagraph"/>
        <w:numPr>
          <w:ilvl w:val="0"/>
          <w:numId w:val="91"/>
        </w:numPr>
        <w:rPr>
          <w:szCs w:val="24"/>
        </w:rPr>
      </w:pPr>
      <w:r w:rsidRPr="00465386">
        <w:rPr>
          <w:szCs w:val="24"/>
        </w:rPr>
        <w:t>na udržování kontaktu s dítětem, nebrání-li tomu závažné okolnosti ohrožující dítě,</w:t>
      </w:r>
    </w:p>
    <w:p w:rsidR="00A072BB" w:rsidRDefault="00A072BB">
      <w:pPr>
        <w:pStyle w:val="ListParagraph"/>
        <w:numPr>
          <w:ilvl w:val="0"/>
          <w:numId w:val="91"/>
        </w:numPr>
        <w:rPr>
          <w:szCs w:val="24"/>
        </w:rPr>
      </w:pPr>
      <w:r w:rsidRPr="00465386">
        <w:rPr>
          <w:szCs w:val="24"/>
        </w:rPr>
        <w:t>na poradenskou pomoc zařízení ve věcech výchovné péče o dítě,</w:t>
      </w:r>
    </w:p>
    <w:p w:rsidR="00A072BB" w:rsidRDefault="00A072BB">
      <w:pPr>
        <w:pStyle w:val="ListParagraph"/>
        <w:numPr>
          <w:ilvl w:val="0"/>
          <w:numId w:val="91"/>
        </w:numPr>
        <w:rPr>
          <w:szCs w:val="24"/>
        </w:rPr>
      </w:pPr>
      <w:r w:rsidRPr="00465386">
        <w:rPr>
          <w:szCs w:val="24"/>
        </w:rPr>
        <w:t>písemně požádat ředitele zařízení o povolení pobytu dítěte u osob podle § 23 odst. 1 písm. a) nebo c).</w:t>
      </w:r>
    </w:p>
    <w:p w:rsidR="00A072BB" w:rsidRPr="009B62FA" w:rsidRDefault="00A072BB">
      <w:pPr>
        <w:pStyle w:val="ListParagraph"/>
        <w:numPr>
          <w:ilvl w:val="0"/>
          <w:numId w:val="92"/>
        </w:numPr>
        <w:rPr>
          <w:szCs w:val="24"/>
        </w:rPr>
      </w:pPr>
      <w:r w:rsidRPr="009B62FA">
        <w:rPr>
          <w:szCs w:val="24"/>
        </w:rPr>
        <w:t>Práva dle písm. c), d) a e) mají i jiné osoby zodpovědné za výchovu dítěte.</w:t>
      </w:r>
    </w:p>
    <w:p w:rsidR="00A072BB" w:rsidRPr="00501AB2" w:rsidRDefault="00A072BB">
      <w:pPr>
        <w:pStyle w:val="ListParagraph"/>
        <w:numPr>
          <w:ilvl w:val="0"/>
          <w:numId w:val="92"/>
        </w:numPr>
        <w:rPr>
          <w:szCs w:val="24"/>
        </w:rPr>
      </w:pPr>
      <w:r w:rsidRPr="00701E9D">
        <w:t>Zákonní zástupci dětí umísťovaných do zařízení na základě rozhodnutí soudu mají zejména povinnost</w:t>
      </w:r>
      <w:r>
        <w:t>:</w:t>
      </w:r>
    </w:p>
    <w:p w:rsidR="00A072BB" w:rsidRDefault="00A072BB">
      <w:pPr>
        <w:pStyle w:val="ListParagraph"/>
        <w:numPr>
          <w:ilvl w:val="0"/>
          <w:numId w:val="93"/>
        </w:numPr>
        <w:rPr>
          <w:szCs w:val="24"/>
        </w:rPr>
      </w:pPr>
      <w:r w:rsidRPr="005D379B">
        <w:rPr>
          <w:szCs w:val="24"/>
        </w:rPr>
        <w:t>při předání dítěte do určeného zařízení</w:t>
      </w:r>
      <w:r w:rsidRPr="005D379B">
        <w:rPr>
          <w:vanish/>
          <w:szCs w:val="24"/>
        </w:rPr>
        <w:t>§ 28 zákona č. 359/1999 Sb.</w:t>
      </w:r>
      <w:r w:rsidRPr="005D379B">
        <w:rPr>
          <w:szCs w:val="24"/>
        </w:rPr>
        <w:t xml:space="preserve"> předat současně kompletní dokumentaci dítěte</w:t>
      </w:r>
      <w:r>
        <w:rPr>
          <w:szCs w:val="24"/>
        </w:rPr>
        <w:t>,</w:t>
      </w:r>
    </w:p>
    <w:p w:rsidR="00A072BB" w:rsidRDefault="00A072BB">
      <w:pPr>
        <w:pStyle w:val="ListParagraph"/>
        <w:numPr>
          <w:ilvl w:val="0"/>
          <w:numId w:val="93"/>
        </w:numPr>
        <w:rPr>
          <w:szCs w:val="24"/>
        </w:rPr>
      </w:pPr>
      <w:r w:rsidRPr="00501AB2">
        <w:rPr>
          <w:szCs w:val="24"/>
        </w:rPr>
        <w:t>zajistit doprovod dítěte mladšího 15 let v případech postupu podle § 23 odst. 1 písm. a) až c) a § 24 odst. 5 písm. a), popřípadě požádat písemně v této věci o jiný postup,</w:t>
      </w:r>
    </w:p>
    <w:p w:rsidR="00A072BB" w:rsidRDefault="00A072BB">
      <w:pPr>
        <w:pStyle w:val="ListParagraph"/>
        <w:numPr>
          <w:ilvl w:val="0"/>
          <w:numId w:val="93"/>
        </w:numPr>
        <w:rPr>
          <w:szCs w:val="24"/>
        </w:rPr>
      </w:pPr>
      <w:r w:rsidRPr="00501AB2">
        <w:rPr>
          <w:szCs w:val="24"/>
        </w:rPr>
        <w:t>seznámit se s vnitřním řádem zařízení a dodržovat jeho ustanovení,</w:t>
      </w:r>
    </w:p>
    <w:p w:rsidR="00A072BB" w:rsidRDefault="00A072BB">
      <w:pPr>
        <w:pStyle w:val="ListParagraph"/>
        <w:numPr>
          <w:ilvl w:val="0"/>
          <w:numId w:val="93"/>
        </w:numPr>
        <w:rPr>
          <w:szCs w:val="24"/>
        </w:rPr>
      </w:pPr>
      <w:r w:rsidRPr="00501AB2">
        <w:rPr>
          <w:szCs w:val="24"/>
        </w:rPr>
        <w:t>oznámit bezodkladně zařízení podstatné okolnosti pobytu dítěte u nich, týkající se zejména jeho zdraví a výchovy,</w:t>
      </w:r>
    </w:p>
    <w:p w:rsidR="00A072BB" w:rsidRDefault="00A072BB">
      <w:pPr>
        <w:pStyle w:val="ListParagraph"/>
        <w:numPr>
          <w:ilvl w:val="0"/>
          <w:numId w:val="93"/>
        </w:numPr>
        <w:rPr>
          <w:szCs w:val="24"/>
        </w:rPr>
      </w:pPr>
      <w:r w:rsidRPr="00501AB2">
        <w:rPr>
          <w:szCs w:val="24"/>
        </w:rPr>
        <w:t>předat dítěti umístěnému do zařízení na základě jejich žádosti finanční částku jako kapesné ve výši stanovené v § 31,</w:t>
      </w:r>
    </w:p>
    <w:p w:rsidR="00A072BB" w:rsidRPr="00501AB2" w:rsidRDefault="00A072BB">
      <w:pPr>
        <w:pStyle w:val="ListParagraph"/>
        <w:numPr>
          <w:ilvl w:val="0"/>
          <w:numId w:val="93"/>
        </w:numPr>
        <w:rPr>
          <w:szCs w:val="24"/>
        </w:rPr>
      </w:pPr>
      <w:r w:rsidRPr="00501AB2">
        <w:rPr>
          <w:szCs w:val="24"/>
        </w:rPr>
        <w:t>hradit náklady na zdravotní služby, léčiva a zdravotnické prostředky poskytnuté dítěti, které nejsou hrazeny ze zdravotního pojištění, pokud byly poskytovány na jejich žádost.</w:t>
      </w:r>
    </w:p>
    <w:p w:rsidR="00A072BB" w:rsidRPr="005D379B" w:rsidRDefault="00A072BB">
      <w:pPr>
        <w:pStyle w:val="ListParagraph"/>
        <w:numPr>
          <w:ilvl w:val="0"/>
          <w:numId w:val="94"/>
        </w:numPr>
      </w:pPr>
      <w:r w:rsidRPr="005D379B">
        <w:t xml:space="preserve">Povinnosti podle odstavce 2 písm. a), b), c) a d) se vztahují i na jiné osoby odpovědné za výchovu. </w:t>
      </w:r>
    </w:p>
    <w:p w:rsidR="00A072BB" w:rsidRPr="004F393C" w:rsidRDefault="00A072BB" w:rsidP="00465386">
      <w:pPr>
        <w:rPr>
          <w:szCs w:val="24"/>
        </w:rPr>
      </w:pPr>
    </w:p>
    <w:p w:rsidR="00A072BB" w:rsidRPr="009B62FA" w:rsidRDefault="00A072BB">
      <w:pPr>
        <w:pStyle w:val="Heading1"/>
        <w:numPr>
          <w:ilvl w:val="0"/>
          <w:numId w:val="89"/>
        </w:numPr>
      </w:pPr>
      <w:bookmarkStart w:id="45" w:name="_Toc150432291"/>
      <w:r w:rsidRPr="009B62FA">
        <w:t>Úhrada nákladů na péči o děti v zařízení</w:t>
      </w:r>
      <w:bookmarkEnd w:id="45"/>
    </w:p>
    <w:p w:rsidR="00A072BB" w:rsidRPr="009B62FA" w:rsidRDefault="00A072BB" w:rsidP="00501AB2"/>
    <w:p w:rsidR="00A072BB" w:rsidRPr="009B62FA" w:rsidRDefault="00A072BB">
      <w:pPr>
        <w:pStyle w:val="Heading2"/>
        <w:numPr>
          <w:ilvl w:val="1"/>
          <w:numId w:val="95"/>
        </w:numPr>
      </w:pPr>
      <w:bookmarkStart w:id="46" w:name="_Toc150432292"/>
      <w:r w:rsidRPr="009B62FA">
        <w:t>Náklady na péči o dítě</w:t>
      </w:r>
      <w:bookmarkEnd w:id="46"/>
    </w:p>
    <w:p w:rsidR="00A072BB" w:rsidRPr="009B62FA" w:rsidRDefault="00A072BB" w:rsidP="00222114"/>
    <w:p w:rsidR="00A072BB" w:rsidRPr="009B62FA" w:rsidRDefault="00A072BB">
      <w:pPr>
        <w:pStyle w:val="ListParagraph"/>
        <w:numPr>
          <w:ilvl w:val="0"/>
          <w:numId w:val="96"/>
        </w:numPr>
      </w:pPr>
      <w:r w:rsidRPr="009B62FA">
        <w:t>Po přijetí klienta do zařízení jsou rodiče povinni hradit příspěvek na úhradu péče. V případě, že dítě nebo nezaopatřená osoba má vlastní pravidelné příjmy, podílí se na hrazení příspěvku na péči.</w:t>
      </w:r>
    </w:p>
    <w:p w:rsidR="00A072BB" w:rsidRPr="009B62FA" w:rsidRDefault="00A072BB">
      <w:pPr>
        <w:pStyle w:val="ListParagraph"/>
        <w:numPr>
          <w:ilvl w:val="0"/>
          <w:numId w:val="96"/>
        </w:numPr>
      </w:pPr>
      <w:r w:rsidRPr="009B62FA">
        <w:t>Úhrada nákladů na zdravotní služby, léčiva a zdravotnické prostředky, které nejsou hrazeny ze zdravotního pojištění, pokud nebyly zdravotní služby vyžádány zákonnými zástupci dítěte, je hrazena z finančních prostředků zařízení, stejně jako kapesné, osobní dary a věcná pomoc při odchodu zletilých ze školského zařízení,</w:t>
      </w:r>
    </w:p>
    <w:p w:rsidR="00A072BB" w:rsidRPr="009B62FA" w:rsidRDefault="00A072BB">
      <w:pPr>
        <w:pStyle w:val="ListParagraph"/>
        <w:numPr>
          <w:ilvl w:val="0"/>
          <w:numId w:val="96"/>
        </w:numPr>
      </w:pPr>
      <w:r w:rsidRPr="009B62FA">
        <w:t>Z ústavních finančních prostředků jsou hrazeny také úhrady nákladů na dopravu klienta do sídla školy.</w:t>
      </w:r>
    </w:p>
    <w:p w:rsidR="00A072BB" w:rsidRPr="009B62FA" w:rsidRDefault="00A072BB" w:rsidP="008F4EC4"/>
    <w:p w:rsidR="00A072BB" w:rsidRPr="009B62FA" w:rsidRDefault="00A072BB">
      <w:pPr>
        <w:pStyle w:val="Heading1"/>
        <w:numPr>
          <w:ilvl w:val="0"/>
          <w:numId w:val="89"/>
        </w:numPr>
      </w:pPr>
      <w:bookmarkStart w:id="47" w:name="_Toc150432293"/>
      <w:r w:rsidRPr="009B62FA">
        <w:t>Postup zařízení při zajištění bezpečnosti a ochraně zdraví</w:t>
      </w:r>
      <w:bookmarkEnd w:id="47"/>
    </w:p>
    <w:p w:rsidR="00A072BB" w:rsidRPr="009B62FA" w:rsidRDefault="00A072BB" w:rsidP="008F4EC4"/>
    <w:p w:rsidR="00A072BB" w:rsidRPr="009B62FA" w:rsidRDefault="00A072BB">
      <w:pPr>
        <w:pStyle w:val="Heading2"/>
        <w:numPr>
          <w:ilvl w:val="1"/>
          <w:numId w:val="97"/>
        </w:numPr>
      </w:pPr>
      <w:bookmarkStart w:id="48" w:name="_Toc150432294"/>
      <w:r w:rsidRPr="009B62FA">
        <w:t>Zdravotní prevence a bezpečnost klientů</w:t>
      </w:r>
      <w:bookmarkEnd w:id="48"/>
    </w:p>
    <w:p w:rsidR="00A072BB" w:rsidRPr="009B62FA" w:rsidRDefault="00A072BB" w:rsidP="008F4EC4"/>
    <w:p w:rsidR="00A072BB" w:rsidRPr="009B62FA" w:rsidRDefault="00A072BB">
      <w:pPr>
        <w:pStyle w:val="ListParagraph"/>
        <w:numPr>
          <w:ilvl w:val="0"/>
          <w:numId w:val="98"/>
        </w:numPr>
        <w:rPr>
          <w:b/>
          <w:bCs/>
        </w:rPr>
      </w:pPr>
      <w:r w:rsidRPr="009B62FA">
        <w:t>Zdravotní péči zajišťuje sociální pracovnice a místně příslušný lékař pro děti a dorost, sociální pracovník zajišťuje doprovod dětí do zdravotnických zařízení v pracovní dny.</w:t>
      </w:r>
    </w:p>
    <w:p w:rsidR="00A072BB" w:rsidRPr="009B62FA" w:rsidRDefault="00A072BB">
      <w:pPr>
        <w:pStyle w:val="ListParagraph"/>
        <w:numPr>
          <w:ilvl w:val="0"/>
          <w:numId w:val="98"/>
        </w:numPr>
        <w:rPr>
          <w:b/>
          <w:bCs/>
        </w:rPr>
      </w:pPr>
      <w:r w:rsidRPr="009B62FA">
        <w:t>V rámci prevence zajišťuje pravidelné zdravotní prohlídky (zubní, oční) a očkování dětí po dohodě s kmenovým lékařem pro děti a dorost, dále zajišťuje návštěvy u odborných lékařů na základě písemného doporučení kmenového lékaře.</w:t>
      </w:r>
    </w:p>
    <w:p w:rsidR="00A072BB" w:rsidRPr="009B62FA" w:rsidRDefault="00A072BB">
      <w:pPr>
        <w:pStyle w:val="ListParagraph"/>
        <w:numPr>
          <w:ilvl w:val="0"/>
          <w:numId w:val="98"/>
        </w:numPr>
        <w:rPr>
          <w:b/>
          <w:bCs/>
        </w:rPr>
      </w:pPr>
      <w:r w:rsidRPr="009B62FA">
        <w:t>Sociální pracovník po dohodě s vychovatelem a psychologem objednává děti k odborným návštěvám u psychiatra pro děti a mládež, provádí pravidelné ranní filtry, rozpis do knihy léků a dávkování léků.</w:t>
      </w:r>
    </w:p>
    <w:p w:rsidR="00A072BB" w:rsidRPr="009B62FA" w:rsidRDefault="00A072BB">
      <w:pPr>
        <w:pStyle w:val="ListParagraph"/>
        <w:numPr>
          <w:ilvl w:val="0"/>
          <w:numId w:val="98"/>
        </w:numPr>
        <w:rPr>
          <w:b/>
          <w:bCs/>
        </w:rPr>
      </w:pPr>
      <w:r w:rsidRPr="009B62FA">
        <w:t>Sloužící pedagogičtí pracovníci zajišťují podávání léků u nemocných ze své skupiny, zaměstnanec vydávající dítěti lék zkontroluje, zda dítě lék skutečně požilo, výdej léku zapíše do Knihy léků.</w:t>
      </w:r>
    </w:p>
    <w:p w:rsidR="00A072BB" w:rsidRPr="009B62FA" w:rsidRDefault="00A072BB">
      <w:pPr>
        <w:pStyle w:val="ListParagraph"/>
        <w:numPr>
          <w:ilvl w:val="0"/>
          <w:numId w:val="98"/>
        </w:numPr>
        <w:rPr>
          <w:b/>
          <w:bCs/>
        </w:rPr>
      </w:pPr>
      <w:r w:rsidRPr="009B62FA">
        <w:t>Vychovatel pravidelně každý den provádí kontrolu pořádku a hygieny na pokojích a sociálních zařízeních dětí.</w:t>
      </w:r>
    </w:p>
    <w:p w:rsidR="00A072BB" w:rsidRPr="009B62FA" w:rsidRDefault="00A072BB">
      <w:pPr>
        <w:pStyle w:val="ListParagraph"/>
        <w:numPr>
          <w:ilvl w:val="0"/>
          <w:numId w:val="98"/>
        </w:numPr>
        <w:rPr>
          <w:b/>
          <w:bCs/>
        </w:rPr>
      </w:pPr>
      <w:r w:rsidRPr="009B62FA">
        <w:t>Vychovatel sleduje léčebný režim klientů a dbá na jeho dodržování, včetně klientů, kteří mají trvalou medikaci.</w:t>
      </w:r>
    </w:p>
    <w:p w:rsidR="00A072BB" w:rsidRPr="009B62FA" w:rsidRDefault="00A072BB" w:rsidP="008F4EC4"/>
    <w:p w:rsidR="00A072BB" w:rsidRPr="009B62FA" w:rsidRDefault="00A072BB">
      <w:pPr>
        <w:pStyle w:val="Heading2"/>
        <w:numPr>
          <w:ilvl w:val="1"/>
          <w:numId w:val="99"/>
        </w:numPr>
      </w:pPr>
      <w:bookmarkStart w:id="49" w:name="_Toc150432295"/>
      <w:r w:rsidRPr="009B62FA">
        <w:t>Prevence rizik při pracovních činnostech</w:t>
      </w:r>
      <w:bookmarkEnd w:id="49"/>
    </w:p>
    <w:p w:rsidR="00A072BB" w:rsidRPr="009B62FA" w:rsidRDefault="00A072BB" w:rsidP="008F4EC4"/>
    <w:p w:rsidR="00A072BB" w:rsidRPr="009B62FA" w:rsidRDefault="00A072BB">
      <w:pPr>
        <w:pStyle w:val="ListParagraph"/>
        <w:numPr>
          <w:ilvl w:val="0"/>
          <w:numId w:val="100"/>
        </w:numPr>
      </w:pPr>
      <w:r w:rsidRPr="009B62FA">
        <w:t>Klientům je zakázáno manipulovat s elektrickými spotřebiči, vypínači, regulátory tepla bez přítomnosti pedagogického pracovníka.</w:t>
      </w:r>
    </w:p>
    <w:p w:rsidR="00A072BB" w:rsidRPr="009B62FA" w:rsidRDefault="00A072BB">
      <w:pPr>
        <w:pStyle w:val="ListParagraph"/>
        <w:numPr>
          <w:ilvl w:val="0"/>
          <w:numId w:val="100"/>
        </w:numPr>
      </w:pPr>
      <w:r w:rsidRPr="009B62FA">
        <w:t>Při přecházení žáků z místa vyučování či jiných akcí mimo areál zařízení se řídí pravidly silničního provozu a pokyny doprovázejících osob. Před mimoústavní akcí pedagogický pracovník opětovně klienty poučí o bezpečnosti. Pro zájezdy např. na lyžařský výcvik, turistický nebo cyklistický výlet, vodácký kurz aj. platí zvláštní předpisy, s nimiž jsou klienti předem seznámeni a činí o tom zápisy.</w:t>
      </w:r>
    </w:p>
    <w:p w:rsidR="00A072BB" w:rsidRPr="009B62FA" w:rsidRDefault="00A072BB">
      <w:pPr>
        <w:pStyle w:val="ListParagraph"/>
        <w:numPr>
          <w:ilvl w:val="0"/>
          <w:numId w:val="100"/>
        </w:numPr>
      </w:pPr>
      <w:r w:rsidRPr="009B62FA">
        <w:t>Při výuce tělesné výchovy, odborného výcviku, pracovních činností a v odborných učebnách zachovávají žáci specifická bezpečnostní opatření daná řádem odborné učebny. Vyučující daného předmětu seznámí žáky se zásadami bezpečnosti práce, s příslušným řádem a poučení nejméně dvakrát během školního roku opakuje. Nepřítomné žáky dodatečně poučí.</w:t>
      </w:r>
    </w:p>
    <w:p w:rsidR="00A072BB" w:rsidRPr="009B62FA" w:rsidRDefault="00A072BB">
      <w:pPr>
        <w:pStyle w:val="ListParagraph"/>
        <w:numPr>
          <w:ilvl w:val="0"/>
          <w:numId w:val="100"/>
        </w:numPr>
      </w:pPr>
      <w:r w:rsidRPr="009B62FA">
        <w:t>Školní budova je otevřena pouze v době, kdy je dozorujícím pedagogickým pracovníkem zajištěna kontrola přicházejících osob. Každý z pracovníků, kteří otevírají budovu cizí osobě, zjistí důvod návštěvy a zajistí, aby se daná osoba po budově nepohybovala nekontrolovaně.</w:t>
      </w:r>
    </w:p>
    <w:p w:rsidR="00A072BB" w:rsidRPr="009B62FA" w:rsidRDefault="00A072BB">
      <w:pPr>
        <w:pStyle w:val="ListParagraph"/>
        <w:numPr>
          <w:ilvl w:val="0"/>
          <w:numId w:val="100"/>
        </w:numPr>
      </w:pPr>
      <w:r w:rsidRPr="009B62FA">
        <w:t>Po skončení poslední vyučovací hodiny zkontrolují vyučující pořádek ve třídě, uzavření oken a vodovodních kohoutků.</w:t>
      </w:r>
    </w:p>
    <w:p w:rsidR="00A072BB" w:rsidRPr="009B62FA" w:rsidRDefault="00A072BB">
      <w:pPr>
        <w:pStyle w:val="ListParagraph"/>
        <w:numPr>
          <w:ilvl w:val="0"/>
          <w:numId w:val="100"/>
        </w:numPr>
      </w:pPr>
      <w:r w:rsidRPr="009B62FA">
        <w:t>K vaření vody na nápoje je povoleno užívat pouze spotřebiče schválené požárním preventistou.</w:t>
      </w:r>
    </w:p>
    <w:p w:rsidR="00A072BB" w:rsidRPr="009B62FA" w:rsidRDefault="00A072BB">
      <w:pPr>
        <w:pStyle w:val="ListParagraph"/>
        <w:numPr>
          <w:ilvl w:val="0"/>
          <w:numId w:val="100"/>
        </w:numPr>
      </w:pPr>
      <w:r w:rsidRPr="009B62FA">
        <w:t>Pracovník zařízení je povinen se podrobit vyšetření, zda není pod vlivem návykových látek. Pokyn k vyšetření je oprávněn vydat ředitel zařízení. Vyšetření se provádí dechovou zkouškou, je-li výsledek pozitivní, tak lékařským vyšetřením, zejména krevním odběrem a vyšetřením krve. Vyšetření se provádí za přítomnosti alespoň jednoho svědka.</w:t>
      </w:r>
    </w:p>
    <w:p w:rsidR="00A072BB" w:rsidRPr="009B62FA" w:rsidRDefault="00A072BB">
      <w:pPr>
        <w:pStyle w:val="ListParagraph"/>
        <w:numPr>
          <w:ilvl w:val="0"/>
          <w:numId w:val="100"/>
        </w:numPr>
      </w:pPr>
      <w:r w:rsidRPr="009B62FA">
        <w:t>Koupání a plavecký výcviky jsou dovoleny za dohledu pedagogického pracovníka. Probíhá podle platné legislativy a zásad bezpečnosti a ochrany zdraví.</w:t>
      </w:r>
    </w:p>
    <w:p w:rsidR="00A072BB" w:rsidRPr="009B62FA" w:rsidRDefault="00A072BB">
      <w:pPr>
        <w:pStyle w:val="ListParagraph"/>
        <w:numPr>
          <w:ilvl w:val="0"/>
          <w:numId w:val="100"/>
        </w:numPr>
      </w:pPr>
      <w:r w:rsidRPr="009B62FA">
        <w:t>Při exkurzích do závodů, podniků a jiných zařízení se řídí její účastníci pokyny příslušné organizace, při výletech na hory a při lyžařském výcviku pokyny horské služby.</w:t>
      </w:r>
    </w:p>
    <w:p w:rsidR="00A072BB" w:rsidRPr="009B62FA" w:rsidRDefault="00A072BB">
      <w:pPr>
        <w:pStyle w:val="ListParagraph"/>
        <w:numPr>
          <w:ilvl w:val="0"/>
          <w:numId w:val="100"/>
        </w:numPr>
      </w:pPr>
      <w:r w:rsidRPr="009B62FA">
        <w:t>Ve věcech hygienické a protiepidemické péče se zařízení řídí platnými právními předpisy a pokyny okresního hygienika.</w:t>
      </w:r>
    </w:p>
    <w:p w:rsidR="00A072BB" w:rsidRPr="009B62FA" w:rsidRDefault="00A072BB" w:rsidP="0041385B"/>
    <w:p w:rsidR="00A072BB" w:rsidRPr="009B62FA" w:rsidRDefault="00A072BB">
      <w:pPr>
        <w:pStyle w:val="Heading2"/>
        <w:numPr>
          <w:ilvl w:val="1"/>
          <w:numId w:val="101"/>
        </w:numPr>
      </w:pPr>
      <w:bookmarkStart w:id="50" w:name="_Toc150432296"/>
      <w:r w:rsidRPr="009B62FA">
        <w:t>Hygienická a zdravotní péče</w:t>
      </w:r>
      <w:bookmarkEnd w:id="50"/>
    </w:p>
    <w:p w:rsidR="00A072BB" w:rsidRPr="009B62FA" w:rsidRDefault="00A072BB" w:rsidP="0041385B"/>
    <w:p w:rsidR="00A072BB" w:rsidRPr="009B62FA" w:rsidRDefault="00A072BB">
      <w:pPr>
        <w:pStyle w:val="ListParagraph"/>
        <w:numPr>
          <w:ilvl w:val="0"/>
          <w:numId w:val="102"/>
        </w:numPr>
      </w:pPr>
      <w:r w:rsidRPr="009B62FA">
        <w:t>Klienti se sprchují denně s ohledem na dodržování osobní intimity a bezpečnosti na jednotlivých skupinách. Za dostatečnou hygienu odpovídají sloužící vychovatelé dle rozpisu služeb.</w:t>
      </w:r>
    </w:p>
    <w:p w:rsidR="00A072BB" w:rsidRPr="009B62FA" w:rsidRDefault="00A072BB">
      <w:pPr>
        <w:pStyle w:val="ListParagraph"/>
        <w:numPr>
          <w:ilvl w:val="0"/>
          <w:numId w:val="102"/>
        </w:numPr>
      </w:pPr>
      <w:r w:rsidRPr="009B62FA">
        <w:t xml:space="preserve">Klienti si perou osobní prádlo dle potřeby v rámci nácviku sebeobsluhy. </w:t>
      </w:r>
    </w:p>
    <w:p w:rsidR="00A072BB" w:rsidRPr="009B62FA" w:rsidRDefault="00A072BB">
      <w:pPr>
        <w:pStyle w:val="ListParagraph"/>
        <w:numPr>
          <w:ilvl w:val="0"/>
          <w:numId w:val="102"/>
        </w:numPr>
      </w:pPr>
      <w:r w:rsidRPr="009B62FA">
        <w:t>Špinavé ložní prádlo se odevzdává do prádelny, kde je vypráno, vyžehleno a vyspraveno. Výměnou se přebírá ložní prádlo čisté. K výměně ložního prádla dochází dle rozpisu jednou za čtrnáct dní.</w:t>
      </w:r>
    </w:p>
    <w:p w:rsidR="00A072BB" w:rsidRDefault="00A072BB" w:rsidP="00462A91"/>
    <w:p w:rsidR="00A072BB" w:rsidRDefault="00A072BB">
      <w:pPr>
        <w:pStyle w:val="Heading2"/>
        <w:numPr>
          <w:ilvl w:val="1"/>
          <w:numId w:val="103"/>
        </w:numPr>
      </w:pPr>
      <w:bookmarkStart w:id="51" w:name="_Toc150432297"/>
      <w:r>
        <w:t>Postup při úrazech klientů</w:t>
      </w:r>
      <w:bookmarkEnd w:id="51"/>
    </w:p>
    <w:p w:rsidR="00A072BB" w:rsidRPr="0041385B" w:rsidRDefault="00A072BB" w:rsidP="0041385B"/>
    <w:p w:rsidR="00A072BB" w:rsidRDefault="00A072BB">
      <w:pPr>
        <w:pStyle w:val="ListParagraph"/>
        <w:numPr>
          <w:ilvl w:val="0"/>
          <w:numId w:val="104"/>
        </w:numPr>
      </w:pPr>
      <w:r w:rsidRPr="009C12F5">
        <w:t>zaměstnanec, který je svědkem úrazu, nebo se o něm nejdříve dozví, zajistí okamžitou pomoc (poskytnutí první pomoci k zachování základních životních funkcí, přivolání odborné zdravotní pomoci, případně zajištění přepravy k ošetření do nemocnice či ke kmenové lékařce) a vyrozumí ředitele školského zařízení, popřípadě jiného vedoucího zaměstnance</w:t>
      </w:r>
      <w:r>
        <w:t>.</w:t>
      </w:r>
    </w:p>
    <w:p w:rsidR="00A072BB" w:rsidRDefault="00A072BB">
      <w:pPr>
        <w:pStyle w:val="ListParagraph"/>
        <w:numPr>
          <w:ilvl w:val="0"/>
          <w:numId w:val="104"/>
        </w:numPr>
      </w:pPr>
      <w:r>
        <w:t xml:space="preserve">Pedagogický pracovník je </w:t>
      </w:r>
      <w:r w:rsidRPr="009C12F5">
        <w:t>dále je povinen v případě úrazu dítěte zaznamenat úraz do knihy úrazů a sepsat podle povahy zranění protokol o úrazu</w:t>
      </w:r>
      <w:r>
        <w:t>.</w:t>
      </w:r>
    </w:p>
    <w:p w:rsidR="00A072BB" w:rsidRDefault="00A072BB">
      <w:pPr>
        <w:pStyle w:val="ListParagraph"/>
        <w:numPr>
          <w:ilvl w:val="0"/>
          <w:numId w:val="104"/>
        </w:numPr>
      </w:pPr>
      <w:r>
        <w:t>V</w:t>
      </w:r>
      <w:r w:rsidRPr="009C12F5">
        <w:t> knize úrazů je nutno evidovat i drobná poranění, která se stanou při výchovné činnosti a jsou ošetřena zaměstnancem ústavu</w:t>
      </w:r>
      <w:r>
        <w:t xml:space="preserve">, </w:t>
      </w:r>
      <w:r w:rsidRPr="009C12F5">
        <w:t>vážné úrazy je nutno po poskytnutí nezbytné pomoci hlásit řediteli</w:t>
      </w:r>
      <w:r w:rsidRPr="0020506B">
        <w:rPr>
          <w:color w:val="FF0000"/>
        </w:rPr>
        <w:t xml:space="preserve"> </w:t>
      </w:r>
      <w:r w:rsidRPr="009C12F5">
        <w:t>školského zařízení nebo vedoucímu zaměstnanci, který zabezpečí řádné prošetření úrazu</w:t>
      </w:r>
      <w:r>
        <w:t xml:space="preserve">. </w:t>
      </w:r>
    </w:p>
    <w:p w:rsidR="00A072BB" w:rsidRPr="009C12F5" w:rsidRDefault="00A072BB">
      <w:pPr>
        <w:pStyle w:val="ListParagraph"/>
        <w:numPr>
          <w:ilvl w:val="0"/>
          <w:numId w:val="104"/>
        </w:numPr>
      </w:pPr>
      <w:r>
        <w:t>V případě úrazu, který zapříčiní absenci žáka na vyučování, zajistí</w:t>
      </w:r>
      <w:r w:rsidRPr="009C12F5">
        <w:t xml:space="preserve"> sepsání záznamu o </w:t>
      </w:r>
      <w:r>
        <w:t xml:space="preserve">úrazu a jeho odeslání na </w:t>
      </w:r>
      <w:r w:rsidRPr="009C12F5">
        <w:t>ČŠI</w:t>
      </w:r>
      <w:r>
        <w:t xml:space="preserve">, pojišťovnu a inspektorát práce, </w:t>
      </w:r>
      <w:r w:rsidRPr="009C12F5">
        <w:t>odpovědný zaměstnanec je povinen neprodleně informovat osobu odpovědnou za</w:t>
      </w:r>
      <w:r>
        <w:t> </w:t>
      </w:r>
      <w:r w:rsidRPr="009C12F5">
        <w:t>výchovu</w:t>
      </w:r>
      <w:r>
        <w:t>.</w:t>
      </w:r>
    </w:p>
    <w:p w:rsidR="00A072BB" w:rsidRDefault="00A072BB" w:rsidP="008F4EC4">
      <w:pPr>
        <w:rPr>
          <w:b/>
          <w:i/>
        </w:rPr>
      </w:pPr>
    </w:p>
    <w:p w:rsidR="00A072BB" w:rsidRDefault="00A072BB" w:rsidP="008F4EC4">
      <w:pPr>
        <w:rPr>
          <w:b/>
          <w:i/>
        </w:rPr>
      </w:pPr>
    </w:p>
    <w:p w:rsidR="00A072BB" w:rsidRDefault="00A072BB" w:rsidP="008F4EC4">
      <w:pPr>
        <w:rPr>
          <w:b/>
          <w:i/>
        </w:rPr>
      </w:pPr>
    </w:p>
    <w:p w:rsidR="00A072BB" w:rsidRDefault="00A072BB">
      <w:pPr>
        <w:pStyle w:val="Heading2"/>
        <w:numPr>
          <w:ilvl w:val="1"/>
          <w:numId w:val="105"/>
        </w:numPr>
      </w:pPr>
      <w:bookmarkStart w:id="52" w:name="_Toc150432298"/>
      <w:r>
        <w:t>P</w:t>
      </w:r>
      <w:r w:rsidRPr="00701E9D">
        <w:t>ostup při onemocnění dětí</w:t>
      </w:r>
      <w:bookmarkEnd w:id="52"/>
    </w:p>
    <w:p w:rsidR="00A072BB" w:rsidRDefault="00A072BB" w:rsidP="0020506B"/>
    <w:p w:rsidR="00A072BB" w:rsidRPr="009B62FA" w:rsidRDefault="00A072BB">
      <w:pPr>
        <w:pStyle w:val="ListParagraph"/>
        <w:numPr>
          <w:ilvl w:val="0"/>
          <w:numId w:val="106"/>
        </w:numPr>
      </w:pPr>
      <w:r w:rsidRPr="009B62FA">
        <w:t>Organizaci zdravotní a preventivní péče zajišťuje vychovatel konající hlavní službu, který společně s asistenty pedagoga sleduje zdravotní stav dětí.</w:t>
      </w:r>
    </w:p>
    <w:p w:rsidR="00A072BB" w:rsidRPr="009B62FA" w:rsidRDefault="00A072BB">
      <w:pPr>
        <w:pStyle w:val="ListParagraph"/>
        <w:numPr>
          <w:ilvl w:val="0"/>
          <w:numId w:val="106"/>
        </w:numPr>
      </w:pPr>
      <w:r w:rsidRPr="009B62FA">
        <w:t>Vychovatel konající hlavní službu zajišťuje podle pokynů lékaře doplnění léčiv a ošetřovatelského materiálu. V případě onemocnění dětí doprovází klienta k lékaři a sleduje dodržování léčebného režimu a určeného ošetřujícím lékařem. Doprovod klienta k lékaři může zajišťovat i sociální pracovník.</w:t>
      </w:r>
    </w:p>
    <w:p w:rsidR="00A072BB" w:rsidRPr="009B62FA" w:rsidRDefault="00A072BB">
      <w:pPr>
        <w:pStyle w:val="ListParagraph"/>
        <w:numPr>
          <w:ilvl w:val="0"/>
          <w:numId w:val="106"/>
        </w:numPr>
      </w:pPr>
      <w:r w:rsidRPr="009B62FA">
        <w:t xml:space="preserve">Má-li dítě zdravotní potíže, oznámí je pedagogickému pracovníkovi, případně sociálnímu pracovníkovi nebo nočnímu asistentovi pedagoga. Ti zapíší zdravotní problémy do knihy denní evidence (FOSTER) a zajistí v případě potřeby doprovod dospělé osoby k lékaři. </w:t>
      </w:r>
    </w:p>
    <w:p w:rsidR="00A072BB" w:rsidRPr="009B62FA" w:rsidRDefault="00A072BB">
      <w:pPr>
        <w:pStyle w:val="ListParagraph"/>
        <w:numPr>
          <w:ilvl w:val="0"/>
          <w:numId w:val="106"/>
        </w:numPr>
      </w:pPr>
      <w:r w:rsidRPr="009B62FA">
        <w:t xml:space="preserve">Sociální pracovník v případě hospitalizace dítěte nahlásí tuto skutečnost osobám odpovědným za výchovu. </w:t>
      </w:r>
    </w:p>
    <w:p w:rsidR="00A072BB" w:rsidRPr="009B62FA" w:rsidRDefault="00A072BB">
      <w:pPr>
        <w:pStyle w:val="ListParagraph"/>
        <w:numPr>
          <w:ilvl w:val="0"/>
          <w:numId w:val="106"/>
        </w:numPr>
      </w:pPr>
      <w:r w:rsidRPr="009B62FA">
        <w:t>Odmítne-li dítě lékařské ošetření, je proveden zápis podepsaný příslušným pedagogickým pracovníkem, dítětem, případně další dospělou osobou a je založen do osobní dokumentace dítěte.</w:t>
      </w:r>
    </w:p>
    <w:p w:rsidR="00A072BB" w:rsidRPr="009B62FA" w:rsidRDefault="00A072BB">
      <w:pPr>
        <w:pStyle w:val="ListParagraph"/>
        <w:numPr>
          <w:ilvl w:val="0"/>
          <w:numId w:val="106"/>
        </w:numPr>
      </w:pPr>
      <w:r w:rsidRPr="009B62FA">
        <w:t>V případě urgentního ošetření klienta je možné na nezbytně dlouhou dobu spojit skupiny, aby mohl jeden z vychovatelů doprovodit klienta do zdravotnického zařízení.</w:t>
      </w:r>
    </w:p>
    <w:p w:rsidR="00A072BB" w:rsidRPr="009B62FA" w:rsidRDefault="00A072BB">
      <w:pPr>
        <w:pStyle w:val="ListParagraph"/>
        <w:numPr>
          <w:ilvl w:val="0"/>
          <w:numId w:val="106"/>
        </w:numPr>
      </w:pPr>
      <w:r w:rsidRPr="009B62FA">
        <w:t>V případě zhoršení zdravotního stavu klienta v nočních hodinách zajistí asistent pedagoga příjezd rychlé záchranné pomoci.</w:t>
      </w:r>
    </w:p>
    <w:p w:rsidR="00A072BB" w:rsidRPr="009B62FA" w:rsidRDefault="00A072BB" w:rsidP="008F4EC4">
      <w:pPr>
        <w:rPr>
          <w:b/>
          <w:i/>
        </w:rPr>
      </w:pPr>
    </w:p>
    <w:p w:rsidR="00A072BB" w:rsidRPr="009B62FA" w:rsidRDefault="00A072BB">
      <w:pPr>
        <w:pStyle w:val="Heading2"/>
        <w:numPr>
          <w:ilvl w:val="1"/>
          <w:numId w:val="107"/>
        </w:numPr>
      </w:pPr>
      <w:bookmarkStart w:id="53" w:name="_Toc150432299"/>
      <w:r w:rsidRPr="009B62FA">
        <w:t>Postup při intoxikaci dítěte alkoholem nebo jinými návykovými látkami, postup při sebepoškození dítěte nebo při sebevražedném pokusu, postup při agresivitě dítěte, kterou ohrožuje zdraví a životy jiných nebo vlastní</w:t>
      </w:r>
      <w:bookmarkEnd w:id="53"/>
    </w:p>
    <w:p w:rsidR="00A072BB" w:rsidRPr="009B62FA" w:rsidRDefault="00A072BB" w:rsidP="008F4EC4"/>
    <w:p w:rsidR="00A072BB" w:rsidRPr="009B62FA" w:rsidRDefault="00A072BB">
      <w:pPr>
        <w:pStyle w:val="ListParagraph"/>
        <w:numPr>
          <w:ilvl w:val="0"/>
          <w:numId w:val="108"/>
        </w:numPr>
      </w:pPr>
      <w:r w:rsidRPr="009B62FA">
        <w:rPr>
          <w:b/>
          <w:bCs/>
        </w:rPr>
        <w:t>Při agresivním chování</w:t>
      </w:r>
      <w:r w:rsidRPr="009B62FA">
        <w:t xml:space="preserve"> klienta reagovat vždy:</w:t>
      </w:r>
    </w:p>
    <w:p w:rsidR="00A072BB" w:rsidRPr="009B62FA" w:rsidRDefault="00A072BB">
      <w:pPr>
        <w:pStyle w:val="ListParagraph"/>
        <w:numPr>
          <w:ilvl w:val="0"/>
          <w:numId w:val="109"/>
        </w:numPr>
      </w:pPr>
      <w:r w:rsidRPr="009B62FA">
        <w:t>Klidně, ale důrazně (slovně) usměrnit agresora,</w:t>
      </w:r>
    </w:p>
    <w:p w:rsidR="00A072BB" w:rsidRPr="009B62FA" w:rsidRDefault="00A072BB">
      <w:pPr>
        <w:pStyle w:val="ListParagraph"/>
        <w:numPr>
          <w:ilvl w:val="0"/>
          <w:numId w:val="109"/>
        </w:numPr>
      </w:pPr>
      <w:r w:rsidRPr="009B62FA">
        <w:t>Zamezit šíření agrese, oddělit agresora a agresorův cíl,</w:t>
      </w:r>
    </w:p>
    <w:p w:rsidR="00A072BB" w:rsidRPr="009B62FA" w:rsidRDefault="00A072BB">
      <w:pPr>
        <w:pStyle w:val="ListParagraph"/>
        <w:numPr>
          <w:ilvl w:val="0"/>
          <w:numId w:val="109"/>
        </w:numPr>
      </w:pPr>
      <w:r w:rsidRPr="009B62FA">
        <w:t>Získat čas na odeznění návalu agrese,</w:t>
      </w:r>
    </w:p>
    <w:p w:rsidR="00A072BB" w:rsidRPr="009B62FA" w:rsidRDefault="00A072BB">
      <w:pPr>
        <w:pStyle w:val="ListParagraph"/>
        <w:numPr>
          <w:ilvl w:val="0"/>
          <w:numId w:val="109"/>
        </w:numPr>
      </w:pPr>
      <w:r w:rsidRPr="009B62FA">
        <w:t>Odebrat předměty, které se dají použít k agresi, omezit pohyb nebo nabídnout možnost vybití agrese společensky přijatelnou formou,</w:t>
      </w:r>
    </w:p>
    <w:p w:rsidR="00A072BB" w:rsidRPr="009B62FA" w:rsidRDefault="00A072BB">
      <w:pPr>
        <w:pStyle w:val="ListParagraph"/>
        <w:numPr>
          <w:ilvl w:val="0"/>
          <w:numId w:val="109"/>
        </w:numPr>
      </w:pPr>
      <w:r w:rsidRPr="009B62FA">
        <w:t>Po odeznění agrese racionalizovat, vyvodit důsledky.</w:t>
      </w:r>
    </w:p>
    <w:p w:rsidR="00A072BB" w:rsidRPr="009B62FA" w:rsidRDefault="00A072BB">
      <w:pPr>
        <w:pStyle w:val="ListParagraph"/>
        <w:numPr>
          <w:ilvl w:val="0"/>
          <w:numId w:val="110"/>
        </w:numPr>
      </w:pPr>
      <w:r w:rsidRPr="009B62FA">
        <w:rPr>
          <w:b/>
          <w:bCs/>
        </w:rPr>
        <w:t>Při epileptickém záchvatu bez ztráty vědomí</w:t>
      </w:r>
      <w:r w:rsidRPr="009B62FA">
        <w:t>:</w:t>
      </w:r>
    </w:p>
    <w:p w:rsidR="00A072BB" w:rsidRPr="009B62FA" w:rsidRDefault="00A072BB">
      <w:pPr>
        <w:pStyle w:val="ListParagraph"/>
        <w:numPr>
          <w:ilvl w:val="0"/>
          <w:numId w:val="111"/>
        </w:numPr>
      </w:pPr>
      <w:r w:rsidRPr="009B62FA">
        <w:t>Ověřit činnost základních životních funkcí,</w:t>
      </w:r>
    </w:p>
    <w:p w:rsidR="00A072BB" w:rsidRPr="009B62FA" w:rsidRDefault="00A072BB">
      <w:pPr>
        <w:pStyle w:val="ListParagraph"/>
        <w:numPr>
          <w:ilvl w:val="0"/>
          <w:numId w:val="111"/>
        </w:numPr>
      </w:pPr>
      <w:r w:rsidRPr="009B62FA">
        <w:t>Předejít možnému úrazovému poranění pádem,</w:t>
      </w:r>
    </w:p>
    <w:p w:rsidR="00A072BB" w:rsidRPr="009B62FA" w:rsidRDefault="00A072BB">
      <w:pPr>
        <w:pStyle w:val="ListParagraph"/>
        <w:numPr>
          <w:ilvl w:val="0"/>
          <w:numId w:val="111"/>
        </w:numPr>
      </w:pPr>
      <w:r w:rsidRPr="009B62FA">
        <w:t>Zabezpečit klid, teplo, přístup čerstvého vzduchu</w:t>
      </w:r>
    </w:p>
    <w:p w:rsidR="00A072BB" w:rsidRPr="009B62FA" w:rsidRDefault="00A072BB">
      <w:pPr>
        <w:pStyle w:val="ListParagraph"/>
        <w:numPr>
          <w:ilvl w:val="0"/>
          <w:numId w:val="111"/>
        </w:numPr>
      </w:pPr>
      <w:r w:rsidRPr="009B62FA">
        <w:t>Zajišťovat průběžnou kontrolu životně důležitých funkcí až do úplného odeznění záchvatu, fyzicky ani psychicky nezatěžovat.</w:t>
      </w:r>
    </w:p>
    <w:p w:rsidR="00A072BB" w:rsidRPr="009B62FA" w:rsidRDefault="00A072BB">
      <w:pPr>
        <w:pStyle w:val="ListParagraph"/>
        <w:numPr>
          <w:ilvl w:val="0"/>
          <w:numId w:val="112"/>
        </w:numPr>
      </w:pPr>
      <w:r w:rsidRPr="009B62FA">
        <w:rPr>
          <w:b/>
          <w:bCs/>
        </w:rPr>
        <w:t>Při epileptickém záchvatu se ztrátou vědomí</w:t>
      </w:r>
      <w:r w:rsidRPr="009B62FA">
        <w:t>:</w:t>
      </w:r>
    </w:p>
    <w:p w:rsidR="00A072BB" w:rsidRPr="009B62FA" w:rsidRDefault="00A072BB">
      <w:pPr>
        <w:pStyle w:val="ListParagraph"/>
        <w:numPr>
          <w:ilvl w:val="0"/>
          <w:numId w:val="113"/>
        </w:numPr>
      </w:pPr>
      <w:r w:rsidRPr="009B62FA">
        <w:t>Zajistit činnost základních životních funkcí, srdeční akce, dýchání, uvést do stabilizované polohy na boku,</w:t>
      </w:r>
    </w:p>
    <w:p w:rsidR="00A072BB" w:rsidRPr="009B62FA" w:rsidRDefault="00A072BB">
      <w:pPr>
        <w:pStyle w:val="ListParagraph"/>
        <w:numPr>
          <w:ilvl w:val="0"/>
          <w:numId w:val="113"/>
        </w:numPr>
      </w:pPr>
      <w:r w:rsidRPr="009B62FA">
        <w:t>Omezit doprovodné křečové pohyby a fyzické svalové kontrakce, pozor na možné úrazové poranění předmětem v dosahu, pádem atd.,</w:t>
      </w:r>
    </w:p>
    <w:p w:rsidR="00A072BB" w:rsidRPr="009B62FA" w:rsidRDefault="00A072BB">
      <w:pPr>
        <w:pStyle w:val="ListParagraph"/>
        <w:numPr>
          <w:ilvl w:val="0"/>
          <w:numId w:val="113"/>
        </w:numPr>
      </w:pPr>
      <w:r w:rsidRPr="009B62FA">
        <w:t>Zajistit klid, teplo, přísun čerstvého vzduchu,</w:t>
      </w:r>
    </w:p>
    <w:p w:rsidR="00A072BB" w:rsidRPr="009B62FA" w:rsidRDefault="00A072BB">
      <w:pPr>
        <w:pStyle w:val="ListParagraph"/>
        <w:numPr>
          <w:ilvl w:val="0"/>
          <w:numId w:val="113"/>
        </w:numPr>
      </w:pPr>
      <w:r w:rsidRPr="009B62FA">
        <w:t>Pokusit se klienta přivést k plnému vědomí, navázat s ním verbální kontakt a udržet ho,</w:t>
      </w:r>
    </w:p>
    <w:p w:rsidR="00A072BB" w:rsidRPr="009B62FA" w:rsidRDefault="00A072BB">
      <w:pPr>
        <w:pStyle w:val="ListParagraph"/>
        <w:numPr>
          <w:ilvl w:val="0"/>
          <w:numId w:val="113"/>
        </w:numPr>
      </w:pPr>
      <w:r w:rsidRPr="009B62FA">
        <w:t>Nezatěžovat klienta fyzickou ani psychickou činností.</w:t>
      </w:r>
    </w:p>
    <w:p w:rsidR="00A072BB" w:rsidRPr="009B62FA" w:rsidRDefault="00A072BB">
      <w:pPr>
        <w:pStyle w:val="ListParagraph"/>
        <w:numPr>
          <w:ilvl w:val="0"/>
          <w:numId w:val="114"/>
        </w:numPr>
      </w:pPr>
      <w:r w:rsidRPr="009B62FA">
        <w:rPr>
          <w:b/>
          <w:bCs/>
        </w:rPr>
        <w:t>Při agresivním chování s možností fyzického napadení</w:t>
      </w:r>
      <w:r w:rsidRPr="009B62FA">
        <w:t>:</w:t>
      </w:r>
    </w:p>
    <w:p w:rsidR="00A072BB" w:rsidRPr="009B62FA" w:rsidRDefault="00A072BB">
      <w:pPr>
        <w:pStyle w:val="ListParagraph"/>
        <w:numPr>
          <w:ilvl w:val="0"/>
          <w:numId w:val="115"/>
        </w:numPr>
      </w:pPr>
      <w:r w:rsidRPr="009B62FA">
        <w:t>Hovořit klidně a volně,</w:t>
      </w:r>
    </w:p>
    <w:p w:rsidR="00A072BB" w:rsidRPr="009B62FA" w:rsidRDefault="00A072BB">
      <w:pPr>
        <w:pStyle w:val="ListParagraph"/>
        <w:numPr>
          <w:ilvl w:val="0"/>
          <w:numId w:val="115"/>
        </w:numPr>
      </w:pPr>
      <w:r w:rsidRPr="009B62FA">
        <w:t>Snažit se o bezkonfliktní komunikaci,</w:t>
      </w:r>
    </w:p>
    <w:p w:rsidR="00A072BB" w:rsidRPr="009B62FA" w:rsidRDefault="00A072BB">
      <w:pPr>
        <w:pStyle w:val="ListParagraph"/>
        <w:numPr>
          <w:ilvl w:val="0"/>
          <w:numId w:val="115"/>
        </w:numPr>
      </w:pPr>
      <w:r w:rsidRPr="009B62FA">
        <w:t>V případě hrozícího ataku uvolnit agresorovi cestu, spojit se s jinými kolegy,</w:t>
      </w:r>
    </w:p>
    <w:p w:rsidR="00A072BB" w:rsidRPr="009B62FA" w:rsidRDefault="00A072BB">
      <w:pPr>
        <w:pStyle w:val="ListParagraph"/>
        <w:numPr>
          <w:ilvl w:val="0"/>
          <w:numId w:val="115"/>
        </w:numPr>
      </w:pPr>
      <w:r w:rsidRPr="009B62FA">
        <w:t>Konflikt okamžitě nahlásit vedení VÚ, SŠ a ZŠ Terešov,</w:t>
      </w:r>
    </w:p>
    <w:p w:rsidR="00A072BB" w:rsidRPr="009B62FA" w:rsidRDefault="00A072BB">
      <w:pPr>
        <w:pStyle w:val="ListParagraph"/>
        <w:numPr>
          <w:ilvl w:val="0"/>
          <w:numId w:val="115"/>
        </w:numPr>
      </w:pPr>
      <w:r w:rsidRPr="009B62FA">
        <w:t>V případě nezvládnutí situace zavolat pomoc PČR A RZS.</w:t>
      </w:r>
    </w:p>
    <w:p w:rsidR="00A072BB" w:rsidRPr="009B62FA" w:rsidRDefault="00A072BB">
      <w:pPr>
        <w:pStyle w:val="ListParagraph"/>
        <w:numPr>
          <w:ilvl w:val="0"/>
          <w:numId w:val="114"/>
        </w:numPr>
      </w:pPr>
      <w:r w:rsidRPr="009B62FA">
        <w:rPr>
          <w:b/>
          <w:bCs/>
        </w:rPr>
        <w:t>Při sebepoškozování</w:t>
      </w:r>
      <w:r w:rsidRPr="009B62FA">
        <w:t>:</w:t>
      </w:r>
    </w:p>
    <w:p w:rsidR="00A072BB" w:rsidRPr="009B62FA" w:rsidRDefault="00A072BB">
      <w:pPr>
        <w:pStyle w:val="ListParagraph"/>
        <w:numPr>
          <w:ilvl w:val="0"/>
          <w:numId w:val="116"/>
        </w:numPr>
      </w:pPr>
      <w:r w:rsidRPr="009B62FA">
        <w:t>Podle okolností ošetřit, případně poskytnout první pomoc,</w:t>
      </w:r>
    </w:p>
    <w:p w:rsidR="00A072BB" w:rsidRPr="009B62FA" w:rsidRDefault="00A072BB">
      <w:pPr>
        <w:pStyle w:val="ListParagraph"/>
        <w:numPr>
          <w:ilvl w:val="0"/>
          <w:numId w:val="116"/>
        </w:numPr>
      </w:pPr>
      <w:r w:rsidRPr="009B62FA">
        <w:t>Zajistit stálý dohled,</w:t>
      </w:r>
    </w:p>
    <w:p w:rsidR="00A072BB" w:rsidRPr="009B62FA" w:rsidRDefault="00A072BB">
      <w:pPr>
        <w:pStyle w:val="ListParagraph"/>
        <w:numPr>
          <w:ilvl w:val="0"/>
          <w:numId w:val="116"/>
        </w:numPr>
      </w:pPr>
      <w:r w:rsidRPr="009B62FA">
        <w:t>Zjistit motivy sebepoškozování, rozebrat situaci a vyvodit důsledky.</w:t>
      </w:r>
    </w:p>
    <w:p w:rsidR="00A072BB" w:rsidRPr="009B62FA" w:rsidRDefault="00A072BB">
      <w:pPr>
        <w:pStyle w:val="ListParagraph"/>
        <w:numPr>
          <w:ilvl w:val="0"/>
          <w:numId w:val="114"/>
        </w:numPr>
      </w:pPr>
      <w:r w:rsidRPr="009B62FA">
        <w:t xml:space="preserve">V případech </w:t>
      </w:r>
      <w:r w:rsidRPr="009B62FA">
        <w:rPr>
          <w:b/>
          <w:bCs/>
        </w:rPr>
        <w:t>intoxikace omamně psychotropními látkami</w:t>
      </w:r>
      <w:r w:rsidRPr="009B62FA">
        <w:t>:</w:t>
      </w:r>
    </w:p>
    <w:p w:rsidR="00A072BB" w:rsidRPr="009B62FA" w:rsidRDefault="00A072BB">
      <w:pPr>
        <w:pStyle w:val="ListParagraph"/>
        <w:numPr>
          <w:ilvl w:val="0"/>
          <w:numId w:val="117"/>
        </w:numPr>
      </w:pPr>
      <w:r w:rsidRPr="009B62FA">
        <w:t>je dítěti poskytnuta první pomoc a je ihned povolána rychlá zdravotnická pomoc,</w:t>
      </w:r>
    </w:p>
    <w:p w:rsidR="00A072BB" w:rsidRPr="009B62FA" w:rsidRDefault="00A072BB">
      <w:pPr>
        <w:pStyle w:val="ListParagraph"/>
        <w:numPr>
          <w:ilvl w:val="0"/>
          <w:numId w:val="117"/>
        </w:numPr>
      </w:pPr>
      <w:r w:rsidRPr="009B62FA">
        <w:t>do jejího příjezdu zajistit nepřetržitý dohled dospělé osoby,</w:t>
      </w:r>
    </w:p>
    <w:p w:rsidR="00A072BB" w:rsidRPr="009B62FA" w:rsidRDefault="00A072BB">
      <w:pPr>
        <w:pStyle w:val="ListParagraph"/>
        <w:numPr>
          <w:ilvl w:val="0"/>
          <w:numId w:val="117"/>
        </w:numPr>
      </w:pPr>
      <w:r w:rsidRPr="009B62FA">
        <w:t>neprodleně je o této skutečnosti informováno vedení školského zařízení,</w:t>
      </w:r>
    </w:p>
    <w:p w:rsidR="00A072BB" w:rsidRPr="009B62FA" w:rsidRDefault="00A072BB">
      <w:pPr>
        <w:pStyle w:val="ListParagraph"/>
        <w:numPr>
          <w:ilvl w:val="0"/>
          <w:numId w:val="117"/>
        </w:numPr>
      </w:pPr>
      <w:r w:rsidRPr="009B62FA">
        <w:t>stálá kontrola stavu,</w:t>
      </w:r>
    </w:p>
    <w:p w:rsidR="00A072BB" w:rsidRPr="009B62FA" w:rsidRDefault="00A072BB">
      <w:pPr>
        <w:pStyle w:val="ListParagraph"/>
        <w:numPr>
          <w:ilvl w:val="0"/>
          <w:numId w:val="117"/>
        </w:numPr>
      </w:pPr>
      <w:r w:rsidRPr="009B62FA">
        <w:t>rozbor situace až po vystřízlivění, preventivní péče.</w:t>
      </w:r>
    </w:p>
    <w:p w:rsidR="00A072BB" w:rsidRPr="009B62FA" w:rsidRDefault="00A072BB" w:rsidP="008F4EC4">
      <w:pPr>
        <w:rPr>
          <w:b/>
          <w:i/>
        </w:rPr>
      </w:pPr>
    </w:p>
    <w:p w:rsidR="00A072BB" w:rsidRPr="009B62FA" w:rsidRDefault="00A072BB">
      <w:pPr>
        <w:pStyle w:val="Heading1"/>
        <w:numPr>
          <w:ilvl w:val="0"/>
          <w:numId w:val="89"/>
        </w:numPr>
      </w:pPr>
      <w:bookmarkStart w:id="54" w:name="_Toc150432300"/>
      <w:r w:rsidRPr="009B62FA">
        <w:t>Závěrečné ustanovení:</w:t>
      </w:r>
      <w:bookmarkEnd w:id="54"/>
      <w:r w:rsidRPr="009B62FA">
        <w:t xml:space="preserve"> </w:t>
      </w:r>
    </w:p>
    <w:p w:rsidR="00A072BB" w:rsidRPr="009B62FA" w:rsidRDefault="00A072BB" w:rsidP="00DD2874"/>
    <w:p w:rsidR="00A072BB" w:rsidRPr="009B62FA" w:rsidRDefault="00A072BB" w:rsidP="00DD2874">
      <w:r w:rsidRPr="009B62FA">
        <w:t>Tento vnitřní řád je veřejně přístupný a je závazný pro děti i zaměstnance tohoto školského zařízení.</w:t>
      </w:r>
    </w:p>
    <w:p w:rsidR="00A072BB" w:rsidRPr="009B62FA" w:rsidRDefault="00A072BB" w:rsidP="00222114"/>
    <w:p w:rsidR="00A072BB" w:rsidRPr="009B62FA" w:rsidRDefault="00A072BB" w:rsidP="008D7105"/>
    <w:p w:rsidR="00A072BB" w:rsidRPr="009B62FA" w:rsidRDefault="00A072BB" w:rsidP="00F35731">
      <w:pPr>
        <w:rPr>
          <w:szCs w:val="24"/>
        </w:rPr>
      </w:pPr>
      <w:r w:rsidRPr="009B62FA">
        <w:rPr>
          <w:szCs w:val="24"/>
        </w:rPr>
        <w:t>Účinnost tohoto Vnitřního řádu VÚ, SŠ</w:t>
      </w:r>
      <w:r>
        <w:rPr>
          <w:szCs w:val="24"/>
        </w:rPr>
        <w:t xml:space="preserve"> a ZŠ Terešov je ode dne: 01. 012. 2024</w:t>
      </w:r>
    </w:p>
    <w:p w:rsidR="00A072BB" w:rsidRPr="009B62FA" w:rsidRDefault="00A072BB" w:rsidP="008F367F">
      <w:pPr>
        <w:tabs>
          <w:tab w:val="left" w:pos="7575"/>
        </w:tabs>
        <w:rPr>
          <w:szCs w:val="24"/>
        </w:rPr>
      </w:pPr>
      <w:r w:rsidRPr="009B62FA">
        <w:rPr>
          <w:szCs w:val="24"/>
        </w:rPr>
        <w:tab/>
      </w:r>
    </w:p>
    <w:p w:rsidR="00A072BB" w:rsidRPr="009B62FA" w:rsidRDefault="00A072BB" w:rsidP="00F35731">
      <w:pPr>
        <w:rPr>
          <w:szCs w:val="24"/>
        </w:rPr>
      </w:pPr>
      <w:r w:rsidRPr="009B62FA">
        <w:rPr>
          <w:szCs w:val="24"/>
        </w:rPr>
        <w:t xml:space="preserve">                            </w:t>
      </w:r>
    </w:p>
    <w:p w:rsidR="00A072BB" w:rsidRPr="009B62FA" w:rsidRDefault="00A072BB" w:rsidP="00F35731">
      <w:r w:rsidRPr="009B62FA">
        <w:t xml:space="preserve">                                                                                             </w:t>
      </w:r>
    </w:p>
    <w:p w:rsidR="00A072BB" w:rsidRPr="009B62FA" w:rsidRDefault="00A072BB" w:rsidP="00F35731"/>
    <w:p w:rsidR="00A072BB" w:rsidRDefault="00A072BB" w:rsidP="00F35731">
      <w:r w:rsidRPr="009B62FA">
        <w:t>Ředitel ústavu: Mgr. Petr Butula</w:t>
      </w:r>
      <w:r>
        <w:t xml:space="preserve"> </w:t>
      </w:r>
    </w:p>
    <w:sectPr w:rsidR="00A072BB" w:rsidSect="0074312A">
      <w:pgSz w:w="11906" w:h="16838"/>
      <w:pgMar w:top="1417" w:right="1417" w:bottom="1417" w:left="1417" w:header="708" w:footer="708"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72BB" w:rsidRDefault="00A072BB" w:rsidP="007A19DA">
      <w:r>
        <w:separator/>
      </w:r>
    </w:p>
  </w:endnote>
  <w:endnote w:type="continuationSeparator" w:id="0">
    <w:p w:rsidR="00A072BB" w:rsidRDefault="00A072BB" w:rsidP="007A19D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7020304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imSun">
    <w:altName w:val="??¨§?"/>
    <w:panose1 w:val="02010600030101010101"/>
    <w:charset w:val="86"/>
    <w:family w:val="auto"/>
    <w:pitch w:val="variable"/>
    <w:sig w:usb0="000002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72BB" w:rsidRDefault="00A072BB">
    <w:pPr>
      <w:pStyle w:val="Footer"/>
      <w:jc w:val="center"/>
    </w:pPr>
  </w:p>
  <w:p w:rsidR="00A072BB" w:rsidRDefault="00A072B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72BB" w:rsidRDefault="00A072BB">
    <w:pPr>
      <w:pStyle w:val="Footer"/>
      <w:jc w:val="center"/>
    </w:pPr>
    <w:fldSimple w:instr="PAGE   \* MERGEFORMAT">
      <w:r>
        <w:rPr>
          <w:noProof/>
        </w:rPr>
        <w:t>6</w:t>
      </w:r>
    </w:fldSimple>
  </w:p>
  <w:p w:rsidR="00A072BB" w:rsidRDefault="00A072B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72BB" w:rsidRDefault="00A072BB" w:rsidP="007A19DA">
      <w:r>
        <w:separator/>
      </w:r>
    </w:p>
  </w:footnote>
  <w:footnote w:type="continuationSeparator" w:id="0">
    <w:p w:rsidR="00A072BB" w:rsidRDefault="00A072BB" w:rsidP="007A19D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72BB" w:rsidRDefault="00A072BB" w:rsidP="00583061">
    <w:pPr>
      <w:pStyle w:val="Header"/>
      <w:jc w:val="center"/>
    </w:pPr>
    <w:r>
      <w:t>Výchovný ústav, střední škola a základní škola Terešov,</w:t>
    </w:r>
  </w:p>
  <w:p w:rsidR="00A072BB" w:rsidRPr="00583061" w:rsidRDefault="00A072BB" w:rsidP="00583061">
    <w:pPr>
      <w:pStyle w:val="Header"/>
      <w:jc w:val="center"/>
    </w:pPr>
    <w:r>
      <w:t>Terešov 1, 338 08 Zbiroh, tel. 371 796 570, e-mail: info@vuteresov.cz</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55F33"/>
    <w:multiLevelType w:val="hybridMultilevel"/>
    <w:tmpl w:val="DF30B808"/>
    <w:lvl w:ilvl="0" w:tplc="CEDC79E0">
      <w:start w:val="3"/>
      <w:numFmt w:val="decimal"/>
      <w:lvlText w:val="%1."/>
      <w:lvlJc w:val="left"/>
      <w:pPr>
        <w:ind w:left="36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
    <w:nsid w:val="009510FC"/>
    <w:multiLevelType w:val="hybridMultilevel"/>
    <w:tmpl w:val="91108DB2"/>
    <w:lvl w:ilvl="0" w:tplc="59EC431E">
      <w:start w:val="9"/>
      <w:numFmt w:val="decimal"/>
      <w:lvlText w:val="%1)"/>
      <w:lvlJc w:val="left"/>
      <w:pPr>
        <w:ind w:left="720" w:hanging="360"/>
      </w:pPr>
      <w:rPr>
        <w:rFonts w:cs="Times New Roman" w:hint="default"/>
        <w:color w:val="auto"/>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
    <w:nsid w:val="01123CC3"/>
    <w:multiLevelType w:val="multilevel"/>
    <w:tmpl w:val="8620DEF2"/>
    <w:lvl w:ilvl="0">
      <w:start w:val="5"/>
      <w:numFmt w:val="decimal"/>
      <w:lvlText w:val="%1."/>
      <w:lvlJc w:val="left"/>
      <w:pPr>
        <w:ind w:left="360" w:hanging="360"/>
      </w:pPr>
      <w:rPr>
        <w:rFonts w:cs="Times New Roman" w:hint="default"/>
      </w:rPr>
    </w:lvl>
    <w:lvl w:ilvl="1">
      <w:start w:val="1"/>
      <w:numFmt w:val="none"/>
      <w:lvlText w:val="3.6."/>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
    <w:nsid w:val="01584202"/>
    <w:multiLevelType w:val="hybridMultilevel"/>
    <w:tmpl w:val="F4B2D072"/>
    <w:lvl w:ilvl="0" w:tplc="04050017">
      <w:start w:val="1"/>
      <w:numFmt w:val="lowerLetter"/>
      <w:lvlText w:val="%1)"/>
      <w:lvlJc w:val="left"/>
      <w:pPr>
        <w:ind w:left="1440" w:hanging="360"/>
      </w:pPr>
      <w:rPr>
        <w:rFonts w:cs="Times New Roman"/>
      </w:rPr>
    </w:lvl>
    <w:lvl w:ilvl="1" w:tplc="04050019" w:tentative="1">
      <w:start w:val="1"/>
      <w:numFmt w:val="lowerLetter"/>
      <w:lvlText w:val="%2."/>
      <w:lvlJc w:val="left"/>
      <w:pPr>
        <w:ind w:left="2160" w:hanging="360"/>
      </w:pPr>
      <w:rPr>
        <w:rFonts w:cs="Times New Roman"/>
      </w:rPr>
    </w:lvl>
    <w:lvl w:ilvl="2" w:tplc="0405001B" w:tentative="1">
      <w:start w:val="1"/>
      <w:numFmt w:val="lowerRoman"/>
      <w:lvlText w:val="%3."/>
      <w:lvlJc w:val="right"/>
      <w:pPr>
        <w:ind w:left="2880" w:hanging="180"/>
      </w:pPr>
      <w:rPr>
        <w:rFonts w:cs="Times New Roman"/>
      </w:rPr>
    </w:lvl>
    <w:lvl w:ilvl="3" w:tplc="0405000F" w:tentative="1">
      <w:start w:val="1"/>
      <w:numFmt w:val="decimal"/>
      <w:lvlText w:val="%4."/>
      <w:lvlJc w:val="left"/>
      <w:pPr>
        <w:ind w:left="3600" w:hanging="360"/>
      </w:pPr>
      <w:rPr>
        <w:rFonts w:cs="Times New Roman"/>
      </w:rPr>
    </w:lvl>
    <w:lvl w:ilvl="4" w:tplc="04050019" w:tentative="1">
      <w:start w:val="1"/>
      <w:numFmt w:val="lowerLetter"/>
      <w:lvlText w:val="%5."/>
      <w:lvlJc w:val="left"/>
      <w:pPr>
        <w:ind w:left="4320" w:hanging="360"/>
      </w:pPr>
      <w:rPr>
        <w:rFonts w:cs="Times New Roman"/>
      </w:rPr>
    </w:lvl>
    <w:lvl w:ilvl="5" w:tplc="0405001B" w:tentative="1">
      <w:start w:val="1"/>
      <w:numFmt w:val="lowerRoman"/>
      <w:lvlText w:val="%6."/>
      <w:lvlJc w:val="right"/>
      <w:pPr>
        <w:ind w:left="5040" w:hanging="180"/>
      </w:pPr>
      <w:rPr>
        <w:rFonts w:cs="Times New Roman"/>
      </w:rPr>
    </w:lvl>
    <w:lvl w:ilvl="6" w:tplc="0405000F" w:tentative="1">
      <w:start w:val="1"/>
      <w:numFmt w:val="decimal"/>
      <w:lvlText w:val="%7."/>
      <w:lvlJc w:val="left"/>
      <w:pPr>
        <w:ind w:left="5760" w:hanging="360"/>
      </w:pPr>
      <w:rPr>
        <w:rFonts w:cs="Times New Roman"/>
      </w:rPr>
    </w:lvl>
    <w:lvl w:ilvl="7" w:tplc="04050019" w:tentative="1">
      <w:start w:val="1"/>
      <w:numFmt w:val="lowerLetter"/>
      <w:lvlText w:val="%8."/>
      <w:lvlJc w:val="left"/>
      <w:pPr>
        <w:ind w:left="6480" w:hanging="360"/>
      </w:pPr>
      <w:rPr>
        <w:rFonts w:cs="Times New Roman"/>
      </w:rPr>
    </w:lvl>
    <w:lvl w:ilvl="8" w:tplc="0405001B" w:tentative="1">
      <w:start w:val="1"/>
      <w:numFmt w:val="lowerRoman"/>
      <w:lvlText w:val="%9."/>
      <w:lvlJc w:val="right"/>
      <w:pPr>
        <w:ind w:left="7200" w:hanging="180"/>
      </w:pPr>
      <w:rPr>
        <w:rFonts w:cs="Times New Roman"/>
      </w:rPr>
    </w:lvl>
  </w:abstractNum>
  <w:abstractNum w:abstractNumId="4">
    <w:nsid w:val="01716DBD"/>
    <w:multiLevelType w:val="hybridMultilevel"/>
    <w:tmpl w:val="97E6D7CC"/>
    <w:lvl w:ilvl="0" w:tplc="13F6218E">
      <w:start w:val="2"/>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5">
    <w:nsid w:val="01DF6C56"/>
    <w:multiLevelType w:val="multilevel"/>
    <w:tmpl w:val="0EFC3FC2"/>
    <w:lvl w:ilvl="0">
      <w:start w:val="1"/>
      <w:numFmt w:val="decimal"/>
      <w:lvlText w:val="%1."/>
      <w:lvlJc w:val="left"/>
      <w:pPr>
        <w:ind w:left="360" w:hanging="360"/>
      </w:pPr>
      <w:rPr>
        <w:rFonts w:cs="Times New Roman" w:hint="default"/>
      </w:rPr>
    </w:lvl>
    <w:lvl w:ilvl="1">
      <w:start w:val="1"/>
      <w:numFmt w:val="none"/>
      <w:lvlText w:val="4.8."/>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6">
    <w:nsid w:val="031E43AE"/>
    <w:multiLevelType w:val="multilevel"/>
    <w:tmpl w:val="8A708F64"/>
    <w:lvl w:ilvl="0">
      <w:start w:val="1"/>
      <w:numFmt w:val="decimal"/>
      <w:lvlText w:val="%1."/>
      <w:lvlJc w:val="left"/>
      <w:pPr>
        <w:ind w:left="360" w:hanging="360"/>
      </w:pPr>
      <w:rPr>
        <w:rFonts w:cs="Times New Roman" w:hint="default"/>
      </w:rPr>
    </w:lvl>
    <w:lvl w:ilvl="1">
      <w:start w:val="1"/>
      <w:numFmt w:val="none"/>
      <w:lvlText w:val="8.3."/>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7">
    <w:nsid w:val="032F43DD"/>
    <w:multiLevelType w:val="multilevel"/>
    <w:tmpl w:val="0E74F3CA"/>
    <w:lvl w:ilvl="0">
      <w:start w:val="1"/>
      <w:numFmt w:val="decimal"/>
      <w:lvlText w:val="%1."/>
      <w:lvlJc w:val="left"/>
      <w:pPr>
        <w:ind w:left="360" w:hanging="360"/>
      </w:pPr>
      <w:rPr>
        <w:rFonts w:cs="Times New Roman" w:hint="default"/>
      </w:rPr>
    </w:lvl>
    <w:lvl w:ilvl="1">
      <w:start w:val="1"/>
      <w:numFmt w:val="decimal"/>
      <w:lvlText w:val="%1.5."/>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8">
    <w:nsid w:val="03905265"/>
    <w:multiLevelType w:val="multilevel"/>
    <w:tmpl w:val="A54E3848"/>
    <w:lvl w:ilvl="0">
      <w:start w:val="1"/>
      <w:numFmt w:val="decimal"/>
      <w:lvlText w:val="%1."/>
      <w:lvlJc w:val="left"/>
      <w:pPr>
        <w:ind w:left="360" w:hanging="360"/>
      </w:pPr>
      <w:rPr>
        <w:rFonts w:cs="Times New Roman" w:hint="default"/>
      </w:rPr>
    </w:lvl>
    <w:lvl w:ilvl="1">
      <w:start w:val="1"/>
      <w:numFmt w:val="none"/>
      <w:lvlText w:val="5.4."/>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9">
    <w:nsid w:val="03B724AA"/>
    <w:multiLevelType w:val="multilevel"/>
    <w:tmpl w:val="28A4898E"/>
    <w:lvl w:ilvl="0">
      <w:start w:val="1"/>
      <w:numFmt w:val="decimal"/>
      <w:lvlText w:val="%1."/>
      <w:lvlJc w:val="left"/>
      <w:pPr>
        <w:ind w:left="360" w:hanging="360"/>
      </w:pPr>
      <w:rPr>
        <w:rFonts w:cs="Times New Roman" w:hint="default"/>
      </w:rPr>
    </w:lvl>
    <w:lvl w:ilvl="1">
      <w:start w:val="1"/>
      <w:numFmt w:val="none"/>
      <w:lvlText w:val="3.3."/>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0">
    <w:nsid w:val="03B8571E"/>
    <w:multiLevelType w:val="hybridMultilevel"/>
    <w:tmpl w:val="72E40ED8"/>
    <w:lvl w:ilvl="0" w:tplc="B2AAB818">
      <w:start w:val="1"/>
      <w:numFmt w:val="lowerLetter"/>
      <w:lvlText w:val="%1)"/>
      <w:lvlJc w:val="left"/>
      <w:pPr>
        <w:ind w:left="720" w:hanging="360"/>
      </w:pPr>
      <w:rPr>
        <w:rFonts w:cs="Times New Roman"/>
        <w:color w:val="auto"/>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1">
    <w:nsid w:val="04136C29"/>
    <w:multiLevelType w:val="hybridMultilevel"/>
    <w:tmpl w:val="548872E6"/>
    <w:lvl w:ilvl="0" w:tplc="75524F4E">
      <w:start w:val="1"/>
      <w:numFmt w:val="decimal"/>
      <w:lvlText w:val="%1."/>
      <w:lvlJc w:val="left"/>
      <w:pPr>
        <w:ind w:left="720" w:hanging="360"/>
      </w:pPr>
      <w:rPr>
        <w:rFonts w:cs="Times New Roman"/>
        <w:color w:val="auto"/>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2">
    <w:nsid w:val="04D93AFD"/>
    <w:multiLevelType w:val="hybridMultilevel"/>
    <w:tmpl w:val="51467718"/>
    <w:lvl w:ilvl="0" w:tplc="04050017">
      <w:start w:val="1"/>
      <w:numFmt w:val="lowerLetter"/>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3">
    <w:nsid w:val="05151AAB"/>
    <w:multiLevelType w:val="hybridMultilevel"/>
    <w:tmpl w:val="896433FA"/>
    <w:lvl w:ilvl="0" w:tplc="04050017">
      <w:start w:val="1"/>
      <w:numFmt w:val="lowerLetter"/>
      <w:lvlText w:val="%1)"/>
      <w:lvlJc w:val="left"/>
      <w:pPr>
        <w:ind w:left="1440" w:hanging="360"/>
      </w:pPr>
      <w:rPr>
        <w:rFonts w:cs="Times New Roman"/>
      </w:rPr>
    </w:lvl>
    <w:lvl w:ilvl="1" w:tplc="04050019" w:tentative="1">
      <w:start w:val="1"/>
      <w:numFmt w:val="lowerLetter"/>
      <w:lvlText w:val="%2."/>
      <w:lvlJc w:val="left"/>
      <w:pPr>
        <w:ind w:left="2160" w:hanging="360"/>
      </w:pPr>
      <w:rPr>
        <w:rFonts w:cs="Times New Roman"/>
      </w:rPr>
    </w:lvl>
    <w:lvl w:ilvl="2" w:tplc="0405001B" w:tentative="1">
      <w:start w:val="1"/>
      <w:numFmt w:val="lowerRoman"/>
      <w:lvlText w:val="%3."/>
      <w:lvlJc w:val="right"/>
      <w:pPr>
        <w:ind w:left="2880" w:hanging="180"/>
      </w:pPr>
      <w:rPr>
        <w:rFonts w:cs="Times New Roman"/>
      </w:rPr>
    </w:lvl>
    <w:lvl w:ilvl="3" w:tplc="0405000F" w:tentative="1">
      <w:start w:val="1"/>
      <w:numFmt w:val="decimal"/>
      <w:lvlText w:val="%4."/>
      <w:lvlJc w:val="left"/>
      <w:pPr>
        <w:ind w:left="3600" w:hanging="360"/>
      </w:pPr>
      <w:rPr>
        <w:rFonts w:cs="Times New Roman"/>
      </w:rPr>
    </w:lvl>
    <w:lvl w:ilvl="4" w:tplc="04050019" w:tentative="1">
      <w:start w:val="1"/>
      <w:numFmt w:val="lowerLetter"/>
      <w:lvlText w:val="%5."/>
      <w:lvlJc w:val="left"/>
      <w:pPr>
        <w:ind w:left="4320" w:hanging="360"/>
      </w:pPr>
      <w:rPr>
        <w:rFonts w:cs="Times New Roman"/>
      </w:rPr>
    </w:lvl>
    <w:lvl w:ilvl="5" w:tplc="0405001B" w:tentative="1">
      <w:start w:val="1"/>
      <w:numFmt w:val="lowerRoman"/>
      <w:lvlText w:val="%6."/>
      <w:lvlJc w:val="right"/>
      <w:pPr>
        <w:ind w:left="5040" w:hanging="180"/>
      </w:pPr>
      <w:rPr>
        <w:rFonts w:cs="Times New Roman"/>
      </w:rPr>
    </w:lvl>
    <w:lvl w:ilvl="6" w:tplc="0405000F" w:tentative="1">
      <w:start w:val="1"/>
      <w:numFmt w:val="decimal"/>
      <w:lvlText w:val="%7."/>
      <w:lvlJc w:val="left"/>
      <w:pPr>
        <w:ind w:left="5760" w:hanging="360"/>
      </w:pPr>
      <w:rPr>
        <w:rFonts w:cs="Times New Roman"/>
      </w:rPr>
    </w:lvl>
    <w:lvl w:ilvl="7" w:tplc="04050019" w:tentative="1">
      <w:start w:val="1"/>
      <w:numFmt w:val="lowerLetter"/>
      <w:lvlText w:val="%8."/>
      <w:lvlJc w:val="left"/>
      <w:pPr>
        <w:ind w:left="6480" w:hanging="360"/>
      </w:pPr>
      <w:rPr>
        <w:rFonts w:cs="Times New Roman"/>
      </w:rPr>
    </w:lvl>
    <w:lvl w:ilvl="8" w:tplc="0405001B" w:tentative="1">
      <w:start w:val="1"/>
      <w:numFmt w:val="lowerRoman"/>
      <w:lvlText w:val="%9."/>
      <w:lvlJc w:val="right"/>
      <w:pPr>
        <w:ind w:left="7200" w:hanging="180"/>
      </w:pPr>
      <w:rPr>
        <w:rFonts w:cs="Times New Roman"/>
      </w:rPr>
    </w:lvl>
  </w:abstractNum>
  <w:abstractNum w:abstractNumId="14">
    <w:nsid w:val="06E35926"/>
    <w:multiLevelType w:val="hybridMultilevel"/>
    <w:tmpl w:val="8506D71A"/>
    <w:lvl w:ilvl="0" w:tplc="898C2EC0">
      <w:start w:val="4"/>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5">
    <w:nsid w:val="072B25B3"/>
    <w:multiLevelType w:val="multilevel"/>
    <w:tmpl w:val="F5543D42"/>
    <w:lvl w:ilvl="0">
      <w:start w:val="1"/>
      <w:numFmt w:val="decimal"/>
      <w:lvlText w:val="%1."/>
      <w:lvlJc w:val="left"/>
      <w:pPr>
        <w:ind w:left="360" w:hanging="360"/>
      </w:pPr>
      <w:rPr>
        <w:rFonts w:cs="Times New Roman" w:hint="default"/>
      </w:rPr>
    </w:lvl>
    <w:lvl w:ilvl="1">
      <w:start w:val="1"/>
      <w:numFmt w:val="none"/>
      <w:lvlText w:val="5.8."/>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6">
    <w:nsid w:val="07B01C81"/>
    <w:multiLevelType w:val="multilevel"/>
    <w:tmpl w:val="82E2B286"/>
    <w:lvl w:ilvl="0">
      <w:start w:val="1"/>
      <w:numFmt w:val="decimal"/>
      <w:lvlText w:val="%1."/>
      <w:lvlJc w:val="left"/>
      <w:pPr>
        <w:ind w:left="360" w:hanging="360"/>
      </w:pPr>
      <w:rPr>
        <w:rFonts w:cs="Times New Roman" w:hint="default"/>
      </w:rPr>
    </w:lvl>
    <w:lvl w:ilvl="1">
      <w:start w:val="1"/>
      <w:numFmt w:val="none"/>
      <w:lvlText w:val="8.5."/>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7">
    <w:nsid w:val="0A4F1E13"/>
    <w:multiLevelType w:val="hybridMultilevel"/>
    <w:tmpl w:val="DFDECFB2"/>
    <w:lvl w:ilvl="0" w:tplc="14426BC2">
      <w:start w:val="3"/>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8">
    <w:nsid w:val="0A546B3D"/>
    <w:multiLevelType w:val="multilevel"/>
    <w:tmpl w:val="67907A78"/>
    <w:lvl w:ilvl="0">
      <w:start w:val="1"/>
      <w:numFmt w:val="decimal"/>
      <w:lvlText w:val="%1."/>
      <w:lvlJc w:val="left"/>
      <w:pPr>
        <w:ind w:left="360" w:hanging="360"/>
      </w:pPr>
      <w:rPr>
        <w:rFonts w:cs="Times New Roman" w:hint="default"/>
      </w:rPr>
    </w:lvl>
    <w:lvl w:ilvl="1">
      <w:start w:val="1"/>
      <w:numFmt w:val="decimal"/>
      <w:lvlText w:val="3.%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9">
    <w:nsid w:val="0AEB0FD1"/>
    <w:multiLevelType w:val="multilevel"/>
    <w:tmpl w:val="8B0E13EA"/>
    <w:lvl w:ilvl="0">
      <w:start w:val="1"/>
      <w:numFmt w:val="decimal"/>
      <w:lvlText w:val="%1."/>
      <w:lvlJc w:val="left"/>
      <w:pPr>
        <w:ind w:left="360" w:hanging="360"/>
      </w:pPr>
      <w:rPr>
        <w:rFonts w:cs="Times New Roman" w:hint="default"/>
      </w:rPr>
    </w:lvl>
    <w:lvl w:ilvl="1">
      <w:start w:val="1"/>
      <w:numFmt w:val="none"/>
      <w:lvlText w:val="8.4."/>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0">
    <w:nsid w:val="0BFB448E"/>
    <w:multiLevelType w:val="multilevel"/>
    <w:tmpl w:val="127A2ACA"/>
    <w:lvl w:ilvl="0">
      <w:start w:val="1"/>
      <w:numFmt w:val="decimal"/>
      <w:lvlText w:val="%1."/>
      <w:lvlJc w:val="left"/>
      <w:pPr>
        <w:ind w:left="360" w:hanging="360"/>
      </w:pPr>
      <w:rPr>
        <w:rFonts w:cs="Times New Roman" w:hint="default"/>
      </w:rPr>
    </w:lvl>
    <w:lvl w:ilvl="1">
      <w:start w:val="1"/>
      <w:numFmt w:val="none"/>
      <w:lvlText w:val="4.4."/>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1">
    <w:nsid w:val="0C014214"/>
    <w:multiLevelType w:val="hybridMultilevel"/>
    <w:tmpl w:val="79AA15DA"/>
    <w:lvl w:ilvl="0" w:tplc="04050017">
      <w:start w:val="1"/>
      <w:numFmt w:val="lowerLetter"/>
      <w:lvlText w:val="%1)"/>
      <w:lvlJc w:val="left"/>
      <w:pPr>
        <w:ind w:left="1440" w:hanging="360"/>
      </w:pPr>
      <w:rPr>
        <w:rFonts w:cs="Times New Roman"/>
      </w:rPr>
    </w:lvl>
    <w:lvl w:ilvl="1" w:tplc="04050019" w:tentative="1">
      <w:start w:val="1"/>
      <w:numFmt w:val="lowerLetter"/>
      <w:lvlText w:val="%2."/>
      <w:lvlJc w:val="left"/>
      <w:pPr>
        <w:ind w:left="2160" w:hanging="360"/>
      </w:pPr>
      <w:rPr>
        <w:rFonts w:cs="Times New Roman"/>
      </w:rPr>
    </w:lvl>
    <w:lvl w:ilvl="2" w:tplc="0405001B" w:tentative="1">
      <w:start w:val="1"/>
      <w:numFmt w:val="lowerRoman"/>
      <w:lvlText w:val="%3."/>
      <w:lvlJc w:val="right"/>
      <w:pPr>
        <w:ind w:left="2880" w:hanging="180"/>
      </w:pPr>
      <w:rPr>
        <w:rFonts w:cs="Times New Roman"/>
      </w:rPr>
    </w:lvl>
    <w:lvl w:ilvl="3" w:tplc="0405000F" w:tentative="1">
      <w:start w:val="1"/>
      <w:numFmt w:val="decimal"/>
      <w:lvlText w:val="%4."/>
      <w:lvlJc w:val="left"/>
      <w:pPr>
        <w:ind w:left="3600" w:hanging="360"/>
      </w:pPr>
      <w:rPr>
        <w:rFonts w:cs="Times New Roman"/>
      </w:rPr>
    </w:lvl>
    <w:lvl w:ilvl="4" w:tplc="04050019" w:tentative="1">
      <w:start w:val="1"/>
      <w:numFmt w:val="lowerLetter"/>
      <w:lvlText w:val="%5."/>
      <w:lvlJc w:val="left"/>
      <w:pPr>
        <w:ind w:left="4320" w:hanging="360"/>
      </w:pPr>
      <w:rPr>
        <w:rFonts w:cs="Times New Roman"/>
      </w:rPr>
    </w:lvl>
    <w:lvl w:ilvl="5" w:tplc="0405001B" w:tentative="1">
      <w:start w:val="1"/>
      <w:numFmt w:val="lowerRoman"/>
      <w:lvlText w:val="%6."/>
      <w:lvlJc w:val="right"/>
      <w:pPr>
        <w:ind w:left="5040" w:hanging="180"/>
      </w:pPr>
      <w:rPr>
        <w:rFonts w:cs="Times New Roman"/>
      </w:rPr>
    </w:lvl>
    <w:lvl w:ilvl="6" w:tplc="0405000F" w:tentative="1">
      <w:start w:val="1"/>
      <w:numFmt w:val="decimal"/>
      <w:lvlText w:val="%7."/>
      <w:lvlJc w:val="left"/>
      <w:pPr>
        <w:ind w:left="5760" w:hanging="360"/>
      </w:pPr>
      <w:rPr>
        <w:rFonts w:cs="Times New Roman"/>
      </w:rPr>
    </w:lvl>
    <w:lvl w:ilvl="7" w:tplc="04050019" w:tentative="1">
      <w:start w:val="1"/>
      <w:numFmt w:val="lowerLetter"/>
      <w:lvlText w:val="%8."/>
      <w:lvlJc w:val="left"/>
      <w:pPr>
        <w:ind w:left="6480" w:hanging="360"/>
      </w:pPr>
      <w:rPr>
        <w:rFonts w:cs="Times New Roman"/>
      </w:rPr>
    </w:lvl>
    <w:lvl w:ilvl="8" w:tplc="0405001B" w:tentative="1">
      <w:start w:val="1"/>
      <w:numFmt w:val="lowerRoman"/>
      <w:lvlText w:val="%9."/>
      <w:lvlJc w:val="right"/>
      <w:pPr>
        <w:ind w:left="7200" w:hanging="180"/>
      </w:pPr>
      <w:rPr>
        <w:rFonts w:cs="Times New Roman"/>
      </w:rPr>
    </w:lvl>
  </w:abstractNum>
  <w:abstractNum w:abstractNumId="22">
    <w:nsid w:val="0FFA2B8E"/>
    <w:multiLevelType w:val="hybridMultilevel"/>
    <w:tmpl w:val="900A4566"/>
    <w:lvl w:ilvl="0" w:tplc="038A26EC">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3">
    <w:nsid w:val="12BB3FA8"/>
    <w:multiLevelType w:val="multilevel"/>
    <w:tmpl w:val="4BDC93BE"/>
    <w:lvl w:ilvl="0">
      <w:start w:val="1"/>
      <w:numFmt w:val="decimal"/>
      <w:lvlText w:val="%1."/>
      <w:lvlJc w:val="left"/>
      <w:pPr>
        <w:ind w:left="360" w:hanging="360"/>
      </w:pPr>
      <w:rPr>
        <w:rFonts w:cs="Times New Roman" w:hint="default"/>
      </w:rPr>
    </w:lvl>
    <w:lvl w:ilvl="1">
      <w:start w:val="1"/>
      <w:numFmt w:val="none"/>
      <w:lvlText w:val="5.10."/>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4">
    <w:nsid w:val="13AC5BE2"/>
    <w:multiLevelType w:val="multilevel"/>
    <w:tmpl w:val="F944632C"/>
    <w:lvl w:ilvl="0">
      <w:start w:val="1"/>
      <w:numFmt w:val="decimal"/>
      <w:lvlText w:val="%1."/>
      <w:lvlJc w:val="left"/>
      <w:pPr>
        <w:ind w:left="360" w:hanging="360"/>
      </w:pPr>
      <w:rPr>
        <w:rFonts w:cs="Times New Roman" w:hint="default"/>
      </w:rPr>
    </w:lvl>
    <w:lvl w:ilvl="1">
      <w:start w:val="1"/>
      <w:numFmt w:val="none"/>
      <w:lvlText w:val="4.6."/>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5">
    <w:nsid w:val="147F7F27"/>
    <w:multiLevelType w:val="multilevel"/>
    <w:tmpl w:val="27A8D3A4"/>
    <w:lvl w:ilvl="0">
      <w:start w:val="1"/>
      <w:numFmt w:val="decimal"/>
      <w:lvlText w:val="%1."/>
      <w:lvlJc w:val="left"/>
      <w:pPr>
        <w:ind w:left="360" w:hanging="360"/>
      </w:pPr>
      <w:rPr>
        <w:rFonts w:cs="Times New Roman" w:hint="default"/>
      </w:rPr>
    </w:lvl>
    <w:lvl w:ilvl="1">
      <w:start w:val="1"/>
      <w:numFmt w:val="none"/>
      <w:lvlText w:val="2.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6">
    <w:nsid w:val="14C04C6C"/>
    <w:multiLevelType w:val="hybridMultilevel"/>
    <w:tmpl w:val="E71A905A"/>
    <w:lvl w:ilvl="0" w:tplc="04050017">
      <w:start w:val="1"/>
      <w:numFmt w:val="lowerLetter"/>
      <w:lvlText w:val="%1)"/>
      <w:lvlJc w:val="left"/>
      <w:pPr>
        <w:ind w:left="720" w:hanging="360"/>
      </w:pPr>
      <w:rPr>
        <w:rFonts w:cs="Times New Roman"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16CE1F39"/>
    <w:multiLevelType w:val="hybridMultilevel"/>
    <w:tmpl w:val="7252429C"/>
    <w:lvl w:ilvl="0" w:tplc="EE0E10E0">
      <w:start w:val="1"/>
      <w:numFmt w:val="decimal"/>
      <w:lvlText w:val="%1."/>
      <w:lvlJc w:val="left"/>
      <w:pPr>
        <w:ind w:left="720" w:hanging="360"/>
      </w:pPr>
      <w:rPr>
        <w:rFonts w:cs="Times New Roman" w:hint="default"/>
        <w:b w:val="0"/>
        <w:bCs w:val="0"/>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8">
    <w:nsid w:val="17901956"/>
    <w:multiLevelType w:val="multilevel"/>
    <w:tmpl w:val="A6C2E276"/>
    <w:lvl w:ilvl="0">
      <w:start w:val="1"/>
      <w:numFmt w:val="decimal"/>
      <w:lvlText w:val="%1."/>
      <w:lvlJc w:val="left"/>
      <w:pPr>
        <w:ind w:left="360" w:hanging="360"/>
      </w:pPr>
      <w:rPr>
        <w:rFonts w:cs="Times New Roman" w:hint="default"/>
      </w:rPr>
    </w:lvl>
    <w:lvl w:ilvl="1">
      <w:start w:val="1"/>
      <w:numFmt w:val="decimal"/>
      <w:lvlText w:val="7.%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9">
    <w:nsid w:val="17F70A15"/>
    <w:multiLevelType w:val="multilevel"/>
    <w:tmpl w:val="039276F4"/>
    <w:lvl w:ilvl="0">
      <w:start w:val="1"/>
      <w:numFmt w:val="decimal"/>
      <w:lvlText w:val="%1."/>
      <w:lvlJc w:val="left"/>
      <w:pPr>
        <w:ind w:left="360" w:hanging="360"/>
      </w:pPr>
      <w:rPr>
        <w:rFonts w:cs="Times New Roman" w:hint="default"/>
      </w:rPr>
    </w:lvl>
    <w:lvl w:ilvl="1">
      <w:start w:val="1"/>
      <w:numFmt w:val="none"/>
      <w:lvlText w:val="2.4."/>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0">
    <w:nsid w:val="187E58A3"/>
    <w:multiLevelType w:val="multilevel"/>
    <w:tmpl w:val="CEBA7650"/>
    <w:lvl w:ilvl="0">
      <w:start w:val="1"/>
      <w:numFmt w:val="decimal"/>
      <w:lvlText w:val="%1."/>
      <w:lvlJc w:val="left"/>
      <w:pPr>
        <w:ind w:left="360" w:hanging="360"/>
      </w:pPr>
      <w:rPr>
        <w:rFonts w:cs="Times New Roman" w:hint="default"/>
      </w:rPr>
    </w:lvl>
    <w:lvl w:ilvl="1">
      <w:start w:val="1"/>
      <w:numFmt w:val="none"/>
      <w:lvlText w:val="3.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1">
    <w:nsid w:val="1BAB2DE1"/>
    <w:multiLevelType w:val="hybridMultilevel"/>
    <w:tmpl w:val="9BF23C36"/>
    <w:lvl w:ilvl="0" w:tplc="0405000F">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2">
    <w:nsid w:val="1D160228"/>
    <w:multiLevelType w:val="multilevel"/>
    <w:tmpl w:val="C9C2986A"/>
    <w:lvl w:ilvl="0">
      <w:start w:val="1"/>
      <w:numFmt w:val="decimal"/>
      <w:lvlText w:val="%1."/>
      <w:lvlJc w:val="left"/>
      <w:pPr>
        <w:ind w:left="360" w:hanging="360"/>
      </w:pPr>
      <w:rPr>
        <w:rFonts w:cs="Times New Roman" w:hint="default"/>
      </w:rPr>
    </w:lvl>
    <w:lvl w:ilvl="1">
      <w:start w:val="1"/>
      <w:numFmt w:val="decimal"/>
      <w:lvlText w:val="%2.1."/>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3">
    <w:nsid w:val="1DFD1DAF"/>
    <w:multiLevelType w:val="hybridMultilevel"/>
    <w:tmpl w:val="D220CBDC"/>
    <w:lvl w:ilvl="0" w:tplc="315A926C">
      <w:start w:val="2"/>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4">
    <w:nsid w:val="1E832F51"/>
    <w:multiLevelType w:val="multilevel"/>
    <w:tmpl w:val="F89896BE"/>
    <w:lvl w:ilvl="0">
      <w:start w:val="1"/>
      <w:numFmt w:val="decimal"/>
      <w:lvlText w:val="%1."/>
      <w:lvlJc w:val="left"/>
      <w:pPr>
        <w:ind w:left="360" w:hanging="360"/>
      </w:pPr>
      <w:rPr>
        <w:rFonts w:cs="Times New Roman" w:hint="default"/>
      </w:rPr>
    </w:lvl>
    <w:lvl w:ilvl="1">
      <w:start w:val="1"/>
      <w:numFmt w:val="none"/>
      <w:lvlText w:val="4.9."/>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5">
    <w:nsid w:val="1F84379F"/>
    <w:multiLevelType w:val="hybridMultilevel"/>
    <w:tmpl w:val="FDF2E344"/>
    <w:lvl w:ilvl="0" w:tplc="04050017">
      <w:start w:val="1"/>
      <w:numFmt w:val="lowerLetter"/>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6">
    <w:nsid w:val="21865192"/>
    <w:multiLevelType w:val="hybridMultilevel"/>
    <w:tmpl w:val="414EE36A"/>
    <w:lvl w:ilvl="0" w:tplc="04050017">
      <w:start w:val="1"/>
      <w:numFmt w:val="lowerLetter"/>
      <w:lvlText w:val="%1)"/>
      <w:lvlJc w:val="left"/>
      <w:pPr>
        <w:ind w:left="1440" w:hanging="360"/>
      </w:pPr>
      <w:rPr>
        <w:rFonts w:cs="Times New Roman"/>
      </w:rPr>
    </w:lvl>
    <w:lvl w:ilvl="1" w:tplc="04050019" w:tentative="1">
      <w:start w:val="1"/>
      <w:numFmt w:val="lowerLetter"/>
      <w:lvlText w:val="%2."/>
      <w:lvlJc w:val="left"/>
      <w:pPr>
        <w:ind w:left="2160" w:hanging="360"/>
      </w:pPr>
      <w:rPr>
        <w:rFonts w:cs="Times New Roman"/>
      </w:rPr>
    </w:lvl>
    <w:lvl w:ilvl="2" w:tplc="0405001B" w:tentative="1">
      <w:start w:val="1"/>
      <w:numFmt w:val="lowerRoman"/>
      <w:lvlText w:val="%3."/>
      <w:lvlJc w:val="right"/>
      <w:pPr>
        <w:ind w:left="2880" w:hanging="180"/>
      </w:pPr>
      <w:rPr>
        <w:rFonts w:cs="Times New Roman"/>
      </w:rPr>
    </w:lvl>
    <w:lvl w:ilvl="3" w:tplc="0405000F" w:tentative="1">
      <w:start w:val="1"/>
      <w:numFmt w:val="decimal"/>
      <w:lvlText w:val="%4."/>
      <w:lvlJc w:val="left"/>
      <w:pPr>
        <w:ind w:left="3600" w:hanging="360"/>
      </w:pPr>
      <w:rPr>
        <w:rFonts w:cs="Times New Roman"/>
      </w:rPr>
    </w:lvl>
    <w:lvl w:ilvl="4" w:tplc="04050019" w:tentative="1">
      <w:start w:val="1"/>
      <w:numFmt w:val="lowerLetter"/>
      <w:lvlText w:val="%5."/>
      <w:lvlJc w:val="left"/>
      <w:pPr>
        <w:ind w:left="4320" w:hanging="360"/>
      </w:pPr>
      <w:rPr>
        <w:rFonts w:cs="Times New Roman"/>
      </w:rPr>
    </w:lvl>
    <w:lvl w:ilvl="5" w:tplc="0405001B" w:tentative="1">
      <w:start w:val="1"/>
      <w:numFmt w:val="lowerRoman"/>
      <w:lvlText w:val="%6."/>
      <w:lvlJc w:val="right"/>
      <w:pPr>
        <w:ind w:left="5040" w:hanging="180"/>
      </w:pPr>
      <w:rPr>
        <w:rFonts w:cs="Times New Roman"/>
      </w:rPr>
    </w:lvl>
    <w:lvl w:ilvl="6" w:tplc="0405000F" w:tentative="1">
      <w:start w:val="1"/>
      <w:numFmt w:val="decimal"/>
      <w:lvlText w:val="%7."/>
      <w:lvlJc w:val="left"/>
      <w:pPr>
        <w:ind w:left="5760" w:hanging="360"/>
      </w:pPr>
      <w:rPr>
        <w:rFonts w:cs="Times New Roman"/>
      </w:rPr>
    </w:lvl>
    <w:lvl w:ilvl="7" w:tplc="04050019" w:tentative="1">
      <w:start w:val="1"/>
      <w:numFmt w:val="lowerLetter"/>
      <w:lvlText w:val="%8."/>
      <w:lvlJc w:val="left"/>
      <w:pPr>
        <w:ind w:left="6480" w:hanging="360"/>
      </w:pPr>
      <w:rPr>
        <w:rFonts w:cs="Times New Roman"/>
      </w:rPr>
    </w:lvl>
    <w:lvl w:ilvl="8" w:tplc="0405001B" w:tentative="1">
      <w:start w:val="1"/>
      <w:numFmt w:val="lowerRoman"/>
      <w:lvlText w:val="%9."/>
      <w:lvlJc w:val="right"/>
      <w:pPr>
        <w:ind w:left="7200" w:hanging="180"/>
      </w:pPr>
      <w:rPr>
        <w:rFonts w:cs="Times New Roman"/>
      </w:rPr>
    </w:lvl>
  </w:abstractNum>
  <w:abstractNum w:abstractNumId="37">
    <w:nsid w:val="223B5C67"/>
    <w:multiLevelType w:val="hybridMultilevel"/>
    <w:tmpl w:val="156AE254"/>
    <w:lvl w:ilvl="0" w:tplc="04050017">
      <w:start w:val="1"/>
      <w:numFmt w:val="lowerLetter"/>
      <w:lvlText w:val="%1)"/>
      <w:lvlJc w:val="left"/>
      <w:pPr>
        <w:ind w:left="1080" w:hanging="360"/>
      </w:pPr>
      <w:rPr>
        <w:rFonts w:cs="Times New Roman"/>
      </w:rPr>
    </w:lvl>
    <w:lvl w:ilvl="1" w:tplc="04050019" w:tentative="1">
      <w:start w:val="1"/>
      <w:numFmt w:val="lowerLetter"/>
      <w:lvlText w:val="%2."/>
      <w:lvlJc w:val="left"/>
      <w:pPr>
        <w:ind w:left="1800" w:hanging="360"/>
      </w:pPr>
      <w:rPr>
        <w:rFonts w:cs="Times New Roman"/>
      </w:rPr>
    </w:lvl>
    <w:lvl w:ilvl="2" w:tplc="0405001B" w:tentative="1">
      <w:start w:val="1"/>
      <w:numFmt w:val="lowerRoman"/>
      <w:lvlText w:val="%3."/>
      <w:lvlJc w:val="right"/>
      <w:pPr>
        <w:ind w:left="2520" w:hanging="180"/>
      </w:pPr>
      <w:rPr>
        <w:rFonts w:cs="Times New Roman"/>
      </w:rPr>
    </w:lvl>
    <w:lvl w:ilvl="3" w:tplc="0405000F" w:tentative="1">
      <w:start w:val="1"/>
      <w:numFmt w:val="decimal"/>
      <w:lvlText w:val="%4."/>
      <w:lvlJc w:val="left"/>
      <w:pPr>
        <w:ind w:left="3240" w:hanging="360"/>
      </w:pPr>
      <w:rPr>
        <w:rFonts w:cs="Times New Roman"/>
      </w:rPr>
    </w:lvl>
    <w:lvl w:ilvl="4" w:tplc="04050019" w:tentative="1">
      <w:start w:val="1"/>
      <w:numFmt w:val="lowerLetter"/>
      <w:lvlText w:val="%5."/>
      <w:lvlJc w:val="left"/>
      <w:pPr>
        <w:ind w:left="3960" w:hanging="360"/>
      </w:pPr>
      <w:rPr>
        <w:rFonts w:cs="Times New Roman"/>
      </w:rPr>
    </w:lvl>
    <w:lvl w:ilvl="5" w:tplc="0405001B" w:tentative="1">
      <w:start w:val="1"/>
      <w:numFmt w:val="lowerRoman"/>
      <w:lvlText w:val="%6."/>
      <w:lvlJc w:val="right"/>
      <w:pPr>
        <w:ind w:left="4680" w:hanging="180"/>
      </w:pPr>
      <w:rPr>
        <w:rFonts w:cs="Times New Roman"/>
      </w:rPr>
    </w:lvl>
    <w:lvl w:ilvl="6" w:tplc="0405000F" w:tentative="1">
      <w:start w:val="1"/>
      <w:numFmt w:val="decimal"/>
      <w:lvlText w:val="%7."/>
      <w:lvlJc w:val="left"/>
      <w:pPr>
        <w:ind w:left="5400" w:hanging="360"/>
      </w:pPr>
      <w:rPr>
        <w:rFonts w:cs="Times New Roman"/>
      </w:rPr>
    </w:lvl>
    <w:lvl w:ilvl="7" w:tplc="04050019" w:tentative="1">
      <w:start w:val="1"/>
      <w:numFmt w:val="lowerLetter"/>
      <w:lvlText w:val="%8."/>
      <w:lvlJc w:val="left"/>
      <w:pPr>
        <w:ind w:left="6120" w:hanging="360"/>
      </w:pPr>
      <w:rPr>
        <w:rFonts w:cs="Times New Roman"/>
      </w:rPr>
    </w:lvl>
    <w:lvl w:ilvl="8" w:tplc="0405001B" w:tentative="1">
      <w:start w:val="1"/>
      <w:numFmt w:val="lowerRoman"/>
      <w:lvlText w:val="%9."/>
      <w:lvlJc w:val="right"/>
      <w:pPr>
        <w:ind w:left="6840" w:hanging="180"/>
      </w:pPr>
      <w:rPr>
        <w:rFonts w:cs="Times New Roman"/>
      </w:rPr>
    </w:lvl>
  </w:abstractNum>
  <w:abstractNum w:abstractNumId="38">
    <w:nsid w:val="24CA0E92"/>
    <w:multiLevelType w:val="multilevel"/>
    <w:tmpl w:val="D2B2A87C"/>
    <w:lvl w:ilvl="0">
      <w:start w:val="1"/>
      <w:numFmt w:val="decimal"/>
      <w:lvlText w:val="%1."/>
      <w:lvlJc w:val="left"/>
      <w:pPr>
        <w:ind w:left="360" w:hanging="360"/>
      </w:pPr>
      <w:rPr>
        <w:rFonts w:cs="Times New Roman" w:hint="default"/>
      </w:rPr>
    </w:lvl>
    <w:lvl w:ilvl="1">
      <w:start w:val="1"/>
      <w:numFmt w:val="none"/>
      <w:lvlText w:val="5.3."/>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9">
    <w:nsid w:val="2BE2462A"/>
    <w:multiLevelType w:val="hybridMultilevel"/>
    <w:tmpl w:val="1D14EDDC"/>
    <w:lvl w:ilvl="0" w:tplc="04050017">
      <w:start w:val="1"/>
      <w:numFmt w:val="lowerLetter"/>
      <w:lvlText w:val="%1)"/>
      <w:lvlJc w:val="left"/>
      <w:pPr>
        <w:ind w:left="1440" w:hanging="360"/>
      </w:pPr>
      <w:rPr>
        <w:rFonts w:cs="Times New Roman"/>
      </w:rPr>
    </w:lvl>
    <w:lvl w:ilvl="1" w:tplc="04050019" w:tentative="1">
      <w:start w:val="1"/>
      <w:numFmt w:val="lowerLetter"/>
      <w:lvlText w:val="%2."/>
      <w:lvlJc w:val="left"/>
      <w:pPr>
        <w:ind w:left="2160" w:hanging="360"/>
      </w:pPr>
      <w:rPr>
        <w:rFonts w:cs="Times New Roman"/>
      </w:rPr>
    </w:lvl>
    <w:lvl w:ilvl="2" w:tplc="0405001B" w:tentative="1">
      <w:start w:val="1"/>
      <w:numFmt w:val="lowerRoman"/>
      <w:lvlText w:val="%3."/>
      <w:lvlJc w:val="right"/>
      <w:pPr>
        <w:ind w:left="2880" w:hanging="180"/>
      </w:pPr>
      <w:rPr>
        <w:rFonts w:cs="Times New Roman"/>
      </w:rPr>
    </w:lvl>
    <w:lvl w:ilvl="3" w:tplc="0405000F" w:tentative="1">
      <w:start w:val="1"/>
      <w:numFmt w:val="decimal"/>
      <w:lvlText w:val="%4."/>
      <w:lvlJc w:val="left"/>
      <w:pPr>
        <w:ind w:left="3600" w:hanging="360"/>
      </w:pPr>
      <w:rPr>
        <w:rFonts w:cs="Times New Roman"/>
      </w:rPr>
    </w:lvl>
    <w:lvl w:ilvl="4" w:tplc="04050019" w:tentative="1">
      <w:start w:val="1"/>
      <w:numFmt w:val="lowerLetter"/>
      <w:lvlText w:val="%5."/>
      <w:lvlJc w:val="left"/>
      <w:pPr>
        <w:ind w:left="4320" w:hanging="360"/>
      </w:pPr>
      <w:rPr>
        <w:rFonts w:cs="Times New Roman"/>
      </w:rPr>
    </w:lvl>
    <w:lvl w:ilvl="5" w:tplc="0405001B" w:tentative="1">
      <w:start w:val="1"/>
      <w:numFmt w:val="lowerRoman"/>
      <w:lvlText w:val="%6."/>
      <w:lvlJc w:val="right"/>
      <w:pPr>
        <w:ind w:left="5040" w:hanging="180"/>
      </w:pPr>
      <w:rPr>
        <w:rFonts w:cs="Times New Roman"/>
      </w:rPr>
    </w:lvl>
    <w:lvl w:ilvl="6" w:tplc="0405000F" w:tentative="1">
      <w:start w:val="1"/>
      <w:numFmt w:val="decimal"/>
      <w:lvlText w:val="%7."/>
      <w:lvlJc w:val="left"/>
      <w:pPr>
        <w:ind w:left="5760" w:hanging="360"/>
      </w:pPr>
      <w:rPr>
        <w:rFonts w:cs="Times New Roman"/>
      </w:rPr>
    </w:lvl>
    <w:lvl w:ilvl="7" w:tplc="04050019" w:tentative="1">
      <w:start w:val="1"/>
      <w:numFmt w:val="lowerLetter"/>
      <w:lvlText w:val="%8."/>
      <w:lvlJc w:val="left"/>
      <w:pPr>
        <w:ind w:left="6480" w:hanging="360"/>
      </w:pPr>
      <w:rPr>
        <w:rFonts w:cs="Times New Roman"/>
      </w:rPr>
    </w:lvl>
    <w:lvl w:ilvl="8" w:tplc="0405001B" w:tentative="1">
      <w:start w:val="1"/>
      <w:numFmt w:val="lowerRoman"/>
      <w:lvlText w:val="%9."/>
      <w:lvlJc w:val="right"/>
      <w:pPr>
        <w:ind w:left="7200" w:hanging="180"/>
      </w:pPr>
      <w:rPr>
        <w:rFonts w:cs="Times New Roman"/>
      </w:rPr>
    </w:lvl>
  </w:abstractNum>
  <w:abstractNum w:abstractNumId="40">
    <w:nsid w:val="2DBA071A"/>
    <w:multiLevelType w:val="multilevel"/>
    <w:tmpl w:val="1A800D62"/>
    <w:lvl w:ilvl="0">
      <w:start w:val="1"/>
      <w:numFmt w:val="decimal"/>
      <w:lvlText w:val="%1."/>
      <w:lvlJc w:val="left"/>
      <w:pPr>
        <w:ind w:left="360" w:hanging="360"/>
      </w:pPr>
      <w:rPr>
        <w:rFonts w:cs="Times New Roman" w:hint="default"/>
      </w:rPr>
    </w:lvl>
    <w:lvl w:ilvl="1">
      <w:start w:val="1"/>
      <w:numFmt w:val="none"/>
      <w:lvlText w:val="3.3."/>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1">
    <w:nsid w:val="2F9105DF"/>
    <w:multiLevelType w:val="multilevel"/>
    <w:tmpl w:val="C95EBECE"/>
    <w:lvl w:ilvl="0">
      <w:start w:val="1"/>
      <w:numFmt w:val="decimal"/>
      <w:lvlText w:val="%1."/>
      <w:lvlJc w:val="left"/>
      <w:pPr>
        <w:ind w:left="360" w:hanging="360"/>
      </w:pPr>
      <w:rPr>
        <w:rFonts w:cs="Times New Roman" w:hint="default"/>
      </w:rPr>
    </w:lvl>
    <w:lvl w:ilvl="1">
      <w:start w:val="1"/>
      <w:numFmt w:val="none"/>
      <w:lvlText w:val="5.9."/>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2">
    <w:nsid w:val="2F9C3E6D"/>
    <w:multiLevelType w:val="hybridMultilevel"/>
    <w:tmpl w:val="24400962"/>
    <w:lvl w:ilvl="0" w:tplc="4D40221A">
      <w:start w:val="3"/>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43">
    <w:nsid w:val="30001D23"/>
    <w:multiLevelType w:val="hybridMultilevel"/>
    <w:tmpl w:val="0E8EDF62"/>
    <w:lvl w:ilvl="0" w:tplc="04050017">
      <w:start w:val="1"/>
      <w:numFmt w:val="lowerLetter"/>
      <w:lvlText w:val="%1)"/>
      <w:lvlJc w:val="left"/>
      <w:pPr>
        <w:ind w:left="1440" w:hanging="360"/>
      </w:pPr>
      <w:rPr>
        <w:rFonts w:cs="Times New Roman"/>
      </w:rPr>
    </w:lvl>
    <w:lvl w:ilvl="1" w:tplc="04050019" w:tentative="1">
      <w:start w:val="1"/>
      <w:numFmt w:val="lowerLetter"/>
      <w:lvlText w:val="%2."/>
      <w:lvlJc w:val="left"/>
      <w:pPr>
        <w:ind w:left="2160" w:hanging="360"/>
      </w:pPr>
      <w:rPr>
        <w:rFonts w:cs="Times New Roman"/>
      </w:rPr>
    </w:lvl>
    <w:lvl w:ilvl="2" w:tplc="0405001B" w:tentative="1">
      <w:start w:val="1"/>
      <w:numFmt w:val="lowerRoman"/>
      <w:lvlText w:val="%3."/>
      <w:lvlJc w:val="right"/>
      <w:pPr>
        <w:ind w:left="2880" w:hanging="180"/>
      </w:pPr>
      <w:rPr>
        <w:rFonts w:cs="Times New Roman"/>
      </w:rPr>
    </w:lvl>
    <w:lvl w:ilvl="3" w:tplc="0405000F" w:tentative="1">
      <w:start w:val="1"/>
      <w:numFmt w:val="decimal"/>
      <w:lvlText w:val="%4."/>
      <w:lvlJc w:val="left"/>
      <w:pPr>
        <w:ind w:left="3600" w:hanging="360"/>
      </w:pPr>
      <w:rPr>
        <w:rFonts w:cs="Times New Roman"/>
      </w:rPr>
    </w:lvl>
    <w:lvl w:ilvl="4" w:tplc="04050019" w:tentative="1">
      <w:start w:val="1"/>
      <w:numFmt w:val="lowerLetter"/>
      <w:lvlText w:val="%5."/>
      <w:lvlJc w:val="left"/>
      <w:pPr>
        <w:ind w:left="4320" w:hanging="360"/>
      </w:pPr>
      <w:rPr>
        <w:rFonts w:cs="Times New Roman"/>
      </w:rPr>
    </w:lvl>
    <w:lvl w:ilvl="5" w:tplc="0405001B" w:tentative="1">
      <w:start w:val="1"/>
      <w:numFmt w:val="lowerRoman"/>
      <w:lvlText w:val="%6."/>
      <w:lvlJc w:val="right"/>
      <w:pPr>
        <w:ind w:left="5040" w:hanging="180"/>
      </w:pPr>
      <w:rPr>
        <w:rFonts w:cs="Times New Roman"/>
      </w:rPr>
    </w:lvl>
    <w:lvl w:ilvl="6" w:tplc="0405000F" w:tentative="1">
      <w:start w:val="1"/>
      <w:numFmt w:val="decimal"/>
      <w:lvlText w:val="%7."/>
      <w:lvlJc w:val="left"/>
      <w:pPr>
        <w:ind w:left="5760" w:hanging="360"/>
      </w:pPr>
      <w:rPr>
        <w:rFonts w:cs="Times New Roman"/>
      </w:rPr>
    </w:lvl>
    <w:lvl w:ilvl="7" w:tplc="04050019" w:tentative="1">
      <w:start w:val="1"/>
      <w:numFmt w:val="lowerLetter"/>
      <w:lvlText w:val="%8."/>
      <w:lvlJc w:val="left"/>
      <w:pPr>
        <w:ind w:left="6480" w:hanging="360"/>
      </w:pPr>
      <w:rPr>
        <w:rFonts w:cs="Times New Roman"/>
      </w:rPr>
    </w:lvl>
    <w:lvl w:ilvl="8" w:tplc="0405001B" w:tentative="1">
      <w:start w:val="1"/>
      <w:numFmt w:val="lowerRoman"/>
      <w:lvlText w:val="%9."/>
      <w:lvlJc w:val="right"/>
      <w:pPr>
        <w:ind w:left="7200" w:hanging="180"/>
      </w:pPr>
      <w:rPr>
        <w:rFonts w:cs="Times New Roman"/>
      </w:rPr>
    </w:lvl>
  </w:abstractNum>
  <w:abstractNum w:abstractNumId="44">
    <w:nsid w:val="30D05EAE"/>
    <w:multiLevelType w:val="hybridMultilevel"/>
    <w:tmpl w:val="5D644B2E"/>
    <w:lvl w:ilvl="0" w:tplc="0405000F">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45">
    <w:nsid w:val="32B9306C"/>
    <w:multiLevelType w:val="multilevel"/>
    <w:tmpl w:val="BF105E8A"/>
    <w:lvl w:ilvl="0">
      <w:start w:val="1"/>
      <w:numFmt w:val="decimal"/>
      <w:lvlText w:val="%1."/>
      <w:lvlJc w:val="left"/>
      <w:pPr>
        <w:ind w:left="360" w:hanging="360"/>
      </w:pPr>
      <w:rPr>
        <w:rFonts w:cs="Times New Roman" w:hint="default"/>
      </w:rPr>
    </w:lvl>
    <w:lvl w:ilvl="1">
      <w:start w:val="1"/>
      <w:numFmt w:val="none"/>
      <w:lvlText w:val="5.13."/>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6">
    <w:nsid w:val="33F038D7"/>
    <w:multiLevelType w:val="hybridMultilevel"/>
    <w:tmpl w:val="BE647934"/>
    <w:lvl w:ilvl="0" w:tplc="04050017">
      <w:start w:val="1"/>
      <w:numFmt w:val="lowerLetter"/>
      <w:lvlText w:val="%1)"/>
      <w:lvlJc w:val="left"/>
      <w:pPr>
        <w:ind w:left="1440" w:hanging="360"/>
      </w:pPr>
      <w:rPr>
        <w:rFonts w:cs="Times New Roman"/>
      </w:rPr>
    </w:lvl>
    <w:lvl w:ilvl="1" w:tplc="04050019" w:tentative="1">
      <w:start w:val="1"/>
      <w:numFmt w:val="lowerLetter"/>
      <w:lvlText w:val="%2."/>
      <w:lvlJc w:val="left"/>
      <w:pPr>
        <w:ind w:left="2160" w:hanging="360"/>
      </w:pPr>
      <w:rPr>
        <w:rFonts w:cs="Times New Roman"/>
      </w:rPr>
    </w:lvl>
    <w:lvl w:ilvl="2" w:tplc="0405001B" w:tentative="1">
      <w:start w:val="1"/>
      <w:numFmt w:val="lowerRoman"/>
      <w:lvlText w:val="%3."/>
      <w:lvlJc w:val="right"/>
      <w:pPr>
        <w:ind w:left="2880" w:hanging="180"/>
      </w:pPr>
      <w:rPr>
        <w:rFonts w:cs="Times New Roman"/>
      </w:rPr>
    </w:lvl>
    <w:lvl w:ilvl="3" w:tplc="0405000F" w:tentative="1">
      <w:start w:val="1"/>
      <w:numFmt w:val="decimal"/>
      <w:lvlText w:val="%4."/>
      <w:lvlJc w:val="left"/>
      <w:pPr>
        <w:ind w:left="3600" w:hanging="360"/>
      </w:pPr>
      <w:rPr>
        <w:rFonts w:cs="Times New Roman"/>
      </w:rPr>
    </w:lvl>
    <w:lvl w:ilvl="4" w:tplc="04050019" w:tentative="1">
      <w:start w:val="1"/>
      <w:numFmt w:val="lowerLetter"/>
      <w:lvlText w:val="%5."/>
      <w:lvlJc w:val="left"/>
      <w:pPr>
        <w:ind w:left="4320" w:hanging="360"/>
      </w:pPr>
      <w:rPr>
        <w:rFonts w:cs="Times New Roman"/>
      </w:rPr>
    </w:lvl>
    <w:lvl w:ilvl="5" w:tplc="0405001B" w:tentative="1">
      <w:start w:val="1"/>
      <w:numFmt w:val="lowerRoman"/>
      <w:lvlText w:val="%6."/>
      <w:lvlJc w:val="right"/>
      <w:pPr>
        <w:ind w:left="5040" w:hanging="180"/>
      </w:pPr>
      <w:rPr>
        <w:rFonts w:cs="Times New Roman"/>
      </w:rPr>
    </w:lvl>
    <w:lvl w:ilvl="6" w:tplc="0405000F" w:tentative="1">
      <w:start w:val="1"/>
      <w:numFmt w:val="decimal"/>
      <w:lvlText w:val="%7."/>
      <w:lvlJc w:val="left"/>
      <w:pPr>
        <w:ind w:left="5760" w:hanging="360"/>
      </w:pPr>
      <w:rPr>
        <w:rFonts w:cs="Times New Roman"/>
      </w:rPr>
    </w:lvl>
    <w:lvl w:ilvl="7" w:tplc="04050019" w:tentative="1">
      <w:start w:val="1"/>
      <w:numFmt w:val="lowerLetter"/>
      <w:lvlText w:val="%8."/>
      <w:lvlJc w:val="left"/>
      <w:pPr>
        <w:ind w:left="6480" w:hanging="360"/>
      </w:pPr>
      <w:rPr>
        <w:rFonts w:cs="Times New Roman"/>
      </w:rPr>
    </w:lvl>
    <w:lvl w:ilvl="8" w:tplc="0405001B" w:tentative="1">
      <w:start w:val="1"/>
      <w:numFmt w:val="lowerRoman"/>
      <w:lvlText w:val="%9."/>
      <w:lvlJc w:val="right"/>
      <w:pPr>
        <w:ind w:left="7200" w:hanging="180"/>
      </w:pPr>
      <w:rPr>
        <w:rFonts w:cs="Times New Roman"/>
      </w:rPr>
    </w:lvl>
  </w:abstractNum>
  <w:abstractNum w:abstractNumId="47">
    <w:nsid w:val="3485155B"/>
    <w:multiLevelType w:val="hybridMultilevel"/>
    <w:tmpl w:val="1736C352"/>
    <w:lvl w:ilvl="0" w:tplc="6C5CA340">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48">
    <w:nsid w:val="375150CD"/>
    <w:multiLevelType w:val="multilevel"/>
    <w:tmpl w:val="91B6584C"/>
    <w:lvl w:ilvl="0">
      <w:start w:val="1"/>
      <w:numFmt w:val="decimal"/>
      <w:lvlText w:val="%1."/>
      <w:lvlJc w:val="left"/>
      <w:pPr>
        <w:ind w:left="360" w:hanging="360"/>
      </w:pPr>
      <w:rPr>
        <w:rFonts w:cs="Times New Roman" w:hint="default"/>
      </w:rPr>
    </w:lvl>
    <w:lvl w:ilvl="1">
      <w:start w:val="1"/>
      <w:numFmt w:val="none"/>
      <w:lvlText w:val="4.5."/>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9">
    <w:nsid w:val="37806A72"/>
    <w:multiLevelType w:val="multilevel"/>
    <w:tmpl w:val="15CA4516"/>
    <w:lvl w:ilvl="0">
      <w:start w:val="1"/>
      <w:numFmt w:val="decimal"/>
      <w:lvlText w:val="%1."/>
      <w:lvlJc w:val="left"/>
      <w:pPr>
        <w:ind w:left="360" w:hanging="360"/>
      </w:pPr>
      <w:rPr>
        <w:rFonts w:cs="Times New Roman" w:hint="default"/>
      </w:rPr>
    </w:lvl>
    <w:lvl w:ilvl="1">
      <w:start w:val="1"/>
      <w:numFmt w:val="decimal"/>
      <w:lvlText w:val="4.%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50">
    <w:nsid w:val="384316CC"/>
    <w:multiLevelType w:val="hybridMultilevel"/>
    <w:tmpl w:val="ABB24092"/>
    <w:lvl w:ilvl="0" w:tplc="04050017">
      <w:start w:val="1"/>
      <w:numFmt w:val="lowerLetter"/>
      <w:lvlText w:val="%1)"/>
      <w:lvlJc w:val="left"/>
      <w:pPr>
        <w:ind w:left="1440" w:hanging="360"/>
      </w:pPr>
      <w:rPr>
        <w:rFonts w:cs="Times New Roman"/>
      </w:rPr>
    </w:lvl>
    <w:lvl w:ilvl="1" w:tplc="04050019" w:tentative="1">
      <w:start w:val="1"/>
      <w:numFmt w:val="lowerLetter"/>
      <w:lvlText w:val="%2."/>
      <w:lvlJc w:val="left"/>
      <w:pPr>
        <w:ind w:left="2160" w:hanging="360"/>
      </w:pPr>
      <w:rPr>
        <w:rFonts w:cs="Times New Roman"/>
      </w:rPr>
    </w:lvl>
    <w:lvl w:ilvl="2" w:tplc="0405001B" w:tentative="1">
      <w:start w:val="1"/>
      <w:numFmt w:val="lowerRoman"/>
      <w:lvlText w:val="%3."/>
      <w:lvlJc w:val="right"/>
      <w:pPr>
        <w:ind w:left="2880" w:hanging="180"/>
      </w:pPr>
      <w:rPr>
        <w:rFonts w:cs="Times New Roman"/>
      </w:rPr>
    </w:lvl>
    <w:lvl w:ilvl="3" w:tplc="0405000F" w:tentative="1">
      <w:start w:val="1"/>
      <w:numFmt w:val="decimal"/>
      <w:lvlText w:val="%4."/>
      <w:lvlJc w:val="left"/>
      <w:pPr>
        <w:ind w:left="3600" w:hanging="360"/>
      </w:pPr>
      <w:rPr>
        <w:rFonts w:cs="Times New Roman"/>
      </w:rPr>
    </w:lvl>
    <w:lvl w:ilvl="4" w:tplc="04050019" w:tentative="1">
      <w:start w:val="1"/>
      <w:numFmt w:val="lowerLetter"/>
      <w:lvlText w:val="%5."/>
      <w:lvlJc w:val="left"/>
      <w:pPr>
        <w:ind w:left="4320" w:hanging="360"/>
      </w:pPr>
      <w:rPr>
        <w:rFonts w:cs="Times New Roman"/>
      </w:rPr>
    </w:lvl>
    <w:lvl w:ilvl="5" w:tplc="0405001B" w:tentative="1">
      <w:start w:val="1"/>
      <w:numFmt w:val="lowerRoman"/>
      <w:lvlText w:val="%6."/>
      <w:lvlJc w:val="right"/>
      <w:pPr>
        <w:ind w:left="5040" w:hanging="180"/>
      </w:pPr>
      <w:rPr>
        <w:rFonts w:cs="Times New Roman"/>
      </w:rPr>
    </w:lvl>
    <w:lvl w:ilvl="6" w:tplc="0405000F" w:tentative="1">
      <w:start w:val="1"/>
      <w:numFmt w:val="decimal"/>
      <w:lvlText w:val="%7."/>
      <w:lvlJc w:val="left"/>
      <w:pPr>
        <w:ind w:left="5760" w:hanging="360"/>
      </w:pPr>
      <w:rPr>
        <w:rFonts w:cs="Times New Roman"/>
      </w:rPr>
    </w:lvl>
    <w:lvl w:ilvl="7" w:tplc="04050019" w:tentative="1">
      <w:start w:val="1"/>
      <w:numFmt w:val="lowerLetter"/>
      <w:lvlText w:val="%8."/>
      <w:lvlJc w:val="left"/>
      <w:pPr>
        <w:ind w:left="6480" w:hanging="360"/>
      </w:pPr>
      <w:rPr>
        <w:rFonts w:cs="Times New Roman"/>
      </w:rPr>
    </w:lvl>
    <w:lvl w:ilvl="8" w:tplc="0405001B" w:tentative="1">
      <w:start w:val="1"/>
      <w:numFmt w:val="lowerRoman"/>
      <w:lvlText w:val="%9."/>
      <w:lvlJc w:val="right"/>
      <w:pPr>
        <w:ind w:left="7200" w:hanging="180"/>
      </w:pPr>
      <w:rPr>
        <w:rFonts w:cs="Times New Roman"/>
      </w:rPr>
    </w:lvl>
  </w:abstractNum>
  <w:abstractNum w:abstractNumId="51">
    <w:nsid w:val="3ABE4C21"/>
    <w:multiLevelType w:val="multilevel"/>
    <w:tmpl w:val="2BD4D72A"/>
    <w:lvl w:ilvl="0">
      <w:start w:val="1"/>
      <w:numFmt w:val="decimal"/>
      <w:lvlText w:val="%1."/>
      <w:lvlJc w:val="left"/>
      <w:pPr>
        <w:ind w:left="360" w:hanging="360"/>
      </w:pPr>
      <w:rPr>
        <w:rFonts w:cs="Times New Roman" w:hint="default"/>
      </w:rPr>
    </w:lvl>
    <w:lvl w:ilvl="1">
      <w:start w:val="1"/>
      <w:numFmt w:val="decimal"/>
      <w:lvlText w:val="%1.4."/>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52">
    <w:nsid w:val="3D6F0B6F"/>
    <w:multiLevelType w:val="multilevel"/>
    <w:tmpl w:val="A0A2121E"/>
    <w:lvl w:ilvl="0">
      <w:start w:val="9"/>
      <w:numFmt w:val="decimal"/>
      <w:lvlText w:val="%1)"/>
      <w:lvlJc w:val="left"/>
      <w:pPr>
        <w:ind w:left="720" w:hanging="360"/>
      </w:pPr>
      <w:rPr>
        <w:rFonts w:cs="Times New Roman" w:hint="default"/>
        <w:color w:val="auto"/>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3">
    <w:nsid w:val="3EA16B35"/>
    <w:multiLevelType w:val="multilevel"/>
    <w:tmpl w:val="DF1E245C"/>
    <w:lvl w:ilvl="0">
      <w:start w:val="1"/>
      <w:numFmt w:val="decimal"/>
      <w:lvlText w:val="%1."/>
      <w:lvlJc w:val="left"/>
      <w:pPr>
        <w:ind w:left="360" w:hanging="360"/>
      </w:pPr>
      <w:rPr>
        <w:rFonts w:cs="Times New Roman" w:hint="default"/>
      </w:rPr>
    </w:lvl>
    <w:lvl w:ilvl="1">
      <w:start w:val="1"/>
      <w:numFmt w:val="none"/>
      <w:lvlText w:val="3.6."/>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54">
    <w:nsid w:val="41C96F97"/>
    <w:multiLevelType w:val="hybridMultilevel"/>
    <w:tmpl w:val="A0881574"/>
    <w:lvl w:ilvl="0" w:tplc="FB102C38">
      <w:start w:val="4"/>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55">
    <w:nsid w:val="41CF713E"/>
    <w:multiLevelType w:val="hybridMultilevel"/>
    <w:tmpl w:val="94BC55CA"/>
    <w:lvl w:ilvl="0" w:tplc="0405000F">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56">
    <w:nsid w:val="425A2719"/>
    <w:multiLevelType w:val="hybridMultilevel"/>
    <w:tmpl w:val="4CDA9630"/>
    <w:lvl w:ilvl="0" w:tplc="04050017">
      <w:start w:val="1"/>
      <w:numFmt w:val="lowerLetter"/>
      <w:lvlText w:val="%1)"/>
      <w:lvlJc w:val="left"/>
      <w:pPr>
        <w:ind w:left="1440" w:hanging="360"/>
      </w:pPr>
      <w:rPr>
        <w:rFonts w:cs="Times New Roman"/>
      </w:rPr>
    </w:lvl>
    <w:lvl w:ilvl="1" w:tplc="04050019" w:tentative="1">
      <w:start w:val="1"/>
      <w:numFmt w:val="lowerLetter"/>
      <w:lvlText w:val="%2."/>
      <w:lvlJc w:val="left"/>
      <w:pPr>
        <w:ind w:left="2160" w:hanging="360"/>
      </w:pPr>
      <w:rPr>
        <w:rFonts w:cs="Times New Roman"/>
      </w:rPr>
    </w:lvl>
    <w:lvl w:ilvl="2" w:tplc="0405001B" w:tentative="1">
      <w:start w:val="1"/>
      <w:numFmt w:val="lowerRoman"/>
      <w:lvlText w:val="%3."/>
      <w:lvlJc w:val="right"/>
      <w:pPr>
        <w:ind w:left="2880" w:hanging="180"/>
      </w:pPr>
      <w:rPr>
        <w:rFonts w:cs="Times New Roman"/>
      </w:rPr>
    </w:lvl>
    <w:lvl w:ilvl="3" w:tplc="0405000F" w:tentative="1">
      <w:start w:val="1"/>
      <w:numFmt w:val="decimal"/>
      <w:lvlText w:val="%4."/>
      <w:lvlJc w:val="left"/>
      <w:pPr>
        <w:ind w:left="3600" w:hanging="360"/>
      </w:pPr>
      <w:rPr>
        <w:rFonts w:cs="Times New Roman"/>
      </w:rPr>
    </w:lvl>
    <w:lvl w:ilvl="4" w:tplc="04050019" w:tentative="1">
      <w:start w:val="1"/>
      <w:numFmt w:val="lowerLetter"/>
      <w:lvlText w:val="%5."/>
      <w:lvlJc w:val="left"/>
      <w:pPr>
        <w:ind w:left="4320" w:hanging="360"/>
      </w:pPr>
      <w:rPr>
        <w:rFonts w:cs="Times New Roman"/>
      </w:rPr>
    </w:lvl>
    <w:lvl w:ilvl="5" w:tplc="0405001B" w:tentative="1">
      <w:start w:val="1"/>
      <w:numFmt w:val="lowerRoman"/>
      <w:lvlText w:val="%6."/>
      <w:lvlJc w:val="right"/>
      <w:pPr>
        <w:ind w:left="5040" w:hanging="180"/>
      </w:pPr>
      <w:rPr>
        <w:rFonts w:cs="Times New Roman"/>
      </w:rPr>
    </w:lvl>
    <w:lvl w:ilvl="6" w:tplc="0405000F" w:tentative="1">
      <w:start w:val="1"/>
      <w:numFmt w:val="decimal"/>
      <w:lvlText w:val="%7."/>
      <w:lvlJc w:val="left"/>
      <w:pPr>
        <w:ind w:left="5760" w:hanging="360"/>
      </w:pPr>
      <w:rPr>
        <w:rFonts w:cs="Times New Roman"/>
      </w:rPr>
    </w:lvl>
    <w:lvl w:ilvl="7" w:tplc="04050019" w:tentative="1">
      <w:start w:val="1"/>
      <w:numFmt w:val="lowerLetter"/>
      <w:lvlText w:val="%8."/>
      <w:lvlJc w:val="left"/>
      <w:pPr>
        <w:ind w:left="6480" w:hanging="360"/>
      </w:pPr>
      <w:rPr>
        <w:rFonts w:cs="Times New Roman"/>
      </w:rPr>
    </w:lvl>
    <w:lvl w:ilvl="8" w:tplc="0405001B" w:tentative="1">
      <w:start w:val="1"/>
      <w:numFmt w:val="lowerRoman"/>
      <w:lvlText w:val="%9."/>
      <w:lvlJc w:val="right"/>
      <w:pPr>
        <w:ind w:left="7200" w:hanging="180"/>
      </w:pPr>
      <w:rPr>
        <w:rFonts w:cs="Times New Roman"/>
      </w:rPr>
    </w:lvl>
  </w:abstractNum>
  <w:abstractNum w:abstractNumId="57">
    <w:nsid w:val="42C42674"/>
    <w:multiLevelType w:val="hybridMultilevel"/>
    <w:tmpl w:val="E930580C"/>
    <w:lvl w:ilvl="0" w:tplc="0405000F">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58">
    <w:nsid w:val="42F45811"/>
    <w:multiLevelType w:val="hybridMultilevel"/>
    <w:tmpl w:val="B77A5F6E"/>
    <w:lvl w:ilvl="0" w:tplc="E098CD3A">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59">
    <w:nsid w:val="44553247"/>
    <w:multiLevelType w:val="hybridMultilevel"/>
    <w:tmpl w:val="A83A3892"/>
    <w:lvl w:ilvl="0" w:tplc="04050017">
      <w:start w:val="1"/>
      <w:numFmt w:val="lowerLetter"/>
      <w:lvlText w:val="%1)"/>
      <w:lvlJc w:val="left"/>
      <w:pPr>
        <w:tabs>
          <w:tab w:val="num" w:pos="720"/>
        </w:tabs>
        <w:ind w:left="720" w:hanging="360"/>
      </w:pPr>
      <w:rPr>
        <w:rFonts w:cs="Times New Roman" w:hint="default"/>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0">
    <w:nsid w:val="4493730F"/>
    <w:multiLevelType w:val="hybridMultilevel"/>
    <w:tmpl w:val="E3000722"/>
    <w:lvl w:ilvl="0" w:tplc="FFFFFFFF">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61">
    <w:nsid w:val="450109AF"/>
    <w:multiLevelType w:val="hybridMultilevel"/>
    <w:tmpl w:val="8132FADE"/>
    <w:lvl w:ilvl="0" w:tplc="A1548A6C">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62">
    <w:nsid w:val="480C2A52"/>
    <w:multiLevelType w:val="multilevel"/>
    <w:tmpl w:val="0BB46274"/>
    <w:lvl w:ilvl="0">
      <w:start w:val="1"/>
      <w:numFmt w:val="decimal"/>
      <w:lvlText w:val="%1."/>
      <w:lvlJc w:val="left"/>
      <w:pPr>
        <w:ind w:left="360" w:hanging="360"/>
      </w:pPr>
      <w:rPr>
        <w:rFonts w:cs="Times New Roman" w:hint="default"/>
      </w:rPr>
    </w:lvl>
    <w:lvl w:ilvl="1">
      <w:start w:val="1"/>
      <w:numFmt w:val="decimal"/>
      <w:lvlText w:val="5.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63">
    <w:nsid w:val="4B61200A"/>
    <w:multiLevelType w:val="multilevel"/>
    <w:tmpl w:val="2084AD4E"/>
    <w:lvl w:ilvl="0">
      <w:start w:val="1"/>
      <w:numFmt w:val="decimal"/>
      <w:lvlText w:val="%1."/>
      <w:lvlJc w:val="left"/>
      <w:pPr>
        <w:ind w:left="360" w:hanging="360"/>
      </w:pPr>
      <w:rPr>
        <w:rFonts w:cs="Times New Roman" w:hint="default"/>
      </w:rPr>
    </w:lvl>
    <w:lvl w:ilvl="1">
      <w:start w:val="1"/>
      <w:numFmt w:val="decimal"/>
      <w:lvlText w:val="5.%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64">
    <w:nsid w:val="4BFB2F2A"/>
    <w:multiLevelType w:val="hybridMultilevel"/>
    <w:tmpl w:val="1D0EFD2C"/>
    <w:lvl w:ilvl="0" w:tplc="0405000F">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65">
    <w:nsid w:val="4E8633C5"/>
    <w:multiLevelType w:val="multilevel"/>
    <w:tmpl w:val="450A10CA"/>
    <w:lvl w:ilvl="0">
      <w:start w:val="1"/>
      <w:numFmt w:val="decimal"/>
      <w:lvlText w:val="%1."/>
      <w:lvlJc w:val="left"/>
      <w:pPr>
        <w:ind w:left="360" w:hanging="360"/>
      </w:pPr>
      <w:rPr>
        <w:rFonts w:cs="Times New Roman" w:hint="default"/>
      </w:rPr>
    </w:lvl>
    <w:lvl w:ilvl="1">
      <w:start w:val="1"/>
      <w:numFmt w:val="none"/>
      <w:lvlText w:val="5.7."/>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66">
    <w:nsid w:val="4E88742E"/>
    <w:multiLevelType w:val="hybridMultilevel"/>
    <w:tmpl w:val="CDC22744"/>
    <w:lvl w:ilvl="0" w:tplc="3208ED56">
      <w:start w:val="2"/>
      <w:numFmt w:val="decimal"/>
      <w:lvlText w:val="%1."/>
      <w:lvlJc w:val="left"/>
      <w:pPr>
        <w:ind w:left="36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67">
    <w:nsid w:val="4FF07720"/>
    <w:multiLevelType w:val="hybridMultilevel"/>
    <w:tmpl w:val="B074DC6C"/>
    <w:lvl w:ilvl="0" w:tplc="D75CA63C">
      <w:start w:val="2"/>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68">
    <w:nsid w:val="505468E4"/>
    <w:multiLevelType w:val="multilevel"/>
    <w:tmpl w:val="42449C6E"/>
    <w:lvl w:ilvl="0">
      <w:start w:val="1"/>
      <w:numFmt w:val="decimal"/>
      <w:lvlText w:val="%1."/>
      <w:lvlJc w:val="left"/>
      <w:pPr>
        <w:ind w:left="360" w:hanging="360"/>
      </w:pPr>
      <w:rPr>
        <w:rFonts w:cs="Times New Roman" w:hint="default"/>
      </w:rPr>
    </w:lvl>
    <w:lvl w:ilvl="1">
      <w:start w:val="1"/>
      <w:numFmt w:val="none"/>
      <w:lvlText w:val="5.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69">
    <w:nsid w:val="5275174B"/>
    <w:multiLevelType w:val="hybridMultilevel"/>
    <w:tmpl w:val="B52A78DA"/>
    <w:lvl w:ilvl="0" w:tplc="1DEE94A8">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70">
    <w:nsid w:val="52C763BC"/>
    <w:multiLevelType w:val="hybridMultilevel"/>
    <w:tmpl w:val="E5C2CE04"/>
    <w:lvl w:ilvl="0" w:tplc="0405000F">
      <w:start w:val="1"/>
      <w:numFmt w:val="decimal"/>
      <w:lvlText w:val="%1."/>
      <w:lvlJc w:val="left"/>
      <w:pPr>
        <w:ind w:left="360" w:hanging="360"/>
      </w:pPr>
      <w:rPr>
        <w:rFonts w:cs="Times New Roman"/>
      </w:rPr>
    </w:lvl>
    <w:lvl w:ilvl="1" w:tplc="04050019" w:tentative="1">
      <w:start w:val="1"/>
      <w:numFmt w:val="lowerLetter"/>
      <w:lvlText w:val="%2."/>
      <w:lvlJc w:val="left"/>
      <w:pPr>
        <w:ind w:left="1080" w:hanging="360"/>
      </w:pPr>
      <w:rPr>
        <w:rFonts w:cs="Times New Roman"/>
      </w:rPr>
    </w:lvl>
    <w:lvl w:ilvl="2" w:tplc="0405001B" w:tentative="1">
      <w:start w:val="1"/>
      <w:numFmt w:val="lowerRoman"/>
      <w:lvlText w:val="%3."/>
      <w:lvlJc w:val="right"/>
      <w:pPr>
        <w:ind w:left="1800" w:hanging="180"/>
      </w:pPr>
      <w:rPr>
        <w:rFonts w:cs="Times New Roman"/>
      </w:rPr>
    </w:lvl>
    <w:lvl w:ilvl="3" w:tplc="0405000F" w:tentative="1">
      <w:start w:val="1"/>
      <w:numFmt w:val="decimal"/>
      <w:lvlText w:val="%4."/>
      <w:lvlJc w:val="left"/>
      <w:pPr>
        <w:ind w:left="2520" w:hanging="360"/>
      </w:pPr>
      <w:rPr>
        <w:rFonts w:cs="Times New Roman"/>
      </w:rPr>
    </w:lvl>
    <w:lvl w:ilvl="4" w:tplc="04050019" w:tentative="1">
      <w:start w:val="1"/>
      <w:numFmt w:val="lowerLetter"/>
      <w:lvlText w:val="%5."/>
      <w:lvlJc w:val="left"/>
      <w:pPr>
        <w:ind w:left="3240" w:hanging="360"/>
      </w:pPr>
      <w:rPr>
        <w:rFonts w:cs="Times New Roman"/>
      </w:rPr>
    </w:lvl>
    <w:lvl w:ilvl="5" w:tplc="0405001B" w:tentative="1">
      <w:start w:val="1"/>
      <w:numFmt w:val="lowerRoman"/>
      <w:lvlText w:val="%6."/>
      <w:lvlJc w:val="right"/>
      <w:pPr>
        <w:ind w:left="3960" w:hanging="180"/>
      </w:pPr>
      <w:rPr>
        <w:rFonts w:cs="Times New Roman"/>
      </w:rPr>
    </w:lvl>
    <w:lvl w:ilvl="6" w:tplc="0405000F" w:tentative="1">
      <w:start w:val="1"/>
      <w:numFmt w:val="decimal"/>
      <w:lvlText w:val="%7."/>
      <w:lvlJc w:val="left"/>
      <w:pPr>
        <w:ind w:left="4680" w:hanging="360"/>
      </w:pPr>
      <w:rPr>
        <w:rFonts w:cs="Times New Roman"/>
      </w:rPr>
    </w:lvl>
    <w:lvl w:ilvl="7" w:tplc="04050019" w:tentative="1">
      <w:start w:val="1"/>
      <w:numFmt w:val="lowerLetter"/>
      <w:lvlText w:val="%8."/>
      <w:lvlJc w:val="left"/>
      <w:pPr>
        <w:ind w:left="5400" w:hanging="360"/>
      </w:pPr>
      <w:rPr>
        <w:rFonts w:cs="Times New Roman"/>
      </w:rPr>
    </w:lvl>
    <w:lvl w:ilvl="8" w:tplc="0405001B" w:tentative="1">
      <w:start w:val="1"/>
      <w:numFmt w:val="lowerRoman"/>
      <w:lvlText w:val="%9."/>
      <w:lvlJc w:val="right"/>
      <w:pPr>
        <w:ind w:left="6120" w:hanging="180"/>
      </w:pPr>
      <w:rPr>
        <w:rFonts w:cs="Times New Roman"/>
      </w:rPr>
    </w:lvl>
  </w:abstractNum>
  <w:abstractNum w:abstractNumId="71">
    <w:nsid w:val="52FA772E"/>
    <w:multiLevelType w:val="hybridMultilevel"/>
    <w:tmpl w:val="FE6C2FAA"/>
    <w:lvl w:ilvl="0" w:tplc="3DD45E56">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72">
    <w:nsid w:val="53041A2D"/>
    <w:multiLevelType w:val="multilevel"/>
    <w:tmpl w:val="6EDC6F54"/>
    <w:lvl w:ilvl="0">
      <w:start w:val="1"/>
      <w:numFmt w:val="decimal"/>
      <w:lvlText w:val="%1."/>
      <w:lvlJc w:val="left"/>
      <w:pPr>
        <w:ind w:left="360" w:hanging="360"/>
      </w:pPr>
      <w:rPr>
        <w:rFonts w:cs="Times New Roman" w:hint="default"/>
      </w:rPr>
    </w:lvl>
    <w:lvl w:ilvl="1">
      <w:start w:val="1"/>
      <w:numFmt w:val="none"/>
      <w:lvlText w:val="5.14."/>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73">
    <w:nsid w:val="53577EBC"/>
    <w:multiLevelType w:val="multilevel"/>
    <w:tmpl w:val="AEF2E95C"/>
    <w:lvl w:ilvl="0">
      <w:start w:val="1"/>
      <w:numFmt w:val="decimal"/>
      <w:lvlText w:val="%1."/>
      <w:lvlJc w:val="left"/>
      <w:pPr>
        <w:ind w:left="360" w:hanging="360"/>
      </w:pPr>
      <w:rPr>
        <w:rFonts w:cs="Times New Roman" w:hint="default"/>
      </w:rPr>
    </w:lvl>
    <w:lvl w:ilvl="1">
      <w:start w:val="1"/>
      <w:numFmt w:val="decimal"/>
      <w:lvlText w:val="3.%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74">
    <w:nsid w:val="53C03721"/>
    <w:multiLevelType w:val="hybridMultilevel"/>
    <w:tmpl w:val="6CC2D596"/>
    <w:lvl w:ilvl="0" w:tplc="04050017">
      <w:start w:val="1"/>
      <w:numFmt w:val="lowerLetter"/>
      <w:lvlText w:val="%1)"/>
      <w:lvlJc w:val="left"/>
      <w:pPr>
        <w:ind w:left="1440" w:hanging="360"/>
      </w:pPr>
      <w:rPr>
        <w:rFonts w:cs="Times New Roman"/>
      </w:rPr>
    </w:lvl>
    <w:lvl w:ilvl="1" w:tplc="04050019" w:tentative="1">
      <w:start w:val="1"/>
      <w:numFmt w:val="lowerLetter"/>
      <w:lvlText w:val="%2."/>
      <w:lvlJc w:val="left"/>
      <w:pPr>
        <w:ind w:left="2160" w:hanging="360"/>
      </w:pPr>
      <w:rPr>
        <w:rFonts w:cs="Times New Roman"/>
      </w:rPr>
    </w:lvl>
    <w:lvl w:ilvl="2" w:tplc="0405001B" w:tentative="1">
      <w:start w:val="1"/>
      <w:numFmt w:val="lowerRoman"/>
      <w:lvlText w:val="%3."/>
      <w:lvlJc w:val="right"/>
      <w:pPr>
        <w:ind w:left="2880" w:hanging="180"/>
      </w:pPr>
      <w:rPr>
        <w:rFonts w:cs="Times New Roman"/>
      </w:rPr>
    </w:lvl>
    <w:lvl w:ilvl="3" w:tplc="0405000F" w:tentative="1">
      <w:start w:val="1"/>
      <w:numFmt w:val="decimal"/>
      <w:lvlText w:val="%4."/>
      <w:lvlJc w:val="left"/>
      <w:pPr>
        <w:ind w:left="3600" w:hanging="360"/>
      </w:pPr>
      <w:rPr>
        <w:rFonts w:cs="Times New Roman"/>
      </w:rPr>
    </w:lvl>
    <w:lvl w:ilvl="4" w:tplc="04050019" w:tentative="1">
      <w:start w:val="1"/>
      <w:numFmt w:val="lowerLetter"/>
      <w:lvlText w:val="%5."/>
      <w:lvlJc w:val="left"/>
      <w:pPr>
        <w:ind w:left="4320" w:hanging="360"/>
      </w:pPr>
      <w:rPr>
        <w:rFonts w:cs="Times New Roman"/>
      </w:rPr>
    </w:lvl>
    <w:lvl w:ilvl="5" w:tplc="0405001B" w:tentative="1">
      <w:start w:val="1"/>
      <w:numFmt w:val="lowerRoman"/>
      <w:lvlText w:val="%6."/>
      <w:lvlJc w:val="right"/>
      <w:pPr>
        <w:ind w:left="5040" w:hanging="180"/>
      </w:pPr>
      <w:rPr>
        <w:rFonts w:cs="Times New Roman"/>
      </w:rPr>
    </w:lvl>
    <w:lvl w:ilvl="6" w:tplc="0405000F" w:tentative="1">
      <w:start w:val="1"/>
      <w:numFmt w:val="decimal"/>
      <w:lvlText w:val="%7."/>
      <w:lvlJc w:val="left"/>
      <w:pPr>
        <w:ind w:left="5760" w:hanging="360"/>
      </w:pPr>
      <w:rPr>
        <w:rFonts w:cs="Times New Roman"/>
      </w:rPr>
    </w:lvl>
    <w:lvl w:ilvl="7" w:tplc="04050019" w:tentative="1">
      <w:start w:val="1"/>
      <w:numFmt w:val="lowerLetter"/>
      <w:lvlText w:val="%8."/>
      <w:lvlJc w:val="left"/>
      <w:pPr>
        <w:ind w:left="6480" w:hanging="360"/>
      </w:pPr>
      <w:rPr>
        <w:rFonts w:cs="Times New Roman"/>
      </w:rPr>
    </w:lvl>
    <w:lvl w:ilvl="8" w:tplc="0405001B" w:tentative="1">
      <w:start w:val="1"/>
      <w:numFmt w:val="lowerRoman"/>
      <w:lvlText w:val="%9."/>
      <w:lvlJc w:val="right"/>
      <w:pPr>
        <w:ind w:left="7200" w:hanging="180"/>
      </w:pPr>
      <w:rPr>
        <w:rFonts w:cs="Times New Roman"/>
      </w:rPr>
    </w:lvl>
  </w:abstractNum>
  <w:abstractNum w:abstractNumId="75">
    <w:nsid w:val="567F0AA9"/>
    <w:multiLevelType w:val="hybridMultilevel"/>
    <w:tmpl w:val="39FCFDBC"/>
    <w:lvl w:ilvl="0" w:tplc="04050017">
      <w:start w:val="1"/>
      <w:numFmt w:val="lowerLetter"/>
      <w:lvlText w:val="%1)"/>
      <w:lvlJc w:val="left"/>
      <w:pPr>
        <w:ind w:left="1440" w:hanging="360"/>
      </w:pPr>
      <w:rPr>
        <w:rFonts w:cs="Times New Roman"/>
      </w:rPr>
    </w:lvl>
    <w:lvl w:ilvl="1" w:tplc="04050019" w:tentative="1">
      <w:start w:val="1"/>
      <w:numFmt w:val="lowerLetter"/>
      <w:lvlText w:val="%2."/>
      <w:lvlJc w:val="left"/>
      <w:pPr>
        <w:ind w:left="2160" w:hanging="360"/>
      </w:pPr>
      <w:rPr>
        <w:rFonts w:cs="Times New Roman"/>
      </w:rPr>
    </w:lvl>
    <w:lvl w:ilvl="2" w:tplc="0405001B" w:tentative="1">
      <w:start w:val="1"/>
      <w:numFmt w:val="lowerRoman"/>
      <w:lvlText w:val="%3."/>
      <w:lvlJc w:val="right"/>
      <w:pPr>
        <w:ind w:left="2880" w:hanging="180"/>
      </w:pPr>
      <w:rPr>
        <w:rFonts w:cs="Times New Roman"/>
      </w:rPr>
    </w:lvl>
    <w:lvl w:ilvl="3" w:tplc="0405000F" w:tentative="1">
      <w:start w:val="1"/>
      <w:numFmt w:val="decimal"/>
      <w:lvlText w:val="%4."/>
      <w:lvlJc w:val="left"/>
      <w:pPr>
        <w:ind w:left="3600" w:hanging="360"/>
      </w:pPr>
      <w:rPr>
        <w:rFonts w:cs="Times New Roman"/>
      </w:rPr>
    </w:lvl>
    <w:lvl w:ilvl="4" w:tplc="04050019" w:tentative="1">
      <w:start w:val="1"/>
      <w:numFmt w:val="lowerLetter"/>
      <w:lvlText w:val="%5."/>
      <w:lvlJc w:val="left"/>
      <w:pPr>
        <w:ind w:left="4320" w:hanging="360"/>
      </w:pPr>
      <w:rPr>
        <w:rFonts w:cs="Times New Roman"/>
      </w:rPr>
    </w:lvl>
    <w:lvl w:ilvl="5" w:tplc="0405001B" w:tentative="1">
      <w:start w:val="1"/>
      <w:numFmt w:val="lowerRoman"/>
      <w:lvlText w:val="%6."/>
      <w:lvlJc w:val="right"/>
      <w:pPr>
        <w:ind w:left="5040" w:hanging="180"/>
      </w:pPr>
      <w:rPr>
        <w:rFonts w:cs="Times New Roman"/>
      </w:rPr>
    </w:lvl>
    <w:lvl w:ilvl="6" w:tplc="0405000F" w:tentative="1">
      <w:start w:val="1"/>
      <w:numFmt w:val="decimal"/>
      <w:lvlText w:val="%7."/>
      <w:lvlJc w:val="left"/>
      <w:pPr>
        <w:ind w:left="5760" w:hanging="360"/>
      </w:pPr>
      <w:rPr>
        <w:rFonts w:cs="Times New Roman"/>
      </w:rPr>
    </w:lvl>
    <w:lvl w:ilvl="7" w:tplc="04050019" w:tentative="1">
      <w:start w:val="1"/>
      <w:numFmt w:val="lowerLetter"/>
      <w:lvlText w:val="%8."/>
      <w:lvlJc w:val="left"/>
      <w:pPr>
        <w:ind w:left="6480" w:hanging="360"/>
      </w:pPr>
      <w:rPr>
        <w:rFonts w:cs="Times New Roman"/>
      </w:rPr>
    </w:lvl>
    <w:lvl w:ilvl="8" w:tplc="0405001B" w:tentative="1">
      <w:start w:val="1"/>
      <w:numFmt w:val="lowerRoman"/>
      <w:lvlText w:val="%9."/>
      <w:lvlJc w:val="right"/>
      <w:pPr>
        <w:ind w:left="7200" w:hanging="180"/>
      </w:pPr>
      <w:rPr>
        <w:rFonts w:cs="Times New Roman"/>
      </w:rPr>
    </w:lvl>
  </w:abstractNum>
  <w:abstractNum w:abstractNumId="76">
    <w:nsid w:val="568152FF"/>
    <w:multiLevelType w:val="hybridMultilevel"/>
    <w:tmpl w:val="47CE36BA"/>
    <w:lvl w:ilvl="0" w:tplc="04050011">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77">
    <w:nsid w:val="56F258EC"/>
    <w:multiLevelType w:val="hybridMultilevel"/>
    <w:tmpl w:val="3C224C32"/>
    <w:lvl w:ilvl="0" w:tplc="641AC05C">
      <w:start w:val="1"/>
      <w:numFmt w:val="bullet"/>
      <w:pStyle w:val="StylZkladntextodsazen2Arial13bnenKurzvaZarovn"/>
      <w:lvlText w:val=""/>
      <w:lvlJc w:val="left"/>
      <w:pPr>
        <w:tabs>
          <w:tab w:val="num" w:pos="720"/>
        </w:tabs>
        <w:ind w:left="720" w:hanging="360"/>
      </w:pPr>
      <w:rPr>
        <w:rFonts w:ascii="Wingdings" w:hAnsi="Wingdings" w:hint="default"/>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8">
    <w:nsid w:val="57436F16"/>
    <w:multiLevelType w:val="multilevel"/>
    <w:tmpl w:val="F0301ABC"/>
    <w:lvl w:ilvl="0">
      <w:start w:val="1"/>
      <w:numFmt w:val="decimal"/>
      <w:lvlText w:val="%1."/>
      <w:lvlJc w:val="left"/>
      <w:pPr>
        <w:ind w:left="360" w:hanging="360"/>
      </w:pPr>
      <w:rPr>
        <w:rFonts w:cs="Times New Roman" w:hint="default"/>
      </w:rPr>
    </w:lvl>
    <w:lvl w:ilvl="1">
      <w:start w:val="1"/>
      <w:numFmt w:val="none"/>
      <w:lvlText w:val="4.3."/>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79">
    <w:nsid w:val="575220E0"/>
    <w:multiLevelType w:val="multilevel"/>
    <w:tmpl w:val="181E980A"/>
    <w:lvl w:ilvl="0">
      <w:start w:val="1"/>
      <w:numFmt w:val="decimal"/>
      <w:lvlText w:val="%1."/>
      <w:lvlJc w:val="left"/>
      <w:pPr>
        <w:ind w:left="360" w:hanging="360"/>
      </w:pPr>
      <w:rPr>
        <w:rFonts w:cs="Times New Roman" w:hint="default"/>
      </w:rPr>
    </w:lvl>
    <w:lvl w:ilvl="1">
      <w:start w:val="1"/>
      <w:numFmt w:val="none"/>
      <w:lvlText w:val="3.4."/>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80">
    <w:nsid w:val="57674DF9"/>
    <w:multiLevelType w:val="hybridMultilevel"/>
    <w:tmpl w:val="0CD25680"/>
    <w:lvl w:ilvl="0" w:tplc="BFA81CDA">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81">
    <w:nsid w:val="57F056E7"/>
    <w:multiLevelType w:val="hybridMultilevel"/>
    <w:tmpl w:val="50648056"/>
    <w:lvl w:ilvl="0" w:tplc="04050017">
      <w:start w:val="1"/>
      <w:numFmt w:val="lowerLetter"/>
      <w:lvlText w:val="%1)"/>
      <w:lvlJc w:val="left"/>
      <w:pPr>
        <w:ind w:left="1440" w:hanging="360"/>
      </w:pPr>
      <w:rPr>
        <w:rFonts w:cs="Times New Roman"/>
      </w:rPr>
    </w:lvl>
    <w:lvl w:ilvl="1" w:tplc="04050019" w:tentative="1">
      <w:start w:val="1"/>
      <w:numFmt w:val="lowerLetter"/>
      <w:lvlText w:val="%2."/>
      <w:lvlJc w:val="left"/>
      <w:pPr>
        <w:ind w:left="2160" w:hanging="360"/>
      </w:pPr>
      <w:rPr>
        <w:rFonts w:cs="Times New Roman"/>
      </w:rPr>
    </w:lvl>
    <w:lvl w:ilvl="2" w:tplc="0405001B" w:tentative="1">
      <w:start w:val="1"/>
      <w:numFmt w:val="lowerRoman"/>
      <w:lvlText w:val="%3."/>
      <w:lvlJc w:val="right"/>
      <w:pPr>
        <w:ind w:left="2880" w:hanging="180"/>
      </w:pPr>
      <w:rPr>
        <w:rFonts w:cs="Times New Roman"/>
      </w:rPr>
    </w:lvl>
    <w:lvl w:ilvl="3" w:tplc="0405000F" w:tentative="1">
      <w:start w:val="1"/>
      <w:numFmt w:val="decimal"/>
      <w:lvlText w:val="%4."/>
      <w:lvlJc w:val="left"/>
      <w:pPr>
        <w:ind w:left="3600" w:hanging="360"/>
      </w:pPr>
      <w:rPr>
        <w:rFonts w:cs="Times New Roman"/>
      </w:rPr>
    </w:lvl>
    <w:lvl w:ilvl="4" w:tplc="04050019" w:tentative="1">
      <w:start w:val="1"/>
      <w:numFmt w:val="lowerLetter"/>
      <w:lvlText w:val="%5."/>
      <w:lvlJc w:val="left"/>
      <w:pPr>
        <w:ind w:left="4320" w:hanging="360"/>
      </w:pPr>
      <w:rPr>
        <w:rFonts w:cs="Times New Roman"/>
      </w:rPr>
    </w:lvl>
    <w:lvl w:ilvl="5" w:tplc="0405001B" w:tentative="1">
      <w:start w:val="1"/>
      <w:numFmt w:val="lowerRoman"/>
      <w:lvlText w:val="%6."/>
      <w:lvlJc w:val="right"/>
      <w:pPr>
        <w:ind w:left="5040" w:hanging="180"/>
      </w:pPr>
      <w:rPr>
        <w:rFonts w:cs="Times New Roman"/>
      </w:rPr>
    </w:lvl>
    <w:lvl w:ilvl="6" w:tplc="0405000F" w:tentative="1">
      <w:start w:val="1"/>
      <w:numFmt w:val="decimal"/>
      <w:lvlText w:val="%7."/>
      <w:lvlJc w:val="left"/>
      <w:pPr>
        <w:ind w:left="5760" w:hanging="360"/>
      </w:pPr>
      <w:rPr>
        <w:rFonts w:cs="Times New Roman"/>
      </w:rPr>
    </w:lvl>
    <w:lvl w:ilvl="7" w:tplc="04050019" w:tentative="1">
      <w:start w:val="1"/>
      <w:numFmt w:val="lowerLetter"/>
      <w:lvlText w:val="%8."/>
      <w:lvlJc w:val="left"/>
      <w:pPr>
        <w:ind w:left="6480" w:hanging="360"/>
      </w:pPr>
      <w:rPr>
        <w:rFonts w:cs="Times New Roman"/>
      </w:rPr>
    </w:lvl>
    <w:lvl w:ilvl="8" w:tplc="0405001B" w:tentative="1">
      <w:start w:val="1"/>
      <w:numFmt w:val="lowerRoman"/>
      <w:lvlText w:val="%9."/>
      <w:lvlJc w:val="right"/>
      <w:pPr>
        <w:ind w:left="7200" w:hanging="180"/>
      </w:pPr>
      <w:rPr>
        <w:rFonts w:cs="Times New Roman"/>
      </w:rPr>
    </w:lvl>
  </w:abstractNum>
  <w:abstractNum w:abstractNumId="82">
    <w:nsid w:val="59277254"/>
    <w:multiLevelType w:val="multilevel"/>
    <w:tmpl w:val="17EAEC42"/>
    <w:lvl w:ilvl="0">
      <w:start w:val="1"/>
      <w:numFmt w:val="decimal"/>
      <w:lvlText w:val="%1."/>
      <w:lvlJc w:val="left"/>
      <w:pPr>
        <w:ind w:left="360" w:hanging="360"/>
      </w:pPr>
      <w:rPr>
        <w:rFonts w:cs="Times New Roman" w:hint="default"/>
      </w:rPr>
    </w:lvl>
    <w:lvl w:ilvl="1">
      <w:start w:val="1"/>
      <w:numFmt w:val="decimal"/>
      <w:lvlText w:val="8.%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83">
    <w:nsid w:val="5AB35B8C"/>
    <w:multiLevelType w:val="hybridMultilevel"/>
    <w:tmpl w:val="31362D9A"/>
    <w:lvl w:ilvl="0" w:tplc="04050017">
      <w:start w:val="1"/>
      <w:numFmt w:val="lowerLetter"/>
      <w:lvlText w:val="%1)"/>
      <w:lvlJc w:val="left"/>
      <w:pPr>
        <w:ind w:left="1440" w:hanging="360"/>
      </w:pPr>
      <w:rPr>
        <w:rFonts w:cs="Times New Roman"/>
      </w:rPr>
    </w:lvl>
    <w:lvl w:ilvl="1" w:tplc="04050019" w:tentative="1">
      <w:start w:val="1"/>
      <w:numFmt w:val="lowerLetter"/>
      <w:lvlText w:val="%2."/>
      <w:lvlJc w:val="left"/>
      <w:pPr>
        <w:ind w:left="2160" w:hanging="360"/>
      </w:pPr>
      <w:rPr>
        <w:rFonts w:cs="Times New Roman"/>
      </w:rPr>
    </w:lvl>
    <w:lvl w:ilvl="2" w:tplc="0405001B" w:tentative="1">
      <w:start w:val="1"/>
      <w:numFmt w:val="lowerRoman"/>
      <w:lvlText w:val="%3."/>
      <w:lvlJc w:val="right"/>
      <w:pPr>
        <w:ind w:left="2880" w:hanging="180"/>
      </w:pPr>
      <w:rPr>
        <w:rFonts w:cs="Times New Roman"/>
      </w:rPr>
    </w:lvl>
    <w:lvl w:ilvl="3" w:tplc="0405000F" w:tentative="1">
      <w:start w:val="1"/>
      <w:numFmt w:val="decimal"/>
      <w:lvlText w:val="%4."/>
      <w:lvlJc w:val="left"/>
      <w:pPr>
        <w:ind w:left="3600" w:hanging="360"/>
      </w:pPr>
      <w:rPr>
        <w:rFonts w:cs="Times New Roman"/>
      </w:rPr>
    </w:lvl>
    <w:lvl w:ilvl="4" w:tplc="04050019" w:tentative="1">
      <w:start w:val="1"/>
      <w:numFmt w:val="lowerLetter"/>
      <w:lvlText w:val="%5."/>
      <w:lvlJc w:val="left"/>
      <w:pPr>
        <w:ind w:left="4320" w:hanging="360"/>
      </w:pPr>
      <w:rPr>
        <w:rFonts w:cs="Times New Roman"/>
      </w:rPr>
    </w:lvl>
    <w:lvl w:ilvl="5" w:tplc="0405001B" w:tentative="1">
      <w:start w:val="1"/>
      <w:numFmt w:val="lowerRoman"/>
      <w:lvlText w:val="%6."/>
      <w:lvlJc w:val="right"/>
      <w:pPr>
        <w:ind w:left="5040" w:hanging="180"/>
      </w:pPr>
      <w:rPr>
        <w:rFonts w:cs="Times New Roman"/>
      </w:rPr>
    </w:lvl>
    <w:lvl w:ilvl="6" w:tplc="0405000F" w:tentative="1">
      <w:start w:val="1"/>
      <w:numFmt w:val="decimal"/>
      <w:lvlText w:val="%7."/>
      <w:lvlJc w:val="left"/>
      <w:pPr>
        <w:ind w:left="5760" w:hanging="360"/>
      </w:pPr>
      <w:rPr>
        <w:rFonts w:cs="Times New Roman"/>
      </w:rPr>
    </w:lvl>
    <w:lvl w:ilvl="7" w:tplc="04050019" w:tentative="1">
      <w:start w:val="1"/>
      <w:numFmt w:val="lowerLetter"/>
      <w:lvlText w:val="%8."/>
      <w:lvlJc w:val="left"/>
      <w:pPr>
        <w:ind w:left="6480" w:hanging="360"/>
      </w:pPr>
      <w:rPr>
        <w:rFonts w:cs="Times New Roman"/>
      </w:rPr>
    </w:lvl>
    <w:lvl w:ilvl="8" w:tplc="0405001B" w:tentative="1">
      <w:start w:val="1"/>
      <w:numFmt w:val="lowerRoman"/>
      <w:lvlText w:val="%9."/>
      <w:lvlJc w:val="right"/>
      <w:pPr>
        <w:ind w:left="7200" w:hanging="180"/>
      </w:pPr>
      <w:rPr>
        <w:rFonts w:cs="Times New Roman"/>
      </w:rPr>
    </w:lvl>
  </w:abstractNum>
  <w:abstractNum w:abstractNumId="84">
    <w:nsid w:val="5ABD4C37"/>
    <w:multiLevelType w:val="hybridMultilevel"/>
    <w:tmpl w:val="214228D8"/>
    <w:lvl w:ilvl="0" w:tplc="0405000F">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85">
    <w:nsid w:val="5E1471DD"/>
    <w:multiLevelType w:val="hybridMultilevel"/>
    <w:tmpl w:val="503ECC80"/>
    <w:lvl w:ilvl="0" w:tplc="04050017">
      <w:start w:val="1"/>
      <w:numFmt w:val="lowerLetter"/>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86">
    <w:nsid w:val="5E250293"/>
    <w:multiLevelType w:val="hybridMultilevel"/>
    <w:tmpl w:val="BC3E1056"/>
    <w:lvl w:ilvl="0" w:tplc="04050017">
      <w:start w:val="1"/>
      <w:numFmt w:val="lowerLetter"/>
      <w:lvlText w:val="%1)"/>
      <w:lvlJc w:val="left"/>
      <w:pPr>
        <w:ind w:left="1440" w:hanging="360"/>
      </w:pPr>
      <w:rPr>
        <w:rFonts w:cs="Times New Roman"/>
      </w:rPr>
    </w:lvl>
    <w:lvl w:ilvl="1" w:tplc="04050019" w:tentative="1">
      <w:start w:val="1"/>
      <w:numFmt w:val="lowerLetter"/>
      <w:lvlText w:val="%2."/>
      <w:lvlJc w:val="left"/>
      <w:pPr>
        <w:ind w:left="2160" w:hanging="360"/>
      </w:pPr>
      <w:rPr>
        <w:rFonts w:cs="Times New Roman"/>
      </w:rPr>
    </w:lvl>
    <w:lvl w:ilvl="2" w:tplc="0405001B" w:tentative="1">
      <w:start w:val="1"/>
      <w:numFmt w:val="lowerRoman"/>
      <w:lvlText w:val="%3."/>
      <w:lvlJc w:val="right"/>
      <w:pPr>
        <w:ind w:left="2880" w:hanging="180"/>
      </w:pPr>
      <w:rPr>
        <w:rFonts w:cs="Times New Roman"/>
      </w:rPr>
    </w:lvl>
    <w:lvl w:ilvl="3" w:tplc="0405000F" w:tentative="1">
      <w:start w:val="1"/>
      <w:numFmt w:val="decimal"/>
      <w:lvlText w:val="%4."/>
      <w:lvlJc w:val="left"/>
      <w:pPr>
        <w:ind w:left="3600" w:hanging="360"/>
      </w:pPr>
      <w:rPr>
        <w:rFonts w:cs="Times New Roman"/>
      </w:rPr>
    </w:lvl>
    <w:lvl w:ilvl="4" w:tplc="04050019" w:tentative="1">
      <w:start w:val="1"/>
      <w:numFmt w:val="lowerLetter"/>
      <w:lvlText w:val="%5."/>
      <w:lvlJc w:val="left"/>
      <w:pPr>
        <w:ind w:left="4320" w:hanging="360"/>
      </w:pPr>
      <w:rPr>
        <w:rFonts w:cs="Times New Roman"/>
      </w:rPr>
    </w:lvl>
    <w:lvl w:ilvl="5" w:tplc="0405001B" w:tentative="1">
      <w:start w:val="1"/>
      <w:numFmt w:val="lowerRoman"/>
      <w:lvlText w:val="%6."/>
      <w:lvlJc w:val="right"/>
      <w:pPr>
        <w:ind w:left="5040" w:hanging="180"/>
      </w:pPr>
      <w:rPr>
        <w:rFonts w:cs="Times New Roman"/>
      </w:rPr>
    </w:lvl>
    <w:lvl w:ilvl="6" w:tplc="0405000F" w:tentative="1">
      <w:start w:val="1"/>
      <w:numFmt w:val="decimal"/>
      <w:lvlText w:val="%7."/>
      <w:lvlJc w:val="left"/>
      <w:pPr>
        <w:ind w:left="5760" w:hanging="360"/>
      </w:pPr>
      <w:rPr>
        <w:rFonts w:cs="Times New Roman"/>
      </w:rPr>
    </w:lvl>
    <w:lvl w:ilvl="7" w:tplc="04050019" w:tentative="1">
      <w:start w:val="1"/>
      <w:numFmt w:val="lowerLetter"/>
      <w:lvlText w:val="%8."/>
      <w:lvlJc w:val="left"/>
      <w:pPr>
        <w:ind w:left="6480" w:hanging="360"/>
      </w:pPr>
      <w:rPr>
        <w:rFonts w:cs="Times New Roman"/>
      </w:rPr>
    </w:lvl>
    <w:lvl w:ilvl="8" w:tplc="0405001B" w:tentative="1">
      <w:start w:val="1"/>
      <w:numFmt w:val="lowerRoman"/>
      <w:lvlText w:val="%9."/>
      <w:lvlJc w:val="right"/>
      <w:pPr>
        <w:ind w:left="7200" w:hanging="180"/>
      </w:pPr>
      <w:rPr>
        <w:rFonts w:cs="Times New Roman"/>
      </w:rPr>
    </w:lvl>
  </w:abstractNum>
  <w:abstractNum w:abstractNumId="87">
    <w:nsid w:val="5F574C30"/>
    <w:multiLevelType w:val="multilevel"/>
    <w:tmpl w:val="8806B764"/>
    <w:lvl w:ilvl="0">
      <w:start w:val="1"/>
      <w:numFmt w:val="decimal"/>
      <w:lvlText w:val="%1."/>
      <w:lvlJc w:val="left"/>
      <w:pPr>
        <w:ind w:left="360" w:hanging="360"/>
      </w:pPr>
      <w:rPr>
        <w:rFonts w:cs="Times New Roman" w:hint="default"/>
      </w:rPr>
    </w:lvl>
    <w:lvl w:ilvl="1">
      <w:start w:val="1"/>
      <w:numFmt w:val="none"/>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88">
    <w:nsid w:val="5F895AED"/>
    <w:multiLevelType w:val="hybridMultilevel"/>
    <w:tmpl w:val="DEE6A784"/>
    <w:lvl w:ilvl="0" w:tplc="04050017">
      <w:start w:val="1"/>
      <w:numFmt w:val="lowerLetter"/>
      <w:lvlText w:val="%1)"/>
      <w:lvlJc w:val="left"/>
      <w:pPr>
        <w:ind w:left="1440" w:hanging="360"/>
      </w:pPr>
      <w:rPr>
        <w:rFonts w:cs="Times New Roman"/>
      </w:rPr>
    </w:lvl>
    <w:lvl w:ilvl="1" w:tplc="04050019" w:tentative="1">
      <w:start w:val="1"/>
      <w:numFmt w:val="lowerLetter"/>
      <w:lvlText w:val="%2."/>
      <w:lvlJc w:val="left"/>
      <w:pPr>
        <w:ind w:left="2160" w:hanging="360"/>
      </w:pPr>
      <w:rPr>
        <w:rFonts w:cs="Times New Roman"/>
      </w:rPr>
    </w:lvl>
    <w:lvl w:ilvl="2" w:tplc="0405001B" w:tentative="1">
      <w:start w:val="1"/>
      <w:numFmt w:val="lowerRoman"/>
      <w:lvlText w:val="%3."/>
      <w:lvlJc w:val="right"/>
      <w:pPr>
        <w:ind w:left="2880" w:hanging="180"/>
      </w:pPr>
      <w:rPr>
        <w:rFonts w:cs="Times New Roman"/>
      </w:rPr>
    </w:lvl>
    <w:lvl w:ilvl="3" w:tplc="0405000F" w:tentative="1">
      <w:start w:val="1"/>
      <w:numFmt w:val="decimal"/>
      <w:lvlText w:val="%4."/>
      <w:lvlJc w:val="left"/>
      <w:pPr>
        <w:ind w:left="3600" w:hanging="360"/>
      </w:pPr>
      <w:rPr>
        <w:rFonts w:cs="Times New Roman"/>
      </w:rPr>
    </w:lvl>
    <w:lvl w:ilvl="4" w:tplc="04050019" w:tentative="1">
      <w:start w:val="1"/>
      <w:numFmt w:val="lowerLetter"/>
      <w:lvlText w:val="%5."/>
      <w:lvlJc w:val="left"/>
      <w:pPr>
        <w:ind w:left="4320" w:hanging="360"/>
      </w:pPr>
      <w:rPr>
        <w:rFonts w:cs="Times New Roman"/>
      </w:rPr>
    </w:lvl>
    <w:lvl w:ilvl="5" w:tplc="0405001B" w:tentative="1">
      <w:start w:val="1"/>
      <w:numFmt w:val="lowerRoman"/>
      <w:lvlText w:val="%6."/>
      <w:lvlJc w:val="right"/>
      <w:pPr>
        <w:ind w:left="5040" w:hanging="180"/>
      </w:pPr>
      <w:rPr>
        <w:rFonts w:cs="Times New Roman"/>
      </w:rPr>
    </w:lvl>
    <w:lvl w:ilvl="6" w:tplc="0405000F" w:tentative="1">
      <w:start w:val="1"/>
      <w:numFmt w:val="decimal"/>
      <w:lvlText w:val="%7."/>
      <w:lvlJc w:val="left"/>
      <w:pPr>
        <w:ind w:left="5760" w:hanging="360"/>
      </w:pPr>
      <w:rPr>
        <w:rFonts w:cs="Times New Roman"/>
      </w:rPr>
    </w:lvl>
    <w:lvl w:ilvl="7" w:tplc="04050019" w:tentative="1">
      <w:start w:val="1"/>
      <w:numFmt w:val="lowerLetter"/>
      <w:lvlText w:val="%8."/>
      <w:lvlJc w:val="left"/>
      <w:pPr>
        <w:ind w:left="6480" w:hanging="360"/>
      </w:pPr>
      <w:rPr>
        <w:rFonts w:cs="Times New Roman"/>
      </w:rPr>
    </w:lvl>
    <w:lvl w:ilvl="8" w:tplc="0405001B" w:tentative="1">
      <w:start w:val="1"/>
      <w:numFmt w:val="lowerRoman"/>
      <w:lvlText w:val="%9."/>
      <w:lvlJc w:val="right"/>
      <w:pPr>
        <w:ind w:left="7200" w:hanging="180"/>
      </w:pPr>
      <w:rPr>
        <w:rFonts w:cs="Times New Roman"/>
      </w:rPr>
    </w:lvl>
  </w:abstractNum>
  <w:abstractNum w:abstractNumId="89">
    <w:nsid w:val="5F91193D"/>
    <w:multiLevelType w:val="multilevel"/>
    <w:tmpl w:val="4A32F3BE"/>
    <w:lvl w:ilvl="0">
      <w:start w:val="1"/>
      <w:numFmt w:val="decimal"/>
      <w:lvlText w:val="%1."/>
      <w:lvlJc w:val="left"/>
      <w:pPr>
        <w:ind w:left="360" w:hanging="360"/>
      </w:pPr>
      <w:rPr>
        <w:rFonts w:cs="Times New Roman" w:hint="default"/>
      </w:rPr>
    </w:lvl>
    <w:lvl w:ilvl="1">
      <w:start w:val="1"/>
      <w:numFmt w:val="none"/>
      <w:lvlText w:val="5.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90">
    <w:nsid w:val="6000182C"/>
    <w:multiLevelType w:val="hybridMultilevel"/>
    <w:tmpl w:val="0BEC9A86"/>
    <w:lvl w:ilvl="0" w:tplc="0405000F">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91">
    <w:nsid w:val="619426DA"/>
    <w:multiLevelType w:val="hybridMultilevel"/>
    <w:tmpl w:val="1BEC8BCA"/>
    <w:lvl w:ilvl="0" w:tplc="0405000F">
      <w:start w:val="1"/>
      <w:numFmt w:val="decimal"/>
      <w:lvlText w:val="%1."/>
      <w:lvlJc w:val="left"/>
      <w:pPr>
        <w:tabs>
          <w:tab w:val="num" w:pos="720"/>
        </w:tabs>
        <w:ind w:left="720" w:hanging="360"/>
      </w:pPr>
      <w:rPr>
        <w:rFonts w:cs="Times New Roman"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2">
    <w:nsid w:val="62DE37EF"/>
    <w:multiLevelType w:val="multilevel"/>
    <w:tmpl w:val="9D5ECE20"/>
    <w:lvl w:ilvl="0">
      <w:start w:val="1"/>
      <w:numFmt w:val="decimal"/>
      <w:lvlText w:val="%1."/>
      <w:lvlJc w:val="left"/>
      <w:pPr>
        <w:ind w:left="360" w:hanging="360"/>
      </w:pPr>
      <w:rPr>
        <w:rFonts w:cs="Times New Roman" w:hint="default"/>
      </w:rPr>
    </w:lvl>
    <w:lvl w:ilvl="1">
      <w:start w:val="1"/>
      <w:numFmt w:val="none"/>
      <w:lvlText w:val="8.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93">
    <w:nsid w:val="670C74A7"/>
    <w:multiLevelType w:val="multilevel"/>
    <w:tmpl w:val="38849DAC"/>
    <w:lvl w:ilvl="0">
      <w:start w:val="1"/>
      <w:numFmt w:val="decimal"/>
      <w:lvlText w:val="%1."/>
      <w:lvlJc w:val="left"/>
      <w:pPr>
        <w:ind w:left="360" w:hanging="360"/>
      </w:pPr>
      <w:rPr>
        <w:rFonts w:cs="Times New Roman" w:hint="default"/>
      </w:rPr>
    </w:lvl>
    <w:lvl w:ilvl="1">
      <w:start w:val="1"/>
      <w:numFmt w:val="none"/>
      <w:lvlText w:val="5.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94">
    <w:nsid w:val="676C5FAD"/>
    <w:multiLevelType w:val="hybridMultilevel"/>
    <w:tmpl w:val="75908B44"/>
    <w:lvl w:ilvl="0" w:tplc="04050017">
      <w:start w:val="1"/>
      <w:numFmt w:val="lowerLetter"/>
      <w:lvlText w:val="%1)"/>
      <w:lvlJc w:val="left"/>
      <w:pPr>
        <w:ind w:left="1440" w:hanging="360"/>
      </w:pPr>
      <w:rPr>
        <w:rFonts w:cs="Times New Roman"/>
      </w:rPr>
    </w:lvl>
    <w:lvl w:ilvl="1" w:tplc="04050019" w:tentative="1">
      <w:start w:val="1"/>
      <w:numFmt w:val="lowerLetter"/>
      <w:lvlText w:val="%2."/>
      <w:lvlJc w:val="left"/>
      <w:pPr>
        <w:ind w:left="2160" w:hanging="360"/>
      </w:pPr>
      <w:rPr>
        <w:rFonts w:cs="Times New Roman"/>
      </w:rPr>
    </w:lvl>
    <w:lvl w:ilvl="2" w:tplc="0405001B" w:tentative="1">
      <w:start w:val="1"/>
      <w:numFmt w:val="lowerRoman"/>
      <w:lvlText w:val="%3."/>
      <w:lvlJc w:val="right"/>
      <w:pPr>
        <w:ind w:left="2880" w:hanging="180"/>
      </w:pPr>
      <w:rPr>
        <w:rFonts w:cs="Times New Roman"/>
      </w:rPr>
    </w:lvl>
    <w:lvl w:ilvl="3" w:tplc="0405000F" w:tentative="1">
      <w:start w:val="1"/>
      <w:numFmt w:val="decimal"/>
      <w:lvlText w:val="%4."/>
      <w:lvlJc w:val="left"/>
      <w:pPr>
        <w:ind w:left="3600" w:hanging="360"/>
      </w:pPr>
      <w:rPr>
        <w:rFonts w:cs="Times New Roman"/>
      </w:rPr>
    </w:lvl>
    <w:lvl w:ilvl="4" w:tplc="04050019" w:tentative="1">
      <w:start w:val="1"/>
      <w:numFmt w:val="lowerLetter"/>
      <w:lvlText w:val="%5."/>
      <w:lvlJc w:val="left"/>
      <w:pPr>
        <w:ind w:left="4320" w:hanging="360"/>
      </w:pPr>
      <w:rPr>
        <w:rFonts w:cs="Times New Roman"/>
      </w:rPr>
    </w:lvl>
    <w:lvl w:ilvl="5" w:tplc="0405001B" w:tentative="1">
      <w:start w:val="1"/>
      <w:numFmt w:val="lowerRoman"/>
      <w:lvlText w:val="%6."/>
      <w:lvlJc w:val="right"/>
      <w:pPr>
        <w:ind w:left="5040" w:hanging="180"/>
      </w:pPr>
      <w:rPr>
        <w:rFonts w:cs="Times New Roman"/>
      </w:rPr>
    </w:lvl>
    <w:lvl w:ilvl="6" w:tplc="0405000F" w:tentative="1">
      <w:start w:val="1"/>
      <w:numFmt w:val="decimal"/>
      <w:lvlText w:val="%7."/>
      <w:lvlJc w:val="left"/>
      <w:pPr>
        <w:ind w:left="5760" w:hanging="360"/>
      </w:pPr>
      <w:rPr>
        <w:rFonts w:cs="Times New Roman"/>
      </w:rPr>
    </w:lvl>
    <w:lvl w:ilvl="7" w:tplc="04050019" w:tentative="1">
      <w:start w:val="1"/>
      <w:numFmt w:val="lowerLetter"/>
      <w:lvlText w:val="%8."/>
      <w:lvlJc w:val="left"/>
      <w:pPr>
        <w:ind w:left="6480" w:hanging="360"/>
      </w:pPr>
      <w:rPr>
        <w:rFonts w:cs="Times New Roman"/>
      </w:rPr>
    </w:lvl>
    <w:lvl w:ilvl="8" w:tplc="0405001B" w:tentative="1">
      <w:start w:val="1"/>
      <w:numFmt w:val="lowerRoman"/>
      <w:lvlText w:val="%9."/>
      <w:lvlJc w:val="right"/>
      <w:pPr>
        <w:ind w:left="7200" w:hanging="180"/>
      </w:pPr>
      <w:rPr>
        <w:rFonts w:cs="Times New Roman"/>
      </w:rPr>
    </w:lvl>
  </w:abstractNum>
  <w:abstractNum w:abstractNumId="95">
    <w:nsid w:val="679F146F"/>
    <w:multiLevelType w:val="hybridMultilevel"/>
    <w:tmpl w:val="24DC952A"/>
    <w:lvl w:ilvl="0" w:tplc="806AE3B0">
      <w:start w:val="5"/>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96">
    <w:nsid w:val="688212B7"/>
    <w:multiLevelType w:val="hybridMultilevel"/>
    <w:tmpl w:val="663CA8BE"/>
    <w:lvl w:ilvl="0" w:tplc="7C845542">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97">
    <w:nsid w:val="68F54C86"/>
    <w:multiLevelType w:val="multilevel"/>
    <w:tmpl w:val="52D4E8F2"/>
    <w:lvl w:ilvl="0">
      <w:start w:val="1"/>
      <w:numFmt w:val="decimal"/>
      <w:lvlText w:val="%1."/>
      <w:lvlJc w:val="left"/>
      <w:pPr>
        <w:ind w:left="360" w:hanging="360"/>
      </w:pPr>
      <w:rPr>
        <w:rFonts w:cs="Times New Roman" w:hint="default"/>
      </w:rPr>
    </w:lvl>
    <w:lvl w:ilvl="1">
      <w:start w:val="1"/>
      <w:numFmt w:val="none"/>
      <w:lvlText w:val="3.6."/>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98">
    <w:nsid w:val="6B6306E3"/>
    <w:multiLevelType w:val="multilevel"/>
    <w:tmpl w:val="126640A2"/>
    <w:lvl w:ilvl="0">
      <w:start w:val="1"/>
      <w:numFmt w:val="decimal"/>
      <w:lvlText w:val="%1."/>
      <w:lvlJc w:val="left"/>
      <w:pPr>
        <w:ind w:left="360" w:hanging="360"/>
      </w:pPr>
      <w:rPr>
        <w:rFonts w:cs="Times New Roman" w:hint="default"/>
      </w:rPr>
    </w:lvl>
    <w:lvl w:ilvl="1">
      <w:start w:val="1"/>
      <w:numFmt w:val="none"/>
      <w:lvlText w:val="3.5."/>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99">
    <w:nsid w:val="6B7C4EDC"/>
    <w:multiLevelType w:val="hybridMultilevel"/>
    <w:tmpl w:val="BE069A44"/>
    <w:lvl w:ilvl="0" w:tplc="04050017">
      <w:start w:val="1"/>
      <w:numFmt w:val="lowerLetter"/>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00">
    <w:nsid w:val="6B9C1A4B"/>
    <w:multiLevelType w:val="hybridMultilevel"/>
    <w:tmpl w:val="5372BC3C"/>
    <w:lvl w:ilvl="0" w:tplc="04050017">
      <w:start w:val="1"/>
      <w:numFmt w:val="lowerLetter"/>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01">
    <w:nsid w:val="6BC83494"/>
    <w:multiLevelType w:val="hybridMultilevel"/>
    <w:tmpl w:val="A144170C"/>
    <w:lvl w:ilvl="0" w:tplc="0405000F">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02">
    <w:nsid w:val="6BE91070"/>
    <w:multiLevelType w:val="hybridMultilevel"/>
    <w:tmpl w:val="7428A5E2"/>
    <w:lvl w:ilvl="0" w:tplc="04050017">
      <w:start w:val="1"/>
      <w:numFmt w:val="lowerLetter"/>
      <w:lvlText w:val="%1)"/>
      <w:lvlJc w:val="left"/>
      <w:pPr>
        <w:ind w:left="1440" w:hanging="360"/>
      </w:pPr>
      <w:rPr>
        <w:rFonts w:cs="Times New Roman"/>
      </w:rPr>
    </w:lvl>
    <w:lvl w:ilvl="1" w:tplc="04050019" w:tentative="1">
      <w:start w:val="1"/>
      <w:numFmt w:val="lowerLetter"/>
      <w:lvlText w:val="%2."/>
      <w:lvlJc w:val="left"/>
      <w:pPr>
        <w:ind w:left="2160" w:hanging="360"/>
      </w:pPr>
      <w:rPr>
        <w:rFonts w:cs="Times New Roman"/>
      </w:rPr>
    </w:lvl>
    <w:lvl w:ilvl="2" w:tplc="0405001B" w:tentative="1">
      <w:start w:val="1"/>
      <w:numFmt w:val="lowerRoman"/>
      <w:lvlText w:val="%3."/>
      <w:lvlJc w:val="right"/>
      <w:pPr>
        <w:ind w:left="2880" w:hanging="180"/>
      </w:pPr>
      <w:rPr>
        <w:rFonts w:cs="Times New Roman"/>
      </w:rPr>
    </w:lvl>
    <w:lvl w:ilvl="3" w:tplc="0405000F" w:tentative="1">
      <w:start w:val="1"/>
      <w:numFmt w:val="decimal"/>
      <w:lvlText w:val="%4."/>
      <w:lvlJc w:val="left"/>
      <w:pPr>
        <w:ind w:left="3600" w:hanging="360"/>
      </w:pPr>
      <w:rPr>
        <w:rFonts w:cs="Times New Roman"/>
      </w:rPr>
    </w:lvl>
    <w:lvl w:ilvl="4" w:tplc="04050019" w:tentative="1">
      <w:start w:val="1"/>
      <w:numFmt w:val="lowerLetter"/>
      <w:lvlText w:val="%5."/>
      <w:lvlJc w:val="left"/>
      <w:pPr>
        <w:ind w:left="4320" w:hanging="360"/>
      </w:pPr>
      <w:rPr>
        <w:rFonts w:cs="Times New Roman"/>
      </w:rPr>
    </w:lvl>
    <w:lvl w:ilvl="5" w:tplc="0405001B" w:tentative="1">
      <w:start w:val="1"/>
      <w:numFmt w:val="lowerRoman"/>
      <w:lvlText w:val="%6."/>
      <w:lvlJc w:val="right"/>
      <w:pPr>
        <w:ind w:left="5040" w:hanging="180"/>
      </w:pPr>
      <w:rPr>
        <w:rFonts w:cs="Times New Roman"/>
      </w:rPr>
    </w:lvl>
    <w:lvl w:ilvl="6" w:tplc="0405000F" w:tentative="1">
      <w:start w:val="1"/>
      <w:numFmt w:val="decimal"/>
      <w:lvlText w:val="%7."/>
      <w:lvlJc w:val="left"/>
      <w:pPr>
        <w:ind w:left="5760" w:hanging="360"/>
      </w:pPr>
      <w:rPr>
        <w:rFonts w:cs="Times New Roman"/>
      </w:rPr>
    </w:lvl>
    <w:lvl w:ilvl="7" w:tplc="04050019" w:tentative="1">
      <w:start w:val="1"/>
      <w:numFmt w:val="lowerLetter"/>
      <w:lvlText w:val="%8."/>
      <w:lvlJc w:val="left"/>
      <w:pPr>
        <w:ind w:left="6480" w:hanging="360"/>
      </w:pPr>
      <w:rPr>
        <w:rFonts w:cs="Times New Roman"/>
      </w:rPr>
    </w:lvl>
    <w:lvl w:ilvl="8" w:tplc="0405001B" w:tentative="1">
      <w:start w:val="1"/>
      <w:numFmt w:val="lowerRoman"/>
      <w:lvlText w:val="%9."/>
      <w:lvlJc w:val="right"/>
      <w:pPr>
        <w:ind w:left="7200" w:hanging="180"/>
      </w:pPr>
      <w:rPr>
        <w:rFonts w:cs="Times New Roman"/>
      </w:rPr>
    </w:lvl>
  </w:abstractNum>
  <w:abstractNum w:abstractNumId="103">
    <w:nsid w:val="6C1D74E4"/>
    <w:multiLevelType w:val="multilevel"/>
    <w:tmpl w:val="6116EE16"/>
    <w:lvl w:ilvl="0">
      <w:start w:val="1"/>
      <w:numFmt w:val="decimal"/>
      <w:lvlText w:val="%1."/>
      <w:lvlJc w:val="left"/>
      <w:pPr>
        <w:ind w:left="360" w:hanging="360"/>
      </w:pPr>
      <w:rPr>
        <w:rFonts w:cs="Times New Roman" w:hint="default"/>
      </w:rPr>
    </w:lvl>
    <w:lvl w:ilvl="1">
      <w:start w:val="1"/>
      <w:numFmt w:val="decimal"/>
      <w:lvlText w:val="%1.3."/>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04">
    <w:nsid w:val="6D7D22E5"/>
    <w:multiLevelType w:val="multilevel"/>
    <w:tmpl w:val="4ADE8C2A"/>
    <w:lvl w:ilvl="0">
      <w:start w:val="1"/>
      <w:numFmt w:val="decimal"/>
      <w:lvlText w:val="%1."/>
      <w:lvlJc w:val="left"/>
      <w:pPr>
        <w:ind w:left="360" w:hanging="360"/>
      </w:pPr>
      <w:rPr>
        <w:rFonts w:cs="Times New Roman" w:hint="default"/>
      </w:rPr>
    </w:lvl>
    <w:lvl w:ilvl="1">
      <w:start w:val="1"/>
      <w:numFmt w:val="none"/>
      <w:lvlText w:val="5.6."/>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05">
    <w:nsid w:val="6F6D71D3"/>
    <w:multiLevelType w:val="hybridMultilevel"/>
    <w:tmpl w:val="FAB20472"/>
    <w:lvl w:ilvl="0" w:tplc="04050017">
      <w:start w:val="1"/>
      <w:numFmt w:val="lowerLetter"/>
      <w:lvlText w:val="%1)"/>
      <w:lvlJc w:val="left"/>
      <w:pPr>
        <w:ind w:left="1440" w:hanging="360"/>
      </w:pPr>
      <w:rPr>
        <w:rFonts w:cs="Times New Roman"/>
      </w:rPr>
    </w:lvl>
    <w:lvl w:ilvl="1" w:tplc="04050019" w:tentative="1">
      <w:start w:val="1"/>
      <w:numFmt w:val="lowerLetter"/>
      <w:lvlText w:val="%2."/>
      <w:lvlJc w:val="left"/>
      <w:pPr>
        <w:ind w:left="2160" w:hanging="360"/>
      </w:pPr>
      <w:rPr>
        <w:rFonts w:cs="Times New Roman"/>
      </w:rPr>
    </w:lvl>
    <w:lvl w:ilvl="2" w:tplc="0405001B" w:tentative="1">
      <w:start w:val="1"/>
      <w:numFmt w:val="lowerRoman"/>
      <w:lvlText w:val="%3."/>
      <w:lvlJc w:val="right"/>
      <w:pPr>
        <w:ind w:left="2880" w:hanging="180"/>
      </w:pPr>
      <w:rPr>
        <w:rFonts w:cs="Times New Roman"/>
      </w:rPr>
    </w:lvl>
    <w:lvl w:ilvl="3" w:tplc="0405000F" w:tentative="1">
      <w:start w:val="1"/>
      <w:numFmt w:val="decimal"/>
      <w:lvlText w:val="%4."/>
      <w:lvlJc w:val="left"/>
      <w:pPr>
        <w:ind w:left="3600" w:hanging="360"/>
      </w:pPr>
      <w:rPr>
        <w:rFonts w:cs="Times New Roman"/>
      </w:rPr>
    </w:lvl>
    <w:lvl w:ilvl="4" w:tplc="04050019" w:tentative="1">
      <w:start w:val="1"/>
      <w:numFmt w:val="lowerLetter"/>
      <w:lvlText w:val="%5."/>
      <w:lvlJc w:val="left"/>
      <w:pPr>
        <w:ind w:left="4320" w:hanging="360"/>
      </w:pPr>
      <w:rPr>
        <w:rFonts w:cs="Times New Roman"/>
      </w:rPr>
    </w:lvl>
    <w:lvl w:ilvl="5" w:tplc="0405001B" w:tentative="1">
      <w:start w:val="1"/>
      <w:numFmt w:val="lowerRoman"/>
      <w:lvlText w:val="%6."/>
      <w:lvlJc w:val="right"/>
      <w:pPr>
        <w:ind w:left="5040" w:hanging="180"/>
      </w:pPr>
      <w:rPr>
        <w:rFonts w:cs="Times New Roman"/>
      </w:rPr>
    </w:lvl>
    <w:lvl w:ilvl="6" w:tplc="0405000F" w:tentative="1">
      <w:start w:val="1"/>
      <w:numFmt w:val="decimal"/>
      <w:lvlText w:val="%7."/>
      <w:lvlJc w:val="left"/>
      <w:pPr>
        <w:ind w:left="5760" w:hanging="360"/>
      </w:pPr>
      <w:rPr>
        <w:rFonts w:cs="Times New Roman"/>
      </w:rPr>
    </w:lvl>
    <w:lvl w:ilvl="7" w:tplc="04050019" w:tentative="1">
      <w:start w:val="1"/>
      <w:numFmt w:val="lowerLetter"/>
      <w:lvlText w:val="%8."/>
      <w:lvlJc w:val="left"/>
      <w:pPr>
        <w:ind w:left="6480" w:hanging="360"/>
      </w:pPr>
      <w:rPr>
        <w:rFonts w:cs="Times New Roman"/>
      </w:rPr>
    </w:lvl>
    <w:lvl w:ilvl="8" w:tplc="0405001B" w:tentative="1">
      <w:start w:val="1"/>
      <w:numFmt w:val="lowerRoman"/>
      <w:lvlText w:val="%9."/>
      <w:lvlJc w:val="right"/>
      <w:pPr>
        <w:ind w:left="7200" w:hanging="180"/>
      </w:pPr>
      <w:rPr>
        <w:rFonts w:cs="Times New Roman"/>
      </w:rPr>
    </w:lvl>
  </w:abstractNum>
  <w:abstractNum w:abstractNumId="106">
    <w:nsid w:val="721020D2"/>
    <w:multiLevelType w:val="multilevel"/>
    <w:tmpl w:val="1848D738"/>
    <w:lvl w:ilvl="0">
      <w:start w:val="1"/>
      <w:numFmt w:val="decimal"/>
      <w:lvlText w:val="%1."/>
      <w:lvlJc w:val="left"/>
      <w:pPr>
        <w:ind w:left="360" w:hanging="360"/>
      </w:pPr>
      <w:rPr>
        <w:rFonts w:cs="Times New Roman" w:hint="default"/>
      </w:rPr>
    </w:lvl>
    <w:lvl w:ilvl="1">
      <w:start w:val="1"/>
      <w:numFmt w:val="none"/>
      <w:lvlText w:val="4.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07">
    <w:nsid w:val="74813AD5"/>
    <w:multiLevelType w:val="hybridMultilevel"/>
    <w:tmpl w:val="9B5A520A"/>
    <w:lvl w:ilvl="0" w:tplc="04050017">
      <w:start w:val="1"/>
      <w:numFmt w:val="lowerLetter"/>
      <w:lvlText w:val="%1)"/>
      <w:lvlJc w:val="left"/>
      <w:pPr>
        <w:ind w:left="1440" w:hanging="360"/>
      </w:pPr>
      <w:rPr>
        <w:rFonts w:cs="Times New Roman"/>
      </w:rPr>
    </w:lvl>
    <w:lvl w:ilvl="1" w:tplc="04050019" w:tentative="1">
      <w:start w:val="1"/>
      <w:numFmt w:val="lowerLetter"/>
      <w:lvlText w:val="%2."/>
      <w:lvlJc w:val="left"/>
      <w:pPr>
        <w:ind w:left="2160" w:hanging="360"/>
      </w:pPr>
      <w:rPr>
        <w:rFonts w:cs="Times New Roman"/>
      </w:rPr>
    </w:lvl>
    <w:lvl w:ilvl="2" w:tplc="0405001B" w:tentative="1">
      <w:start w:val="1"/>
      <w:numFmt w:val="lowerRoman"/>
      <w:lvlText w:val="%3."/>
      <w:lvlJc w:val="right"/>
      <w:pPr>
        <w:ind w:left="2880" w:hanging="180"/>
      </w:pPr>
      <w:rPr>
        <w:rFonts w:cs="Times New Roman"/>
      </w:rPr>
    </w:lvl>
    <w:lvl w:ilvl="3" w:tplc="0405000F" w:tentative="1">
      <w:start w:val="1"/>
      <w:numFmt w:val="decimal"/>
      <w:lvlText w:val="%4."/>
      <w:lvlJc w:val="left"/>
      <w:pPr>
        <w:ind w:left="3600" w:hanging="360"/>
      </w:pPr>
      <w:rPr>
        <w:rFonts w:cs="Times New Roman"/>
      </w:rPr>
    </w:lvl>
    <w:lvl w:ilvl="4" w:tplc="04050019" w:tentative="1">
      <w:start w:val="1"/>
      <w:numFmt w:val="lowerLetter"/>
      <w:lvlText w:val="%5."/>
      <w:lvlJc w:val="left"/>
      <w:pPr>
        <w:ind w:left="4320" w:hanging="360"/>
      </w:pPr>
      <w:rPr>
        <w:rFonts w:cs="Times New Roman"/>
      </w:rPr>
    </w:lvl>
    <w:lvl w:ilvl="5" w:tplc="0405001B" w:tentative="1">
      <w:start w:val="1"/>
      <w:numFmt w:val="lowerRoman"/>
      <w:lvlText w:val="%6."/>
      <w:lvlJc w:val="right"/>
      <w:pPr>
        <w:ind w:left="5040" w:hanging="180"/>
      </w:pPr>
      <w:rPr>
        <w:rFonts w:cs="Times New Roman"/>
      </w:rPr>
    </w:lvl>
    <w:lvl w:ilvl="6" w:tplc="0405000F" w:tentative="1">
      <w:start w:val="1"/>
      <w:numFmt w:val="decimal"/>
      <w:lvlText w:val="%7."/>
      <w:lvlJc w:val="left"/>
      <w:pPr>
        <w:ind w:left="5760" w:hanging="360"/>
      </w:pPr>
      <w:rPr>
        <w:rFonts w:cs="Times New Roman"/>
      </w:rPr>
    </w:lvl>
    <w:lvl w:ilvl="7" w:tplc="04050019" w:tentative="1">
      <w:start w:val="1"/>
      <w:numFmt w:val="lowerLetter"/>
      <w:lvlText w:val="%8."/>
      <w:lvlJc w:val="left"/>
      <w:pPr>
        <w:ind w:left="6480" w:hanging="360"/>
      </w:pPr>
      <w:rPr>
        <w:rFonts w:cs="Times New Roman"/>
      </w:rPr>
    </w:lvl>
    <w:lvl w:ilvl="8" w:tplc="0405001B" w:tentative="1">
      <w:start w:val="1"/>
      <w:numFmt w:val="lowerRoman"/>
      <w:lvlText w:val="%9."/>
      <w:lvlJc w:val="right"/>
      <w:pPr>
        <w:ind w:left="7200" w:hanging="180"/>
      </w:pPr>
      <w:rPr>
        <w:rFonts w:cs="Times New Roman"/>
      </w:rPr>
    </w:lvl>
  </w:abstractNum>
  <w:abstractNum w:abstractNumId="108">
    <w:nsid w:val="74F76C07"/>
    <w:multiLevelType w:val="multilevel"/>
    <w:tmpl w:val="4E22CFCE"/>
    <w:lvl w:ilvl="0">
      <w:start w:val="1"/>
      <w:numFmt w:val="decimal"/>
      <w:lvlText w:val="%1."/>
      <w:lvlJc w:val="left"/>
      <w:pPr>
        <w:ind w:left="360" w:hanging="360"/>
      </w:pPr>
      <w:rPr>
        <w:rFonts w:cs="Times New Roman" w:hint="default"/>
      </w:rPr>
    </w:lvl>
    <w:lvl w:ilvl="1">
      <w:start w:val="1"/>
      <w:numFmt w:val="decimal"/>
      <w:lvlText w:val="2.%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09">
    <w:nsid w:val="756A2611"/>
    <w:multiLevelType w:val="multilevel"/>
    <w:tmpl w:val="F322001E"/>
    <w:lvl w:ilvl="0">
      <w:start w:val="1"/>
      <w:numFmt w:val="decimal"/>
      <w:lvlText w:val="%1."/>
      <w:lvlJc w:val="left"/>
      <w:pPr>
        <w:ind w:left="360" w:hanging="360"/>
      </w:pPr>
      <w:rPr>
        <w:rFonts w:cs="Times New Roman" w:hint="default"/>
      </w:rPr>
    </w:lvl>
    <w:lvl w:ilvl="1">
      <w:start w:val="1"/>
      <w:numFmt w:val="none"/>
      <w:lvlText w:val="4.7."/>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10">
    <w:nsid w:val="75725955"/>
    <w:multiLevelType w:val="hybridMultilevel"/>
    <w:tmpl w:val="8DBAC2C0"/>
    <w:lvl w:ilvl="0" w:tplc="F198FCAE">
      <w:start w:val="1"/>
      <w:numFmt w:val="lowerLetter"/>
      <w:lvlText w:val="%1)"/>
      <w:lvlJc w:val="left"/>
      <w:pPr>
        <w:ind w:left="720" w:hanging="360"/>
      </w:pPr>
      <w:rPr>
        <w:rFonts w:cs="Times New Roman"/>
        <w:color w:val="auto"/>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11">
    <w:nsid w:val="75D7176F"/>
    <w:multiLevelType w:val="hybridMultilevel"/>
    <w:tmpl w:val="74ECE8B2"/>
    <w:lvl w:ilvl="0" w:tplc="0405000F">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12">
    <w:nsid w:val="760D0FE4"/>
    <w:multiLevelType w:val="hybridMultilevel"/>
    <w:tmpl w:val="8F368598"/>
    <w:lvl w:ilvl="0" w:tplc="4C9442A0">
      <w:start w:val="11"/>
      <w:numFmt w:val="decimal"/>
      <w:lvlText w:val="%1."/>
      <w:lvlJc w:val="left"/>
      <w:pPr>
        <w:tabs>
          <w:tab w:val="num" w:pos="720"/>
        </w:tabs>
        <w:ind w:left="720" w:hanging="360"/>
      </w:pPr>
      <w:rPr>
        <w:rFonts w:cs="Times New Roman" w:hint="default"/>
        <w:color w:val="auto"/>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13">
    <w:nsid w:val="76A56DC2"/>
    <w:multiLevelType w:val="hybridMultilevel"/>
    <w:tmpl w:val="C5CA7502"/>
    <w:lvl w:ilvl="0" w:tplc="04050017">
      <w:start w:val="1"/>
      <w:numFmt w:val="lowerLetter"/>
      <w:lvlText w:val="%1)"/>
      <w:lvlJc w:val="left"/>
      <w:pPr>
        <w:ind w:left="1068" w:hanging="360"/>
      </w:pPr>
      <w:rPr>
        <w:rFonts w:cs="Times New Roman"/>
      </w:rPr>
    </w:lvl>
    <w:lvl w:ilvl="1" w:tplc="04050019" w:tentative="1">
      <w:start w:val="1"/>
      <w:numFmt w:val="lowerLetter"/>
      <w:lvlText w:val="%2."/>
      <w:lvlJc w:val="left"/>
      <w:pPr>
        <w:ind w:left="1788" w:hanging="360"/>
      </w:pPr>
      <w:rPr>
        <w:rFonts w:cs="Times New Roman"/>
      </w:rPr>
    </w:lvl>
    <w:lvl w:ilvl="2" w:tplc="0405001B" w:tentative="1">
      <w:start w:val="1"/>
      <w:numFmt w:val="lowerRoman"/>
      <w:lvlText w:val="%3."/>
      <w:lvlJc w:val="right"/>
      <w:pPr>
        <w:ind w:left="2508" w:hanging="180"/>
      </w:pPr>
      <w:rPr>
        <w:rFonts w:cs="Times New Roman"/>
      </w:rPr>
    </w:lvl>
    <w:lvl w:ilvl="3" w:tplc="0405000F" w:tentative="1">
      <w:start w:val="1"/>
      <w:numFmt w:val="decimal"/>
      <w:lvlText w:val="%4."/>
      <w:lvlJc w:val="left"/>
      <w:pPr>
        <w:ind w:left="3228" w:hanging="360"/>
      </w:pPr>
      <w:rPr>
        <w:rFonts w:cs="Times New Roman"/>
      </w:rPr>
    </w:lvl>
    <w:lvl w:ilvl="4" w:tplc="04050019" w:tentative="1">
      <w:start w:val="1"/>
      <w:numFmt w:val="lowerLetter"/>
      <w:lvlText w:val="%5."/>
      <w:lvlJc w:val="left"/>
      <w:pPr>
        <w:ind w:left="3948" w:hanging="360"/>
      </w:pPr>
      <w:rPr>
        <w:rFonts w:cs="Times New Roman"/>
      </w:rPr>
    </w:lvl>
    <w:lvl w:ilvl="5" w:tplc="0405001B" w:tentative="1">
      <w:start w:val="1"/>
      <w:numFmt w:val="lowerRoman"/>
      <w:lvlText w:val="%6."/>
      <w:lvlJc w:val="right"/>
      <w:pPr>
        <w:ind w:left="4668" w:hanging="180"/>
      </w:pPr>
      <w:rPr>
        <w:rFonts w:cs="Times New Roman"/>
      </w:rPr>
    </w:lvl>
    <w:lvl w:ilvl="6" w:tplc="0405000F" w:tentative="1">
      <w:start w:val="1"/>
      <w:numFmt w:val="decimal"/>
      <w:lvlText w:val="%7."/>
      <w:lvlJc w:val="left"/>
      <w:pPr>
        <w:ind w:left="5388" w:hanging="360"/>
      </w:pPr>
      <w:rPr>
        <w:rFonts w:cs="Times New Roman"/>
      </w:rPr>
    </w:lvl>
    <w:lvl w:ilvl="7" w:tplc="04050019" w:tentative="1">
      <w:start w:val="1"/>
      <w:numFmt w:val="lowerLetter"/>
      <w:lvlText w:val="%8."/>
      <w:lvlJc w:val="left"/>
      <w:pPr>
        <w:ind w:left="6108" w:hanging="360"/>
      </w:pPr>
      <w:rPr>
        <w:rFonts w:cs="Times New Roman"/>
      </w:rPr>
    </w:lvl>
    <w:lvl w:ilvl="8" w:tplc="0405001B" w:tentative="1">
      <w:start w:val="1"/>
      <w:numFmt w:val="lowerRoman"/>
      <w:lvlText w:val="%9."/>
      <w:lvlJc w:val="right"/>
      <w:pPr>
        <w:ind w:left="6828" w:hanging="180"/>
      </w:pPr>
      <w:rPr>
        <w:rFonts w:cs="Times New Roman"/>
      </w:rPr>
    </w:lvl>
  </w:abstractNum>
  <w:abstractNum w:abstractNumId="114">
    <w:nsid w:val="77D565D0"/>
    <w:multiLevelType w:val="multilevel"/>
    <w:tmpl w:val="A19A11B4"/>
    <w:lvl w:ilvl="0">
      <w:start w:val="1"/>
      <w:numFmt w:val="decimal"/>
      <w:lvlText w:val="%1."/>
      <w:lvlJc w:val="left"/>
      <w:pPr>
        <w:ind w:left="360" w:hanging="360"/>
      </w:pPr>
      <w:rPr>
        <w:rFonts w:cs="Times New Roman" w:hint="default"/>
      </w:rPr>
    </w:lvl>
    <w:lvl w:ilvl="1">
      <w:start w:val="1"/>
      <w:numFmt w:val="none"/>
      <w:lvlText w:val="5.5."/>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15">
    <w:nsid w:val="78274F64"/>
    <w:multiLevelType w:val="multilevel"/>
    <w:tmpl w:val="20CC9276"/>
    <w:lvl w:ilvl="0">
      <w:start w:val="1"/>
      <w:numFmt w:val="decimal"/>
      <w:lvlText w:val="%1."/>
      <w:lvlJc w:val="left"/>
      <w:pPr>
        <w:ind w:left="360" w:hanging="360"/>
      </w:pPr>
      <w:rPr>
        <w:rFonts w:cs="Times New Roman" w:hint="default"/>
      </w:rPr>
    </w:lvl>
    <w:lvl w:ilvl="1">
      <w:start w:val="1"/>
      <w:numFmt w:val="none"/>
      <w:lvlText w:val="2.3."/>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16">
    <w:nsid w:val="78FD4763"/>
    <w:multiLevelType w:val="hybridMultilevel"/>
    <w:tmpl w:val="8ABCE96C"/>
    <w:lvl w:ilvl="0" w:tplc="0405000F">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17">
    <w:nsid w:val="7DA7490A"/>
    <w:multiLevelType w:val="multilevel"/>
    <w:tmpl w:val="5914E34E"/>
    <w:lvl w:ilvl="0">
      <w:start w:val="1"/>
      <w:numFmt w:val="decimal"/>
      <w:lvlText w:val="%1."/>
      <w:lvlJc w:val="left"/>
      <w:pPr>
        <w:ind w:left="360" w:hanging="360"/>
      </w:pPr>
      <w:rPr>
        <w:rFonts w:cs="Times New Roman" w:hint="default"/>
      </w:rPr>
    </w:lvl>
    <w:lvl w:ilvl="1">
      <w:start w:val="1"/>
      <w:numFmt w:val="none"/>
      <w:lvlText w:val="8.6."/>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18">
    <w:nsid w:val="7F3B5A40"/>
    <w:multiLevelType w:val="multilevel"/>
    <w:tmpl w:val="50C2A48A"/>
    <w:lvl w:ilvl="0">
      <w:start w:val="1"/>
      <w:numFmt w:val="decimal"/>
      <w:lvlText w:val="%1."/>
      <w:lvlJc w:val="left"/>
      <w:pPr>
        <w:ind w:left="360" w:hanging="360"/>
      </w:pPr>
      <w:rPr>
        <w:rFonts w:cs="Times New Roman" w:hint="default"/>
      </w:rPr>
    </w:lvl>
    <w:lvl w:ilvl="1">
      <w:start w:val="1"/>
      <w:numFmt w:val="none"/>
      <w:lvlText w:val="5.11."/>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num w:numId="1">
    <w:abstractNumId w:val="77"/>
  </w:num>
  <w:num w:numId="2">
    <w:abstractNumId w:val="59"/>
  </w:num>
  <w:num w:numId="3">
    <w:abstractNumId w:val="26"/>
  </w:num>
  <w:num w:numId="4">
    <w:abstractNumId w:val="55"/>
  </w:num>
  <w:num w:numId="5">
    <w:abstractNumId w:val="64"/>
  </w:num>
  <w:num w:numId="6">
    <w:abstractNumId w:val="101"/>
  </w:num>
  <w:num w:numId="7">
    <w:abstractNumId w:val="32"/>
  </w:num>
  <w:num w:numId="8">
    <w:abstractNumId w:val="99"/>
  </w:num>
  <w:num w:numId="9">
    <w:abstractNumId w:val="100"/>
  </w:num>
  <w:num w:numId="10">
    <w:abstractNumId w:val="70"/>
  </w:num>
  <w:num w:numId="11">
    <w:abstractNumId w:val="85"/>
  </w:num>
  <w:num w:numId="12">
    <w:abstractNumId w:val="66"/>
  </w:num>
  <w:num w:numId="13">
    <w:abstractNumId w:val="108"/>
  </w:num>
  <w:num w:numId="14">
    <w:abstractNumId w:val="87"/>
  </w:num>
  <w:num w:numId="15">
    <w:abstractNumId w:val="51"/>
  </w:num>
  <w:num w:numId="16">
    <w:abstractNumId w:val="103"/>
  </w:num>
  <w:num w:numId="17">
    <w:abstractNumId w:val="7"/>
  </w:num>
  <w:num w:numId="18">
    <w:abstractNumId w:val="115"/>
  </w:num>
  <w:num w:numId="19">
    <w:abstractNumId w:val="25"/>
  </w:num>
  <w:num w:numId="20">
    <w:abstractNumId w:val="29"/>
  </w:num>
  <w:num w:numId="21">
    <w:abstractNumId w:val="0"/>
  </w:num>
  <w:num w:numId="22">
    <w:abstractNumId w:val="49"/>
  </w:num>
  <w:num w:numId="23">
    <w:abstractNumId w:val="106"/>
  </w:num>
  <w:num w:numId="24">
    <w:abstractNumId w:val="78"/>
  </w:num>
  <w:num w:numId="25">
    <w:abstractNumId w:val="20"/>
  </w:num>
  <w:num w:numId="26">
    <w:abstractNumId w:val="48"/>
  </w:num>
  <w:num w:numId="27">
    <w:abstractNumId w:val="10"/>
  </w:num>
  <w:num w:numId="28">
    <w:abstractNumId w:val="24"/>
  </w:num>
  <w:num w:numId="29">
    <w:abstractNumId w:val="110"/>
  </w:num>
  <w:num w:numId="30">
    <w:abstractNumId w:val="57"/>
  </w:num>
  <w:num w:numId="31">
    <w:abstractNumId w:val="33"/>
  </w:num>
  <w:num w:numId="32">
    <w:abstractNumId w:val="109"/>
  </w:num>
  <w:num w:numId="33">
    <w:abstractNumId w:val="5"/>
  </w:num>
  <w:num w:numId="34">
    <w:abstractNumId w:val="73"/>
  </w:num>
  <w:num w:numId="35">
    <w:abstractNumId w:val="18"/>
  </w:num>
  <w:num w:numId="36">
    <w:abstractNumId w:val="30"/>
  </w:num>
  <w:num w:numId="37">
    <w:abstractNumId w:val="22"/>
  </w:num>
  <w:num w:numId="38">
    <w:abstractNumId w:val="9"/>
  </w:num>
  <w:num w:numId="39">
    <w:abstractNumId w:val="40"/>
  </w:num>
  <w:num w:numId="40">
    <w:abstractNumId w:val="79"/>
  </w:num>
  <w:num w:numId="41">
    <w:abstractNumId w:val="98"/>
  </w:num>
  <w:num w:numId="42">
    <w:abstractNumId w:val="53"/>
  </w:num>
  <w:num w:numId="43">
    <w:abstractNumId w:val="97"/>
  </w:num>
  <w:num w:numId="44">
    <w:abstractNumId w:val="34"/>
  </w:num>
  <w:num w:numId="45">
    <w:abstractNumId w:val="2"/>
  </w:num>
  <w:num w:numId="46">
    <w:abstractNumId w:val="63"/>
  </w:num>
  <w:num w:numId="47">
    <w:abstractNumId w:val="44"/>
  </w:num>
  <w:num w:numId="48">
    <w:abstractNumId w:val="93"/>
  </w:num>
  <w:num w:numId="49">
    <w:abstractNumId w:val="68"/>
  </w:num>
  <w:num w:numId="50">
    <w:abstractNumId w:val="91"/>
  </w:num>
  <w:num w:numId="51">
    <w:abstractNumId w:val="38"/>
  </w:num>
  <w:num w:numId="52">
    <w:abstractNumId w:val="12"/>
  </w:num>
  <w:num w:numId="53">
    <w:abstractNumId w:val="35"/>
  </w:num>
  <w:num w:numId="54">
    <w:abstractNumId w:val="8"/>
  </w:num>
  <w:num w:numId="55">
    <w:abstractNumId w:val="76"/>
  </w:num>
  <w:num w:numId="56">
    <w:abstractNumId w:val="37"/>
  </w:num>
  <w:num w:numId="57">
    <w:abstractNumId w:val="113"/>
  </w:num>
  <w:num w:numId="58">
    <w:abstractNumId w:val="104"/>
  </w:num>
  <w:num w:numId="59">
    <w:abstractNumId w:val="61"/>
  </w:num>
  <w:num w:numId="60">
    <w:abstractNumId w:val="36"/>
  </w:num>
  <w:num w:numId="61">
    <w:abstractNumId w:val="42"/>
  </w:num>
  <w:num w:numId="62">
    <w:abstractNumId w:val="107"/>
  </w:num>
  <w:num w:numId="63">
    <w:abstractNumId w:val="95"/>
  </w:num>
  <w:num w:numId="64">
    <w:abstractNumId w:val="83"/>
  </w:num>
  <w:num w:numId="65">
    <w:abstractNumId w:val="39"/>
  </w:num>
  <w:num w:numId="66">
    <w:abstractNumId w:val="105"/>
  </w:num>
  <w:num w:numId="67">
    <w:abstractNumId w:val="13"/>
  </w:num>
  <w:num w:numId="68">
    <w:abstractNumId w:val="94"/>
  </w:num>
  <w:num w:numId="69">
    <w:abstractNumId w:val="86"/>
  </w:num>
  <w:num w:numId="70">
    <w:abstractNumId w:val="1"/>
  </w:num>
  <w:num w:numId="71">
    <w:abstractNumId w:val="112"/>
  </w:num>
  <w:num w:numId="72">
    <w:abstractNumId w:val="65"/>
  </w:num>
  <w:num w:numId="73">
    <w:abstractNumId w:val="15"/>
  </w:num>
  <w:num w:numId="74">
    <w:abstractNumId w:val="41"/>
  </w:num>
  <w:num w:numId="75">
    <w:abstractNumId w:val="23"/>
  </w:num>
  <w:num w:numId="76">
    <w:abstractNumId w:val="90"/>
  </w:num>
  <w:num w:numId="77">
    <w:abstractNumId w:val="50"/>
  </w:num>
  <w:num w:numId="78">
    <w:abstractNumId w:val="81"/>
  </w:num>
  <w:num w:numId="79">
    <w:abstractNumId w:val="75"/>
  </w:num>
  <w:num w:numId="80">
    <w:abstractNumId w:val="118"/>
  </w:num>
  <w:num w:numId="81">
    <w:abstractNumId w:val="111"/>
  </w:num>
  <w:num w:numId="82">
    <w:abstractNumId w:val="62"/>
  </w:num>
  <w:num w:numId="83">
    <w:abstractNumId w:val="11"/>
  </w:num>
  <w:num w:numId="84">
    <w:abstractNumId w:val="89"/>
  </w:num>
  <w:num w:numId="85">
    <w:abstractNumId w:val="84"/>
  </w:num>
  <w:num w:numId="86">
    <w:abstractNumId w:val="45"/>
  </w:num>
  <w:num w:numId="87">
    <w:abstractNumId w:val="31"/>
  </w:num>
  <w:num w:numId="88">
    <w:abstractNumId w:val="72"/>
  </w:num>
  <w:num w:numId="89">
    <w:abstractNumId w:val="116"/>
  </w:num>
  <w:num w:numId="90">
    <w:abstractNumId w:val="60"/>
  </w:num>
  <w:num w:numId="91">
    <w:abstractNumId w:val="21"/>
  </w:num>
  <w:num w:numId="92">
    <w:abstractNumId w:val="67"/>
  </w:num>
  <w:num w:numId="93">
    <w:abstractNumId w:val="102"/>
  </w:num>
  <w:num w:numId="94">
    <w:abstractNumId w:val="54"/>
  </w:num>
  <w:num w:numId="95">
    <w:abstractNumId w:val="28"/>
  </w:num>
  <w:num w:numId="96">
    <w:abstractNumId w:val="58"/>
  </w:num>
  <w:num w:numId="97">
    <w:abstractNumId w:val="82"/>
  </w:num>
  <w:num w:numId="98">
    <w:abstractNumId w:val="27"/>
  </w:num>
  <w:num w:numId="99">
    <w:abstractNumId w:val="92"/>
  </w:num>
  <w:num w:numId="100">
    <w:abstractNumId w:val="69"/>
  </w:num>
  <w:num w:numId="101">
    <w:abstractNumId w:val="6"/>
  </w:num>
  <w:num w:numId="102">
    <w:abstractNumId w:val="96"/>
  </w:num>
  <w:num w:numId="103">
    <w:abstractNumId w:val="19"/>
  </w:num>
  <w:num w:numId="104">
    <w:abstractNumId w:val="80"/>
  </w:num>
  <w:num w:numId="105">
    <w:abstractNumId w:val="16"/>
  </w:num>
  <w:num w:numId="106">
    <w:abstractNumId w:val="47"/>
  </w:num>
  <w:num w:numId="107">
    <w:abstractNumId w:val="117"/>
  </w:num>
  <w:num w:numId="108">
    <w:abstractNumId w:val="71"/>
  </w:num>
  <w:num w:numId="109">
    <w:abstractNumId w:val="56"/>
  </w:num>
  <w:num w:numId="110">
    <w:abstractNumId w:val="4"/>
  </w:num>
  <w:num w:numId="111">
    <w:abstractNumId w:val="3"/>
  </w:num>
  <w:num w:numId="112">
    <w:abstractNumId w:val="17"/>
  </w:num>
  <w:num w:numId="113">
    <w:abstractNumId w:val="74"/>
  </w:num>
  <w:num w:numId="114">
    <w:abstractNumId w:val="14"/>
  </w:num>
  <w:num w:numId="115">
    <w:abstractNumId w:val="43"/>
  </w:num>
  <w:num w:numId="116">
    <w:abstractNumId w:val="46"/>
  </w:num>
  <w:num w:numId="117">
    <w:abstractNumId w:val="88"/>
  </w:num>
  <w:num w:numId="118">
    <w:abstractNumId w:val="52"/>
  </w:num>
  <w:num w:numId="119">
    <w:abstractNumId w:val="114"/>
  </w:num>
  <w:numIdMacAtCleanup w:val="1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85E28"/>
    <w:rsid w:val="00001E7E"/>
    <w:rsid w:val="0000281F"/>
    <w:rsid w:val="00013F53"/>
    <w:rsid w:val="000239C9"/>
    <w:rsid w:val="0002465F"/>
    <w:rsid w:val="00030A7E"/>
    <w:rsid w:val="00031849"/>
    <w:rsid w:val="00033A10"/>
    <w:rsid w:val="00037124"/>
    <w:rsid w:val="000403B4"/>
    <w:rsid w:val="0004594E"/>
    <w:rsid w:val="000473CD"/>
    <w:rsid w:val="0005107A"/>
    <w:rsid w:val="00061BE5"/>
    <w:rsid w:val="00061F5F"/>
    <w:rsid w:val="00083F63"/>
    <w:rsid w:val="000A48C6"/>
    <w:rsid w:val="000C2AA4"/>
    <w:rsid w:val="000D3F57"/>
    <w:rsid w:val="000E1EEC"/>
    <w:rsid w:val="000F448A"/>
    <w:rsid w:val="00103023"/>
    <w:rsid w:val="001040B8"/>
    <w:rsid w:val="00114ED8"/>
    <w:rsid w:val="00115190"/>
    <w:rsid w:val="001273A3"/>
    <w:rsid w:val="00134F90"/>
    <w:rsid w:val="00143A8E"/>
    <w:rsid w:val="0014411E"/>
    <w:rsid w:val="001460DD"/>
    <w:rsid w:val="00153C68"/>
    <w:rsid w:val="00153D12"/>
    <w:rsid w:val="00163300"/>
    <w:rsid w:val="00163B48"/>
    <w:rsid w:val="00166ADF"/>
    <w:rsid w:val="00166D9D"/>
    <w:rsid w:val="001715E0"/>
    <w:rsid w:val="0017687D"/>
    <w:rsid w:val="00176936"/>
    <w:rsid w:val="001779D6"/>
    <w:rsid w:val="00187A18"/>
    <w:rsid w:val="001B5925"/>
    <w:rsid w:val="001B7DBA"/>
    <w:rsid w:val="001D0E01"/>
    <w:rsid w:val="001D4D39"/>
    <w:rsid w:val="001D7490"/>
    <w:rsid w:val="001E017E"/>
    <w:rsid w:val="001E44F6"/>
    <w:rsid w:val="001F5122"/>
    <w:rsid w:val="00202AA0"/>
    <w:rsid w:val="002046D3"/>
    <w:rsid w:val="0020506B"/>
    <w:rsid w:val="0021116B"/>
    <w:rsid w:val="00213CEB"/>
    <w:rsid w:val="00217C79"/>
    <w:rsid w:val="00222114"/>
    <w:rsid w:val="0022290A"/>
    <w:rsid w:val="00226516"/>
    <w:rsid w:val="0023114C"/>
    <w:rsid w:val="0023454F"/>
    <w:rsid w:val="00237055"/>
    <w:rsid w:val="0023773F"/>
    <w:rsid w:val="00240B97"/>
    <w:rsid w:val="0024294C"/>
    <w:rsid w:val="00243822"/>
    <w:rsid w:val="00245E70"/>
    <w:rsid w:val="00253987"/>
    <w:rsid w:val="00253A06"/>
    <w:rsid w:val="00257E38"/>
    <w:rsid w:val="00260E20"/>
    <w:rsid w:val="00264CB2"/>
    <w:rsid w:val="0026792D"/>
    <w:rsid w:val="00284CE1"/>
    <w:rsid w:val="00285709"/>
    <w:rsid w:val="00287449"/>
    <w:rsid w:val="00292A11"/>
    <w:rsid w:val="002957B8"/>
    <w:rsid w:val="00296F0E"/>
    <w:rsid w:val="002A0374"/>
    <w:rsid w:val="002B13ED"/>
    <w:rsid w:val="002B5427"/>
    <w:rsid w:val="002C42D6"/>
    <w:rsid w:val="002C5FA3"/>
    <w:rsid w:val="002C75E1"/>
    <w:rsid w:val="002F07E7"/>
    <w:rsid w:val="002F253B"/>
    <w:rsid w:val="00300D3E"/>
    <w:rsid w:val="00315ED0"/>
    <w:rsid w:val="00325711"/>
    <w:rsid w:val="003314F1"/>
    <w:rsid w:val="00334620"/>
    <w:rsid w:val="00337062"/>
    <w:rsid w:val="003403E9"/>
    <w:rsid w:val="00350E30"/>
    <w:rsid w:val="0035350F"/>
    <w:rsid w:val="00356B34"/>
    <w:rsid w:val="003639E3"/>
    <w:rsid w:val="00364C69"/>
    <w:rsid w:val="00375E55"/>
    <w:rsid w:val="00376BD0"/>
    <w:rsid w:val="003853E6"/>
    <w:rsid w:val="003926D9"/>
    <w:rsid w:val="00393255"/>
    <w:rsid w:val="003B4659"/>
    <w:rsid w:val="003B606C"/>
    <w:rsid w:val="003D06B8"/>
    <w:rsid w:val="003D51AF"/>
    <w:rsid w:val="003D6545"/>
    <w:rsid w:val="003D7AE1"/>
    <w:rsid w:val="003D7EF0"/>
    <w:rsid w:val="0040262E"/>
    <w:rsid w:val="00405DD2"/>
    <w:rsid w:val="00407FEC"/>
    <w:rsid w:val="0041385B"/>
    <w:rsid w:val="00424C3A"/>
    <w:rsid w:val="00424D53"/>
    <w:rsid w:val="00427AAA"/>
    <w:rsid w:val="0043154D"/>
    <w:rsid w:val="004340E1"/>
    <w:rsid w:val="0043425C"/>
    <w:rsid w:val="0044285E"/>
    <w:rsid w:val="00443E25"/>
    <w:rsid w:val="0045191F"/>
    <w:rsid w:val="00456C49"/>
    <w:rsid w:val="00462A91"/>
    <w:rsid w:val="004640CF"/>
    <w:rsid w:val="00465386"/>
    <w:rsid w:val="00466A00"/>
    <w:rsid w:val="00472A9B"/>
    <w:rsid w:val="00477013"/>
    <w:rsid w:val="00477933"/>
    <w:rsid w:val="004940EF"/>
    <w:rsid w:val="00495136"/>
    <w:rsid w:val="004A2C06"/>
    <w:rsid w:val="004A503C"/>
    <w:rsid w:val="004B0083"/>
    <w:rsid w:val="004B105A"/>
    <w:rsid w:val="004B43DA"/>
    <w:rsid w:val="004B5D09"/>
    <w:rsid w:val="004C7866"/>
    <w:rsid w:val="004D40FB"/>
    <w:rsid w:val="004D42FE"/>
    <w:rsid w:val="004D4E5A"/>
    <w:rsid w:val="004D7D5A"/>
    <w:rsid w:val="004E26F4"/>
    <w:rsid w:val="004F393C"/>
    <w:rsid w:val="00501474"/>
    <w:rsid w:val="00501AB2"/>
    <w:rsid w:val="00505095"/>
    <w:rsid w:val="00514259"/>
    <w:rsid w:val="00531694"/>
    <w:rsid w:val="00533496"/>
    <w:rsid w:val="005347BB"/>
    <w:rsid w:val="00535D8A"/>
    <w:rsid w:val="00546B23"/>
    <w:rsid w:val="00572926"/>
    <w:rsid w:val="005806DD"/>
    <w:rsid w:val="00583061"/>
    <w:rsid w:val="00585E28"/>
    <w:rsid w:val="00587E1F"/>
    <w:rsid w:val="00590DAE"/>
    <w:rsid w:val="00592ABC"/>
    <w:rsid w:val="005B0C12"/>
    <w:rsid w:val="005B53BE"/>
    <w:rsid w:val="005C120A"/>
    <w:rsid w:val="005D379B"/>
    <w:rsid w:val="005D582C"/>
    <w:rsid w:val="005D66D8"/>
    <w:rsid w:val="005D72F4"/>
    <w:rsid w:val="005E4234"/>
    <w:rsid w:val="005F0461"/>
    <w:rsid w:val="005F2815"/>
    <w:rsid w:val="005F7B63"/>
    <w:rsid w:val="00607372"/>
    <w:rsid w:val="0062008F"/>
    <w:rsid w:val="00624254"/>
    <w:rsid w:val="006243B2"/>
    <w:rsid w:val="00624F29"/>
    <w:rsid w:val="00627D3B"/>
    <w:rsid w:val="00632377"/>
    <w:rsid w:val="0063573D"/>
    <w:rsid w:val="0063595C"/>
    <w:rsid w:val="00637349"/>
    <w:rsid w:val="00640A74"/>
    <w:rsid w:val="0064597D"/>
    <w:rsid w:val="00646719"/>
    <w:rsid w:val="00650170"/>
    <w:rsid w:val="00662401"/>
    <w:rsid w:val="00664189"/>
    <w:rsid w:val="006732B5"/>
    <w:rsid w:val="00673541"/>
    <w:rsid w:val="00694801"/>
    <w:rsid w:val="00697B6F"/>
    <w:rsid w:val="006A171D"/>
    <w:rsid w:val="006A3BC2"/>
    <w:rsid w:val="006A6062"/>
    <w:rsid w:val="006B04A2"/>
    <w:rsid w:val="006B1531"/>
    <w:rsid w:val="006B36F9"/>
    <w:rsid w:val="006B3D4C"/>
    <w:rsid w:val="006C1891"/>
    <w:rsid w:val="006C2077"/>
    <w:rsid w:val="006C469F"/>
    <w:rsid w:val="006C55E2"/>
    <w:rsid w:val="006D0A39"/>
    <w:rsid w:val="006D75F9"/>
    <w:rsid w:val="006D7C07"/>
    <w:rsid w:val="006E66C4"/>
    <w:rsid w:val="006E7B7F"/>
    <w:rsid w:val="006F3064"/>
    <w:rsid w:val="00700629"/>
    <w:rsid w:val="00701875"/>
    <w:rsid w:val="00701E9D"/>
    <w:rsid w:val="007108B7"/>
    <w:rsid w:val="00711D9A"/>
    <w:rsid w:val="007142ED"/>
    <w:rsid w:val="00715884"/>
    <w:rsid w:val="00715900"/>
    <w:rsid w:val="00730471"/>
    <w:rsid w:val="00731B1C"/>
    <w:rsid w:val="00740689"/>
    <w:rsid w:val="00741E7F"/>
    <w:rsid w:val="0074289C"/>
    <w:rsid w:val="0074312A"/>
    <w:rsid w:val="0075561C"/>
    <w:rsid w:val="007556D5"/>
    <w:rsid w:val="0075698D"/>
    <w:rsid w:val="00770F35"/>
    <w:rsid w:val="00777177"/>
    <w:rsid w:val="007A19DA"/>
    <w:rsid w:val="007A3246"/>
    <w:rsid w:val="007B0B93"/>
    <w:rsid w:val="007B7C68"/>
    <w:rsid w:val="007C38E1"/>
    <w:rsid w:val="007C42A0"/>
    <w:rsid w:val="007C4DBC"/>
    <w:rsid w:val="007C54C3"/>
    <w:rsid w:val="007C7978"/>
    <w:rsid w:val="007D0284"/>
    <w:rsid w:val="007D1435"/>
    <w:rsid w:val="007D2772"/>
    <w:rsid w:val="007D64E0"/>
    <w:rsid w:val="007F1A35"/>
    <w:rsid w:val="007F1CA5"/>
    <w:rsid w:val="00801F29"/>
    <w:rsid w:val="008074D0"/>
    <w:rsid w:val="00811DF3"/>
    <w:rsid w:val="008164C9"/>
    <w:rsid w:val="008213E2"/>
    <w:rsid w:val="008217AA"/>
    <w:rsid w:val="0084751A"/>
    <w:rsid w:val="00874361"/>
    <w:rsid w:val="00876A45"/>
    <w:rsid w:val="0088677C"/>
    <w:rsid w:val="00890E54"/>
    <w:rsid w:val="008B5F0F"/>
    <w:rsid w:val="008C48D6"/>
    <w:rsid w:val="008D7105"/>
    <w:rsid w:val="008E54E0"/>
    <w:rsid w:val="008F367F"/>
    <w:rsid w:val="008F4EC4"/>
    <w:rsid w:val="008F7335"/>
    <w:rsid w:val="00910585"/>
    <w:rsid w:val="009404CA"/>
    <w:rsid w:val="009447F9"/>
    <w:rsid w:val="00950F74"/>
    <w:rsid w:val="009524AF"/>
    <w:rsid w:val="0095381E"/>
    <w:rsid w:val="0096020F"/>
    <w:rsid w:val="00962903"/>
    <w:rsid w:val="00970F9A"/>
    <w:rsid w:val="00974F3C"/>
    <w:rsid w:val="009766CA"/>
    <w:rsid w:val="009847ED"/>
    <w:rsid w:val="00990671"/>
    <w:rsid w:val="009917CC"/>
    <w:rsid w:val="009977D8"/>
    <w:rsid w:val="009A2768"/>
    <w:rsid w:val="009A39EE"/>
    <w:rsid w:val="009A6E4E"/>
    <w:rsid w:val="009B0434"/>
    <w:rsid w:val="009B62FA"/>
    <w:rsid w:val="009C12F5"/>
    <w:rsid w:val="009C16B3"/>
    <w:rsid w:val="009C70EF"/>
    <w:rsid w:val="009D42E3"/>
    <w:rsid w:val="009D6196"/>
    <w:rsid w:val="009F0D1C"/>
    <w:rsid w:val="009F4AE0"/>
    <w:rsid w:val="00A00D60"/>
    <w:rsid w:val="00A0282E"/>
    <w:rsid w:val="00A05A82"/>
    <w:rsid w:val="00A072BB"/>
    <w:rsid w:val="00A15061"/>
    <w:rsid w:val="00A22259"/>
    <w:rsid w:val="00A22716"/>
    <w:rsid w:val="00A24FAD"/>
    <w:rsid w:val="00A27B2D"/>
    <w:rsid w:val="00A343DA"/>
    <w:rsid w:val="00A354E1"/>
    <w:rsid w:val="00A37F12"/>
    <w:rsid w:val="00A37FDB"/>
    <w:rsid w:val="00A43ECA"/>
    <w:rsid w:val="00A45F1B"/>
    <w:rsid w:val="00A54574"/>
    <w:rsid w:val="00A56378"/>
    <w:rsid w:val="00A577BB"/>
    <w:rsid w:val="00A77D13"/>
    <w:rsid w:val="00A81B94"/>
    <w:rsid w:val="00A93D21"/>
    <w:rsid w:val="00A949D0"/>
    <w:rsid w:val="00A95086"/>
    <w:rsid w:val="00AB5847"/>
    <w:rsid w:val="00AB7DE3"/>
    <w:rsid w:val="00AC0213"/>
    <w:rsid w:val="00AE450E"/>
    <w:rsid w:val="00AE4B7C"/>
    <w:rsid w:val="00AE541F"/>
    <w:rsid w:val="00AE5A80"/>
    <w:rsid w:val="00AF2F44"/>
    <w:rsid w:val="00AF52CC"/>
    <w:rsid w:val="00AF6A41"/>
    <w:rsid w:val="00AF736C"/>
    <w:rsid w:val="00B02E12"/>
    <w:rsid w:val="00B07C08"/>
    <w:rsid w:val="00B2190C"/>
    <w:rsid w:val="00B21C4A"/>
    <w:rsid w:val="00B22A08"/>
    <w:rsid w:val="00B23432"/>
    <w:rsid w:val="00B24A0A"/>
    <w:rsid w:val="00B45D2B"/>
    <w:rsid w:val="00B53893"/>
    <w:rsid w:val="00B57AE7"/>
    <w:rsid w:val="00B634B6"/>
    <w:rsid w:val="00B63723"/>
    <w:rsid w:val="00B70700"/>
    <w:rsid w:val="00B715AC"/>
    <w:rsid w:val="00B72D3C"/>
    <w:rsid w:val="00B90A4A"/>
    <w:rsid w:val="00B90D39"/>
    <w:rsid w:val="00BA1723"/>
    <w:rsid w:val="00BA4200"/>
    <w:rsid w:val="00BB1AB8"/>
    <w:rsid w:val="00BB1B8F"/>
    <w:rsid w:val="00BB2FE5"/>
    <w:rsid w:val="00BB3698"/>
    <w:rsid w:val="00BC214B"/>
    <w:rsid w:val="00BC6F3B"/>
    <w:rsid w:val="00BC7183"/>
    <w:rsid w:val="00BD2098"/>
    <w:rsid w:val="00BD3499"/>
    <w:rsid w:val="00BF2785"/>
    <w:rsid w:val="00BF5B78"/>
    <w:rsid w:val="00BF61AF"/>
    <w:rsid w:val="00C04573"/>
    <w:rsid w:val="00C07E5C"/>
    <w:rsid w:val="00C123F9"/>
    <w:rsid w:val="00C16FD4"/>
    <w:rsid w:val="00C22290"/>
    <w:rsid w:val="00C418FB"/>
    <w:rsid w:val="00C458AE"/>
    <w:rsid w:val="00C50738"/>
    <w:rsid w:val="00C51368"/>
    <w:rsid w:val="00C521B2"/>
    <w:rsid w:val="00C53119"/>
    <w:rsid w:val="00C53A4E"/>
    <w:rsid w:val="00C6368E"/>
    <w:rsid w:val="00C6641E"/>
    <w:rsid w:val="00C6657F"/>
    <w:rsid w:val="00C74F42"/>
    <w:rsid w:val="00C75DD3"/>
    <w:rsid w:val="00C765B7"/>
    <w:rsid w:val="00C77C88"/>
    <w:rsid w:val="00C81A5B"/>
    <w:rsid w:val="00C87990"/>
    <w:rsid w:val="00CA1BC6"/>
    <w:rsid w:val="00CC15C6"/>
    <w:rsid w:val="00CC4E84"/>
    <w:rsid w:val="00CC5392"/>
    <w:rsid w:val="00CD08EF"/>
    <w:rsid w:val="00CD6443"/>
    <w:rsid w:val="00CE30DA"/>
    <w:rsid w:val="00CF0076"/>
    <w:rsid w:val="00CF06F5"/>
    <w:rsid w:val="00CF0E33"/>
    <w:rsid w:val="00CF1CC8"/>
    <w:rsid w:val="00CF209C"/>
    <w:rsid w:val="00D03C38"/>
    <w:rsid w:val="00D06E0C"/>
    <w:rsid w:val="00D10FA9"/>
    <w:rsid w:val="00D14657"/>
    <w:rsid w:val="00D23BD6"/>
    <w:rsid w:val="00D24FEB"/>
    <w:rsid w:val="00D277AF"/>
    <w:rsid w:val="00D37972"/>
    <w:rsid w:val="00D44CA7"/>
    <w:rsid w:val="00D46673"/>
    <w:rsid w:val="00D46E64"/>
    <w:rsid w:val="00D53C90"/>
    <w:rsid w:val="00D72DAD"/>
    <w:rsid w:val="00D72F4B"/>
    <w:rsid w:val="00D73D71"/>
    <w:rsid w:val="00D8258D"/>
    <w:rsid w:val="00D82EDA"/>
    <w:rsid w:val="00D95A5B"/>
    <w:rsid w:val="00DA1D0D"/>
    <w:rsid w:val="00DA5F7F"/>
    <w:rsid w:val="00DB4998"/>
    <w:rsid w:val="00DB78B3"/>
    <w:rsid w:val="00DC7DEA"/>
    <w:rsid w:val="00DD2874"/>
    <w:rsid w:val="00DD7E3C"/>
    <w:rsid w:val="00DE0713"/>
    <w:rsid w:val="00DE1A0A"/>
    <w:rsid w:val="00DE1ACF"/>
    <w:rsid w:val="00DF58E8"/>
    <w:rsid w:val="00E00C38"/>
    <w:rsid w:val="00E043A5"/>
    <w:rsid w:val="00E200E8"/>
    <w:rsid w:val="00E22A58"/>
    <w:rsid w:val="00E22DEC"/>
    <w:rsid w:val="00E25819"/>
    <w:rsid w:val="00E352F3"/>
    <w:rsid w:val="00E4497A"/>
    <w:rsid w:val="00E473E4"/>
    <w:rsid w:val="00E519DF"/>
    <w:rsid w:val="00E62C69"/>
    <w:rsid w:val="00E63A8F"/>
    <w:rsid w:val="00E64C91"/>
    <w:rsid w:val="00E7402D"/>
    <w:rsid w:val="00E7470F"/>
    <w:rsid w:val="00E778BF"/>
    <w:rsid w:val="00E854D6"/>
    <w:rsid w:val="00E91F72"/>
    <w:rsid w:val="00E95187"/>
    <w:rsid w:val="00E97BD7"/>
    <w:rsid w:val="00EA216C"/>
    <w:rsid w:val="00EA78CD"/>
    <w:rsid w:val="00EB2722"/>
    <w:rsid w:val="00EC3FCF"/>
    <w:rsid w:val="00ED1A82"/>
    <w:rsid w:val="00EE1A82"/>
    <w:rsid w:val="00EF6381"/>
    <w:rsid w:val="00F001EA"/>
    <w:rsid w:val="00F00E5E"/>
    <w:rsid w:val="00F03B3C"/>
    <w:rsid w:val="00F05266"/>
    <w:rsid w:val="00F11CE9"/>
    <w:rsid w:val="00F16F1A"/>
    <w:rsid w:val="00F17A60"/>
    <w:rsid w:val="00F21142"/>
    <w:rsid w:val="00F229FA"/>
    <w:rsid w:val="00F2305B"/>
    <w:rsid w:val="00F2584F"/>
    <w:rsid w:val="00F354AD"/>
    <w:rsid w:val="00F35731"/>
    <w:rsid w:val="00F40A54"/>
    <w:rsid w:val="00F46ABA"/>
    <w:rsid w:val="00F500F2"/>
    <w:rsid w:val="00F5527A"/>
    <w:rsid w:val="00F5614B"/>
    <w:rsid w:val="00F614B7"/>
    <w:rsid w:val="00F66505"/>
    <w:rsid w:val="00F740CF"/>
    <w:rsid w:val="00F81403"/>
    <w:rsid w:val="00FA51B4"/>
    <w:rsid w:val="00FB78B8"/>
    <w:rsid w:val="00FC4E00"/>
    <w:rsid w:val="00FD48FF"/>
    <w:rsid w:val="00FE1027"/>
    <w:rsid w:val="00FF7BC1"/>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F5614B"/>
    <w:pPr>
      <w:jc w:val="both"/>
    </w:pPr>
    <w:rPr>
      <w:sz w:val="24"/>
      <w:szCs w:val="20"/>
    </w:rPr>
  </w:style>
  <w:style w:type="paragraph" w:styleId="Heading1">
    <w:name w:val="heading 1"/>
    <w:basedOn w:val="Normal"/>
    <w:next w:val="Normal"/>
    <w:link w:val="Heading1Char"/>
    <w:uiPriority w:val="99"/>
    <w:qFormat/>
    <w:rsid w:val="00AF2F44"/>
    <w:pPr>
      <w:keepNext/>
      <w:jc w:val="left"/>
      <w:outlineLvl w:val="0"/>
    </w:pPr>
    <w:rPr>
      <w:b/>
      <w:sz w:val="20"/>
    </w:rPr>
  </w:style>
  <w:style w:type="paragraph" w:styleId="Heading2">
    <w:name w:val="heading 2"/>
    <w:basedOn w:val="Normal"/>
    <w:next w:val="Normal"/>
    <w:link w:val="Heading2Char"/>
    <w:uiPriority w:val="99"/>
    <w:qFormat/>
    <w:rsid w:val="009766CA"/>
    <w:pPr>
      <w:keepNext/>
      <w:jc w:val="left"/>
      <w:outlineLvl w:val="1"/>
    </w:pPr>
    <w:rPr>
      <w:b/>
      <w:sz w:val="20"/>
    </w:rPr>
  </w:style>
  <w:style w:type="paragraph" w:styleId="Heading3">
    <w:name w:val="heading 3"/>
    <w:basedOn w:val="Normal"/>
    <w:next w:val="Normal"/>
    <w:link w:val="Heading3Char"/>
    <w:uiPriority w:val="99"/>
    <w:qFormat/>
    <w:rsid w:val="009A2768"/>
    <w:pPr>
      <w:keepNext/>
      <w:outlineLvl w:val="2"/>
    </w:pPr>
    <w:rPr>
      <w:rFonts w:ascii="Cambria" w:hAnsi="Cambria"/>
      <w:b/>
      <w:sz w:val="26"/>
    </w:rPr>
  </w:style>
  <w:style w:type="paragraph" w:styleId="Heading6">
    <w:name w:val="heading 6"/>
    <w:basedOn w:val="Normal"/>
    <w:next w:val="Normal"/>
    <w:link w:val="Heading6Char"/>
    <w:uiPriority w:val="99"/>
    <w:qFormat/>
    <w:locked/>
    <w:rsid w:val="00BB1B8F"/>
    <w:pPr>
      <w:spacing w:before="240" w:after="60"/>
      <w:outlineLvl w:val="5"/>
    </w:pPr>
    <w:rPr>
      <w:rFonts w:ascii="Calibri" w:hAnsi="Calibri"/>
      <w:b/>
      <w:sz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F2F44"/>
    <w:rPr>
      <w:rFonts w:cs="Times New Roman"/>
      <w:b/>
      <w:sz w:val="20"/>
    </w:rPr>
  </w:style>
  <w:style w:type="character" w:customStyle="1" w:styleId="Heading2Char">
    <w:name w:val="Heading 2 Char"/>
    <w:basedOn w:val="DefaultParagraphFont"/>
    <w:link w:val="Heading2"/>
    <w:uiPriority w:val="99"/>
    <w:locked/>
    <w:rsid w:val="009766CA"/>
    <w:rPr>
      <w:rFonts w:cs="Times New Roman"/>
      <w:b/>
      <w:sz w:val="20"/>
    </w:rPr>
  </w:style>
  <w:style w:type="character" w:customStyle="1" w:styleId="Heading3Char">
    <w:name w:val="Heading 3 Char"/>
    <w:basedOn w:val="DefaultParagraphFont"/>
    <w:link w:val="Heading3"/>
    <w:uiPriority w:val="99"/>
    <w:semiHidden/>
    <w:locked/>
    <w:rsid w:val="00A343DA"/>
    <w:rPr>
      <w:rFonts w:ascii="Cambria" w:hAnsi="Cambria" w:cs="Times New Roman"/>
      <w:b/>
      <w:sz w:val="26"/>
    </w:rPr>
  </w:style>
  <w:style w:type="character" w:customStyle="1" w:styleId="Heading6Char">
    <w:name w:val="Heading 6 Char"/>
    <w:basedOn w:val="DefaultParagraphFont"/>
    <w:link w:val="Heading6"/>
    <w:uiPriority w:val="99"/>
    <w:semiHidden/>
    <w:locked/>
    <w:rsid w:val="001F5122"/>
    <w:rPr>
      <w:rFonts w:ascii="Calibri" w:hAnsi="Calibri" w:cs="Times New Roman"/>
      <w:b/>
    </w:rPr>
  </w:style>
  <w:style w:type="paragraph" w:styleId="BodyText">
    <w:name w:val="Body Text"/>
    <w:basedOn w:val="Normal"/>
    <w:link w:val="BodyTextChar"/>
    <w:uiPriority w:val="99"/>
    <w:rsid w:val="009A2768"/>
    <w:rPr>
      <w:sz w:val="20"/>
    </w:rPr>
  </w:style>
  <w:style w:type="character" w:customStyle="1" w:styleId="BodyTextChar">
    <w:name w:val="Body Text Char"/>
    <w:basedOn w:val="DefaultParagraphFont"/>
    <w:link w:val="BodyText"/>
    <w:uiPriority w:val="99"/>
    <w:semiHidden/>
    <w:locked/>
    <w:rsid w:val="00A343DA"/>
    <w:rPr>
      <w:rFonts w:cs="Times New Roman"/>
      <w:sz w:val="20"/>
    </w:rPr>
  </w:style>
  <w:style w:type="paragraph" w:styleId="Footer">
    <w:name w:val="footer"/>
    <w:basedOn w:val="Normal"/>
    <w:link w:val="FooterChar"/>
    <w:uiPriority w:val="99"/>
    <w:rsid w:val="009A2768"/>
    <w:pPr>
      <w:tabs>
        <w:tab w:val="center" w:pos="4536"/>
        <w:tab w:val="right" w:pos="9072"/>
      </w:tabs>
    </w:pPr>
    <w:rPr>
      <w:sz w:val="20"/>
    </w:rPr>
  </w:style>
  <w:style w:type="character" w:customStyle="1" w:styleId="FooterChar">
    <w:name w:val="Footer Char"/>
    <w:basedOn w:val="DefaultParagraphFont"/>
    <w:link w:val="Footer"/>
    <w:uiPriority w:val="99"/>
    <w:locked/>
    <w:rsid w:val="00A343DA"/>
    <w:rPr>
      <w:rFonts w:cs="Times New Roman"/>
      <w:sz w:val="20"/>
    </w:rPr>
  </w:style>
  <w:style w:type="paragraph" w:styleId="ListParagraph">
    <w:name w:val="List Paragraph"/>
    <w:basedOn w:val="Normal"/>
    <w:uiPriority w:val="99"/>
    <w:qFormat/>
    <w:rsid w:val="00531694"/>
    <w:pPr>
      <w:ind w:left="720"/>
      <w:contextualSpacing/>
    </w:pPr>
  </w:style>
  <w:style w:type="paragraph" w:styleId="BodyTextIndent2">
    <w:name w:val="Body Text Indent 2"/>
    <w:basedOn w:val="Normal"/>
    <w:link w:val="BodyTextIndent2Char"/>
    <w:uiPriority w:val="99"/>
    <w:rsid w:val="00292A11"/>
    <w:pPr>
      <w:spacing w:after="120" w:line="480" w:lineRule="auto"/>
      <w:ind w:left="283"/>
    </w:pPr>
    <w:rPr>
      <w:sz w:val="20"/>
    </w:rPr>
  </w:style>
  <w:style w:type="character" w:customStyle="1" w:styleId="BodyTextIndent2Char">
    <w:name w:val="Body Text Indent 2 Char"/>
    <w:basedOn w:val="DefaultParagraphFont"/>
    <w:link w:val="BodyTextIndent2"/>
    <w:uiPriority w:val="99"/>
    <w:semiHidden/>
    <w:locked/>
    <w:rsid w:val="001F5122"/>
    <w:rPr>
      <w:rFonts w:cs="Times New Roman"/>
      <w:sz w:val="20"/>
    </w:rPr>
  </w:style>
  <w:style w:type="paragraph" w:customStyle="1" w:styleId="Odstavecseseznamem1">
    <w:name w:val="Odstavec se seznamem1"/>
    <w:basedOn w:val="Normal"/>
    <w:uiPriority w:val="99"/>
    <w:rsid w:val="00292A11"/>
    <w:pPr>
      <w:ind w:left="720"/>
      <w:contextualSpacing/>
    </w:pPr>
    <w:rPr>
      <w:rFonts w:ascii="Calibri" w:hAnsi="Calibri"/>
      <w:sz w:val="22"/>
      <w:szCs w:val="22"/>
      <w:lang w:eastAsia="en-US"/>
    </w:rPr>
  </w:style>
  <w:style w:type="paragraph" w:customStyle="1" w:styleId="StylZkladntextodsazen2Arial13bnenKurzvaZarovn">
    <w:name w:val="Styl Základní text odsazený 2 + Arial 13 b. není Kurzíva Zarovn..."/>
    <w:basedOn w:val="Normal"/>
    <w:uiPriority w:val="99"/>
    <w:rsid w:val="00BB1B8F"/>
    <w:pPr>
      <w:numPr>
        <w:numId w:val="1"/>
      </w:numPr>
    </w:pPr>
    <w:rPr>
      <w:szCs w:val="24"/>
    </w:rPr>
  </w:style>
  <w:style w:type="character" w:styleId="Strong">
    <w:name w:val="Strong"/>
    <w:basedOn w:val="DefaultParagraphFont"/>
    <w:uiPriority w:val="99"/>
    <w:qFormat/>
    <w:locked/>
    <w:rsid w:val="00E473E4"/>
    <w:rPr>
      <w:rFonts w:cs="Times New Roman"/>
      <w:b/>
    </w:rPr>
  </w:style>
  <w:style w:type="character" w:customStyle="1" w:styleId="p1name">
    <w:name w:val="p1name"/>
    <w:uiPriority w:val="99"/>
    <w:rsid w:val="004F393C"/>
  </w:style>
  <w:style w:type="character" w:customStyle="1" w:styleId="chng">
    <w:name w:val="chng"/>
    <w:uiPriority w:val="99"/>
    <w:rsid w:val="004F393C"/>
  </w:style>
  <w:style w:type="paragraph" w:styleId="BodyText2">
    <w:name w:val="Body Text 2"/>
    <w:basedOn w:val="Normal"/>
    <w:link w:val="BodyText2Char"/>
    <w:uiPriority w:val="99"/>
    <w:rsid w:val="003853E6"/>
    <w:pPr>
      <w:spacing w:after="120" w:line="480" w:lineRule="auto"/>
    </w:pPr>
    <w:rPr>
      <w:sz w:val="20"/>
    </w:rPr>
  </w:style>
  <w:style w:type="character" w:customStyle="1" w:styleId="BodyText2Char">
    <w:name w:val="Body Text 2 Char"/>
    <w:basedOn w:val="DefaultParagraphFont"/>
    <w:link w:val="BodyText2"/>
    <w:uiPriority w:val="99"/>
    <w:semiHidden/>
    <w:locked/>
    <w:rsid w:val="0044285E"/>
    <w:rPr>
      <w:rFonts w:cs="Times New Roman"/>
      <w:sz w:val="20"/>
    </w:rPr>
  </w:style>
  <w:style w:type="paragraph" w:styleId="BodyTextIndent">
    <w:name w:val="Body Text Indent"/>
    <w:basedOn w:val="Normal"/>
    <w:link w:val="BodyTextIndentChar"/>
    <w:uiPriority w:val="99"/>
    <w:rsid w:val="003853E6"/>
    <w:pPr>
      <w:spacing w:after="120"/>
      <w:ind w:left="283"/>
    </w:pPr>
    <w:rPr>
      <w:sz w:val="20"/>
    </w:rPr>
  </w:style>
  <w:style w:type="character" w:customStyle="1" w:styleId="BodyTextIndentChar">
    <w:name w:val="Body Text Indent Char"/>
    <w:basedOn w:val="DefaultParagraphFont"/>
    <w:link w:val="BodyTextIndent"/>
    <w:uiPriority w:val="99"/>
    <w:semiHidden/>
    <w:locked/>
    <w:rsid w:val="0044285E"/>
    <w:rPr>
      <w:rFonts w:cs="Times New Roman"/>
      <w:sz w:val="20"/>
    </w:rPr>
  </w:style>
  <w:style w:type="paragraph" w:styleId="BodyText3">
    <w:name w:val="Body Text 3"/>
    <w:basedOn w:val="Normal"/>
    <w:link w:val="BodyText3Char"/>
    <w:uiPriority w:val="99"/>
    <w:rsid w:val="001E017E"/>
    <w:pPr>
      <w:spacing w:after="120"/>
    </w:pPr>
    <w:rPr>
      <w:sz w:val="16"/>
    </w:rPr>
  </w:style>
  <w:style w:type="character" w:customStyle="1" w:styleId="BodyText3Char">
    <w:name w:val="Body Text 3 Char"/>
    <w:basedOn w:val="DefaultParagraphFont"/>
    <w:link w:val="BodyText3"/>
    <w:uiPriority w:val="99"/>
    <w:semiHidden/>
    <w:locked/>
    <w:rsid w:val="00501474"/>
    <w:rPr>
      <w:rFonts w:cs="Times New Roman"/>
      <w:sz w:val="16"/>
    </w:rPr>
  </w:style>
  <w:style w:type="character" w:styleId="Emphasis">
    <w:name w:val="Emphasis"/>
    <w:aliases w:val="Nadpis I."/>
    <w:basedOn w:val="DefaultParagraphFont"/>
    <w:uiPriority w:val="99"/>
    <w:qFormat/>
    <w:locked/>
    <w:rsid w:val="00F5614B"/>
    <w:rPr>
      <w:rFonts w:ascii="Times New Roman" w:hAnsi="Times New Roman" w:cs="Times New Roman"/>
      <w:b/>
      <w:sz w:val="28"/>
    </w:rPr>
  </w:style>
  <w:style w:type="paragraph" w:styleId="Title">
    <w:name w:val="Title"/>
    <w:aliases w:val="Nadpis II."/>
    <w:basedOn w:val="Normal"/>
    <w:next w:val="Normal"/>
    <w:link w:val="TitleChar"/>
    <w:uiPriority w:val="99"/>
    <w:qFormat/>
    <w:locked/>
    <w:rsid w:val="00F5614B"/>
    <w:pPr>
      <w:spacing w:before="240" w:after="60"/>
      <w:outlineLvl w:val="0"/>
    </w:pPr>
    <w:rPr>
      <w:b/>
      <w:kern w:val="28"/>
      <w:sz w:val="32"/>
    </w:rPr>
  </w:style>
  <w:style w:type="character" w:customStyle="1" w:styleId="TitleChar">
    <w:name w:val="Title Char"/>
    <w:aliases w:val="Nadpis II. Char"/>
    <w:basedOn w:val="DefaultParagraphFont"/>
    <w:link w:val="Title"/>
    <w:uiPriority w:val="99"/>
    <w:locked/>
    <w:rsid w:val="00F5614B"/>
    <w:rPr>
      <w:rFonts w:eastAsia="Times New Roman" w:cs="Times New Roman"/>
      <w:b/>
      <w:kern w:val="28"/>
      <w:sz w:val="32"/>
    </w:rPr>
  </w:style>
  <w:style w:type="character" w:styleId="Hyperlink">
    <w:name w:val="Hyperlink"/>
    <w:basedOn w:val="DefaultParagraphFont"/>
    <w:uiPriority w:val="99"/>
    <w:rsid w:val="00B2190C"/>
    <w:rPr>
      <w:rFonts w:cs="Times New Roman"/>
      <w:color w:val="0000FF"/>
      <w:u w:val="single"/>
    </w:rPr>
  </w:style>
  <w:style w:type="paragraph" w:styleId="Header">
    <w:name w:val="header"/>
    <w:basedOn w:val="Normal"/>
    <w:link w:val="HeaderChar"/>
    <w:uiPriority w:val="99"/>
    <w:rsid w:val="007A19DA"/>
    <w:pPr>
      <w:tabs>
        <w:tab w:val="center" w:pos="4536"/>
        <w:tab w:val="right" w:pos="9072"/>
      </w:tabs>
    </w:pPr>
    <w:rPr>
      <w:sz w:val="20"/>
    </w:rPr>
  </w:style>
  <w:style w:type="character" w:customStyle="1" w:styleId="HeaderChar">
    <w:name w:val="Header Char"/>
    <w:basedOn w:val="DefaultParagraphFont"/>
    <w:link w:val="Header"/>
    <w:uiPriority w:val="99"/>
    <w:locked/>
    <w:rsid w:val="007A19DA"/>
    <w:rPr>
      <w:rFonts w:cs="Times New Roman"/>
      <w:sz w:val="20"/>
    </w:rPr>
  </w:style>
  <w:style w:type="table" w:styleId="TableGrid">
    <w:name w:val="Table Grid"/>
    <w:basedOn w:val="TableNormal"/>
    <w:uiPriority w:val="99"/>
    <w:locked/>
    <w:rsid w:val="0063237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C418FB"/>
    <w:rPr>
      <w:rFonts w:cs="Times New Roman"/>
      <w:sz w:val="16"/>
    </w:rPr>
  </w:style>
  <w:style w:type="paragraph" w:styleId="CommentText">
    <w:name w:val="annotation text"/>
    <w:basedOn w:val="Normal"/>
    <w:link w:val="CommentTextChar"/>
    <w:uiPriority w:val="99"/>
    <w:semiHidden/>
    <w:rsid w:val="00C418FB"/>
    <w:rPr>
      <w:sz w:val="20"/>
    </w:rPr>
  </w:style>
  <w:style w:type="character" w:customStyle="1" w:styleId="CommentTextChar">
    <w:name w:val="Comment Text Char"/>
    <w:basedOn w:val="DefaultParagraphFont"/>
    <w:link w:val="CommentText"/>
    <w:uiPriority w:val="99"/>
    <w:semiHidden/>
    <w:locked/>
    <w:rsid w:val="00C418FB"/>
    <w:rPr>
      <w:rFonts w:cs="Times New Roman"/>
    </w:rPr>
  </w:style>
  <w:style w:type="paragraph" w:styleId="CommentSubject">
    <w:name w:val="annotation subject"/>
    <w:basedOn w:val="CommentText"/>
    <w:next w:val="CommentText"/>
    <w:link w:val="CommentSubjectChar"/>
    <w:uiPriority w:val="99"/>
    <w:semiHidden/>
    <w:rsid w:val="00C418FB"/>
    <w:rPr>
      <w:b/>
      <w:bCs/>
    </w:rPr>
  </w:style>
  <w:style w:type="character" w:customStyle="1" w:styleId="CommentSubjectChar">
    <w:name w:val="Comment Subject Char"/>
    <w:basedOn w:val="CommentTextChar"/>
    <w:link w:val="CommentSubject"/>
    <w:uiPriority w:val="99"/>
    <w:semiHidden/>
    <w:locked/>
    <w:rsid w:val="00C418FB"/>
    <w:rPr>
      <w:b/>
    </w:rPr>
  </w:style>
  <w:style w:type="paragraph" w:styleId="BalloonText">
    <w:name w:val="Balloon Text"/>
    <w:basedOn w:val="Normal"/>
    <w:link w:val="BalloonTextChar"/>
    <w:uiPriority w:val="99"/>
    <w:semiHidden/>
    <w:rsid w:val="0095381E"/>
    <w:rPr>
      <w:sz w:val="2"/>
    </w:rPr>
  </w:style>
  <w:style w:type="character" w:customStyle="1" w:styleId="BalloonTextChar">
    <w:name w:val="Balloon Text Char"/>
    <w:basedOn w:val="DefaultParagraphFont"/>
    <w:link w:val="BalloonText"/>
    <w:uiPriority w:val="99"/>
    <w:semiHidden/>
    <w:locked/>
    <w:rsid w:val="00CF209C"/>
    <w:rPr>
      <w:rFonts w:cs="Times New Roman"/>
      <w:sz w:val="2"/>
    </w:rPr>
  </w:style>
  <w:style w:type="paragraph" w:styleId="TOCHeading">
    <w:name w:val="TOC Heading"/>
    <w:basedOn w:val="Heading1"/>
    <w:next w:val="Normal"/>
    <w:uiPriority w:val="99"/>
    <w:qFormat/>
    <w:rsid w:val="00514259"/>
    <w:pPr>
      <w:keepLines/>
      <w:spacing w:before="240" w:line="259" w:lineRule="auto"/>
      <w:outlineLvl w:val="9"/>
    </w:pPr>
    <w:rPr>
      <w:rFonts w:ascii="Calibri Light" w:hAnsi="Calibri Light"/>
      <w:b w:val="0"/>
      <w:color w:val="2F5496"/>
      <w:sz w:val="32"/>
      <w:szCs w:val="32"/>
    </w:rPr>
  </w:style>
  <w:style w:type="paragraph" w:styleId="TOC1">
    <w:name w:val="toc 1"/>
    <w:basedOn w:val="Normal"/>
    <w:next w:val="Normal"/>
    <w:autoRedefine/>
    <w:uiPriority w:val="99"/>
    <w:locked/>
    <w:rsid w:val="00514259"/>
  </w:style>
  <w:style w:type="paragraph" w:styleId="TOC2">
    <w:name w:val="toc 2"/>
    <w:basedOn w:val="Normal"/>
    <w:next w:val="Normal"/>
    <w:autoRedefine/>
    <w:uiPriority w:val="99"/>
    <w:locked/>
    <w:rsid w:val="00514259"/>
    <w:pPr>
      <w:ind w:left="240"/>
    </w:pPr>
  </w:style>
</w:styles>
</file>

<file path=word/webSettings.xml><?xml version="1.0" encoding="utf-8"?>
<w:webSettings xmlns:r="http://schemas.openxmlformats.org/officeDocument/2006/relationships" xmlns:w="http://schemas.openxmlformats.org/wordprocessingml/2006/main">
  <w:divs>
    <w:div w:id="547912584">
      <w:marLeft w:val="0"/>
      <w:marRight w:val="0"/>
      <w:marTop w:val="0"/>
      <w:marBottom w:val="0"/>
      <w:divBdr>
        <w:top w:val="none" w:sz="0" w:space="0" w:color="auto"/>
        <w:left w:val="none" w:sz="0" w:space="0" w:color="auto"/>
        <w:bottom w:val="none" w:sz="0" w:space="0" w:color="auto"/>
        <w:right w:val="none" w:sz="0" w:space="0" w:color="auto"/>
      </w:divBdr>
      <w:divsChild>
        <w:div w:id="547912596">
          <w:marLeft w:val="0"/>
          <w:marRight w:val="0"/>
          <w:marTop w:val="0"/>
          <w:marBottom w:val="0"/>
          <w:divBdr>
            <w:top w:val="none" w:sz="0" w:space="0" w:color="auto"/>
            <w:left w:val="none" w:sz="0" w:space="0" w:color="auto"/>
            <w:bottom w:val="none" w:sz="0" w:space="0" w:color="auto"/>
            <w:right w:val="none" w:sz="0" w:space="0" w:color="auto"/>
          </w:divBdr>
          <w:divsChild>
            <w:div w:id="547912582">
              <w:marLeft w:val="0"/>
              <w:marRight w:val="0"/>
              <w:marTop w:val="0"/>
              <w:marBottom w:val="0"/>
              <w:divBdr>
                <w:top w:val="none" w:sz="0" w:space="0" w:color="auto"/>
                <w:left w:val="none" w:sz="0" w:space="0" w:color="auto"/>
                <w:bottom w:val="none" w:sz="0" w:space="0" w:color="auto"/>
                <w:right w:val="none" w:sz="0" w:space="0" w:color="auto"/>
              </w:divBdr>
              <w:divsChild>
                <w:div w:id="547912589">
                  <w:marLeft w:val="0"/>
                  <w:marRight w:val="0"/>
                  <w:marTop w:val="0"/>
                  <w:marBottom w:val="0"/>
                  <w:divBdr>
                    <w:top w:val="none" w:sz="0" w:space="0" w:color="auto"/>
                    <w:left w:val="none" w:sz="0" w:space="0" w:color="auto"/>
                    <w:bottom w:val="none" w:sz="0" w:space="0" w:color="auto"/>
                    <w:right w:val="none" w:sz="0" w:space="0" w:color="auto"/>
                  </w:divBdr>
                  <w:divsChild>
                    <w:div w:id="547912586">
                      <w:marLeft w:val="0"/>
                      <w:marRight w:val="0"/>
                      <w:marTop w:val="0"/>
                      <w:marBottom w:val="0"/>
                      <w:divBdr>
                        <w:top w:val="none" w:sz="0" w:space="0" w:color="auto"/>
                        <w:left w:val="none" w:sz="0" w:space="0" w:color="auto"/>
                        <w:bottom w:val="none" w:sz="0" w:space="0" w:color="auto"/>
                        <w:right w:val="none" w:sz="0" w:space="0" w:color="auto"/>
                      </w:divBdr>
                      <w:divsChild>
                        <w:div w:id="547912593">
                          <w:marLeft w:val="0"/>
                          <w:marRight w:val="0"/>
                          <w:marTop w:val="0"/>
                          <w:marBottom w:val="0"/>
                          <w:divBdr>
                            <w:top w:val="none" w:sz="0" w:space="0" w:color="auto"/>
                            <w:left w:val="none" w:sz="0" w:space="0" w:color="auto"/>
                            <w:bottom w:val="none" w:sz="0" w:space="0" w:color="auto"/>
                            <w:right w:val="none" w:sz="0" w:space="0" w:color="auto"/>
                          </w:divBdr>
                          <w:divsChild>
                            <w:div w:id="547912577">
                              <w:marLeft w:val="0"/>
                              <w:marRight w:val="0"/>
                              <w:marTop w:val="0"/>
                              <w:marBottom w:val="0"/>
                              <w:divBdr>
                                <w:top w:val="none" w:sz="0" w:space="0" w:color="auto"/>
                                <w:left w:val="none" w:sz="0" w:space="0" w:color="auto"/>
                                <w:bottom w:val="none" w:sz="0" w:space="0" w:color="auto"/>
                                <w:right w:val="none" w:sz="0" w:space="0" w:color="auto"/>
                              </w:divBdr>
                              <w:divsChild>
                                <w:div w:id="547912590">
                                  <w:marLeft w:val="0"/>
                                  <w:marRight w:val="0"/>
                                  <w:marTop w:val="0"/>
                                  <w:marBottom w:val="0"/>
                                  <w:divBdr>
                                    <w:top w:val="none" w:sz="0" w:space="0" w:color="auto"/>
                                    <w:left w:val="none" w:sz="0" w:space="0" w:color="auto"/>
                                    <w:bottom w:val="none" w:sz="0" w:space="0" w:color="auto"/>
                                    <w:right w:val="none" w:sz="0" w:space="0" w:color="auto"/>
                                  </w:divBdr>
                                  <w:divsChild>
                                    <w:div w:id="547912581">
                                      <w:marLeft w:val="0"/>
                                      <w:marRight w:val="0"/>
                                      <w:marTop w:val="0"/>
                                      <w:marBottom w:val="0"/>
                                      <w:divBdr>
                                        <w:top w:val="none" w:sz="0" w:space="0" w:color="auto"/>
                                        <w:left w:val="none" w:sz="0" w:space="0" w:color="auto"/>
                                        <w:bottom w:val="none" w:sz="0" w:space="0" w:color="auto"/>
                                        <w:right w:val="none" w:sz="0" w:space="0" w:color="auto"/>
                                      </w:divBdr>
                                      <w:divsChild>
                                        <w:div w:id="547912594">
                                          <w:marLeft w:val="0"/>
                                          <w:marRight w:val="0"/>
                                          <w:marTop w:val="0"/>
                                          <w:marBottom w:val="0"/>
                                          <w:divBdr>
                                            <w:top w:val="none" w:sz="0" w:space="0" w:color="auto"/>
                                            <w:left w:val="none" w:sz="0" w:space="0" w:color="auto"/>
                                            <w:bottom w:val="none" w:sz="0" w:space="0" w:color="auto"/>
                                            <w:right w:val="none" w:sz="0" w:space="0" w:color="auto"/>
                                          </w:divBdr>
                                          <w:divsChild>
                                            <w:div w:id="547912575">
                                              <w:marLeft w:val="0"/>
                                              <w:marRight w:val="0"/>
                                              <w:marTop w:val="0"/>
                                              <w:marBottom w:val="0"/>
                                              <w:divBdr>
                                                <w:top w:val="none" w:sz="0" w:space="0" w:color="auto"/>
                                                <w:left w:val="none" w:sz="0" w:space="0" w:color="auto"/>
                                                <w:bottom w:val="none" w:sz="0" w:space="0" w:color="auto"/>
                                                <w:right w:val="none" w:sz="0" w:space="0" w:color="auto"/>
                                              </w:divBdr>
                                              <w:divsChild>
                                                <w:div w:id="547912574">
                                                  <w:marLeft w:val="0"/>
                                                  <w:marRight w:val="0"/>
                                                  <w:marTop w:val="0"/>
                                                  <w:marBottom w:val="0"/>
                                                  <w:divBdr>
                                                    <w:top w:val="none" w:sz="0" w:space="0" w:color="auto"/>
                                                    <w:left w:val="none" w:sz="0" w:space="0" w:color="auto"/>
                                                    <w:bottom w:val="none" w:sz="0" w:space="0" w:color="auto"/>
                                                    <w:right w:val="none" w:sz="0" w:space="0" w:color="auto"/>
                                                  </w:divBdr>
                                                  <w:divsChild>
                                                    <w:div w:id="547912591">
                                                      <w:marLeft w:val="0"/>
                                                      <w:marRight w:val="0"/>
                                                      <w:marTop w:val="0"/>
                                                      <w:marBottom w:val="0"/>
                                                      <w:divBdr>
                                                        <w:top w:val="none" w:sz="0" w:space="0" w:color="auto"/>
                                                        <w:left w:val="none" w:sz="0" w:space="0" w:color="auto"/>
                                                        <w:bottom w:val="none" w:sz="0" w:space="0" w:color="auto"/>
                                                        <w:right w:val="none" w:sz="0" w:space="0" w:color="auto"/>
                                                      </w:divBdr>
                                                      <w:divsChild>
                                                        <w:div w:id="547912578">
                                                          <w:marLeft w:val="0"/>
                                                          <w:marRight w:val="0"/>
                                                          <w:marTop w:val="0"/>
                                                          <w:marBottom w:val="0"/>
                                                          <w:divBdr>
                                                            <w:top w:val="none" w:sz="0" w:space="0" w:color="auto"/>
                                                            <w:left w:val="none" w:sz="0" w:space="0" w:color="auto"/>
                                                            <w:bottom w:val="none" w:sz="0" w:space="0" w:color="auto"/>
                                                            <w:right w:val="none" w:sz="0" w:space="0" w:color="auto"/>
                                                          </w:divBdr>
                                                        </w:div>
                                                        <w:div w:id="547912583">
                                                          <w:marLeft w:val="0"/>
                                                          <w:marRight w:val="0"/>
                                                          <w:marTop w:val="0"/>
                                                          <w:marBottom w:val="0"/>
                                                          <w:divBdr>
                                                            <w:top w:val="none" w:sz="0" w:space="0" w:color="auto"/>
                                                            <w:left w:val="none" w:sz="0" w:space="0" w:color="auto"/>
                                                            <w:bottom w:val="none" w:sz="0" w:space="0" w:color="auto"/>
                                                            <w:right w:val="none" w:sz="0" w:space="0" w:color="auto"/>
                                                          </w:divBdr>
                                                        </w:div>
                                                        <w:div w:id="547912587">
                                                          <w:marLeft w:val="0"/>
                                                          <w:marRight w:val="0"/>
                                                          <w:marTop w:val="0"/>
                                                          <w:marBottom w:val="0"/>
                                                          <w:divBdr>
                                                            <w:top w:val="none" w:sz="0" w:space="0" w:color="auto"/>
                                                            <w:left w:val="none" w:sz="0" w:space="0" w:color="auto"/>
                                                            <w:bottom w:val="none" w:sz="0" w:space="0" w:color="auto"/>
                                                            <w:right w:val="none" w:sz="0" w:space="0" w:color="auto"/>
                                                          </w:divBdr>
                                                          <w:divsChild>
                                                            <w:div w:id="547912585">
                                                              <w:marLeft w:val="0"/>
                                                              <w:marRight w:val="0"/>
                                                              <w:marTop w:val="0"/>
                                                              <w:marBottom w:val="0"/>
                                                              <w:divBdr>
                                                                <w:top w:val="none" w:sz="0" w:space="0" w:color="auto"/>
                                                                <w:left w:val="none" w:sz="0" w:space="0" w:color="auto"/>
                                                                <w:bottom w:val="none" w:sz="0" w:space="0" w:color="auto"/>
                                                                <w:right w:val="none" w:sz="0" w:space="0" w:color="auto"/>
                                                              </w:divBdr>
                                                            </w:div>
                                                          </w:divsChild>
                                                        </w:div>
                                                        <w:div w:id="547912588">
                                                          <w:marLeft w:val="0"/>
                                                          <w:marRight w:val="0"/>
                                                          <w:marTop w:val="0"/>
                                                          <w:marBottom w:val="0"/>
                                                          <w:divBdr>
                                                            <w:top w:val="none" w:sz="0" w:space="0" w:color="auto"/>
                                                            <w:left w:val="none" w:sz="0" w:space="0" w:color="auto"/>
                                                            <w:bottom w:val="none" w:sz="0" w:space="0" w:color="auto"/>
                                                            <w:right w:val="none" w:sz="0" w:space="0" w:color="auto"/>
                                                          </w:divBdr>
                                                        </w:div>
                                                        <w:div w:id="547912597">
                                                          <w:marLeft w:val="0"/>
                                                          <w:marRight w:val="0"/>
                                                          <w:marTop w:val="0"/>
                                                          <w:marBottom w:val="0"/>
                                                          <w:divBdr>
                                                            <w:top w:val="none" w:sz="0" w:space="0" w:color="auto"/>
                                                            <w:left w:val="none" w:sz="0" w:space="0" w:color="auto"/>
                                                            <w:bottom w:val="none" w:sz="0" w:space="0" w:color="auto"/>
                                                            <w:right w:val="none" w:sz="0" w:space="0" w:color="auto"/>
                                                          </w:divBdr>
                                                        </w:div>
                                                        <w:div w:id="547912599">
                                                          <w:marLeft w:val="0"/>
                                                          <w:marRight w:val="0"/>
                                                          <w:marTop w:val="0"/>
                                                          <w:marBottom w:val="0"/>
                                                          <w:divBdr>
                                                            <w:top w:val="none" w:sz="0" w:space="0" w:color="auto"/>
                                                            <w:left w:val="none" w:sz="0" w:space="0" w:color="auto"/>
                                                            <w:bottom w:val="none" w:sz="0" w:space="0" w:color="auto"/>
                                                            <w:right w:val="none" w:sz="0" w:space="0" w:color="auto"/>
                                                          </w:divBdr>
                                                        </w:div>
                                                      </w:divsChild>
                                                    </w:div>
                                                    <w:div w:id="547912592">
                                                      <w:marLeft w:val="0"/>
                                                      <w:marRight w:val="0"/>
                                                      <w:marTop w:val="0"/>
                                                      <w:marBottom w:val="0"/>
                                                      <w:divBdr>
                                                        <w:top w:val="none" w:sz="0" w:space="0" w:color="auto"/>
                                                        <w:left w:val="none" w:sz="0" w:space="0" w:color="auto"/>
                                                        <w:bottom w:val="none" w:sz="0" w:space="0" w:color="auto"/>
                                                        <w:right w:val="none" w:sz="0" w:space="0" w:color="auto"/>
                                                      </w:divBdr>
                                                      <w:divsChild>
                                                        <w:div w:id="547912573">
                                                          <w:marLeft w:val="0"/>
                                                          <w:marRight w:val="0"/>
                                                          <w:marTop w:val="0"/>
                                                          <w:marBottom w:val="0"/>
                                                          <w:divBdr>
                                                            <w:top w:val="none" w:sz="0" w:space="0" w:color="auto"/>
                                                            <w:left w:val="none" w:sz="0" w:space="0" w:color="auto"/>
                                                            <w:bottom w:val="none" w:sz="0" w:space="0" w:color="auto"/>
                                                            <w:right w:val="none" w:sz="0" w:space="0" w:color="auto"/>
                                                          </w:divBdr>
                                                        </w:div>
                                                        <w:div w:id="547912576">
                                                          <w:marLeft w:val="0"/>
                                                          <w:marRight w:val="0"/>
                                                          <w:marTop w:val="0"/>
                                                          <w:marBottom w:val="0"/>
                                                          <w:divBdr>
                                                            <w:top w:val="none" w:sz="0" w:space="0" w:color="auto"/>
                                                            <w:left w:val="none" w:sz="0" w:space="0" w:color="auto"/>
                                                            <w:bottom w:val="none" w:sz="0" w:space="0" w:color="auto"/>
                                                            <w:right w:val="none" w:sz="0" w:space="0" w:color="auto"/>
                                                          </w:divBdr>
                                                        </w:div>
                                                        <w:div w:id="547912579">
                                                          <w:marLeft w:val="0"/>
                                                          <w:marRight w:val="0"/>
                                                          <w:marTop w:val="0"/>
                                                          <w:marBottom w:val="0"/>
                                                          <w:divBdr>
                                                            <w:top w:val="none" w:sz="0" w:space="0" w:color="auto"/>
                                                            <w:left w:val="none" w:sz="0" w:space="0" w:color="auto"/>
                                                            <w:bottom w:val="none" w:sz="0" w:space="0" w:color="auto"/>
                                                            <w:right w:val="none" w:sz="0" w:space="0" w:color="auto"/>
                                                          </w:divBdr>
                                                        </w:div>
                                                        <w:div w:id="547912580">
                                                          <w:marLeft w:val="0"/>
                                                          <w:marRight w:val="0"/>
                                                          <w:marTop w:val="0"/>
                                                          <w:marBottom w:val="0"/>
                                                          <w:divBdr>
                                                            <w:top w:val="none" w:sz="0" w:space="0" w:color="auto"/>
                                                            <w:left w:val="none" w:sz="0" w:space="0" w:color="auto"/>
                                                            <w:bottom w:val="none" w:sz="0" w:space="0" w:color="auto"/>
                                                            <w:right w:val="none" w:sz="0" w:space="0" w:color="auto"/>
                                                          </w:divBdr>
                                                        </w:div>
                                                        <w:div w:id="547912595">
                                                          <w:marLeft w:val="0"/>
                                                          <w:marRight w:val="0"/>
                                                          <w:marTop w:val="0"/>
                                                          <w:marBottom w:val="0"/>
                                                          <w:divBdr>
                                                            <w:top w:val="none" w:sz="0" w:space="0" w:color="auto"/>
                                                            <w:left w:val="none" w:sz="0" w:space="0" w:color="auto"/>
                                                            <w:bottom w:val="none" w:sz="0" w:space="0" w:color="auto"/>
                                                            <w:right w:val="none" w:sz="0" w:space="0" w:color="auto"/>
                                                          </w:divBdr>
                                                        </w:div>
                                                      </w:divsChild>
                                                    </w:div>
                                                    <w:div w:id="54791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info@vuteresov.cz"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teresov.vum@seznam.cz" TargetMode="Externa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201</TotalTime>
  <Pages>30</Pages>
  <Words>11368</Words>
  <Characters>-32766</Characters>
  <Application>Microsoft Office Outlook</Application>
  <DocSecurity>0</DocSecurity>
  <Lines>0</Lines>
  <Paragraphs>0</Paragraphs>
  <ScaleCrop>false</ScaleCrop>
  <Company>vu teresov</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VNITŘNÍ  ŘÁD</dc:title>
  <dc:subject/>
  <dc:creator>VUT</dc:creator>
  <cp:keywords/>
  <dc:description/>
  <cp:lastModifiedBy>Petr</cp:lastModifiedBy>
  <cp:revision>4</cp:revision>
  <cp:lastPrinted>2025-02-25T09:40:00Z</cp:lastPrinted>
  <dcterms:created xsi:type="dcterms:W3CDTF">2025-01-29T13:12:00Z</dcterms:created>
  <dcterms:modified xsi:type="dcterms:W3CDTF">2025-02-25T11:11:00Z</dcterms:modified>
</cp:coreProperties>
</file>